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4BC68662" w:rsidR="000E00D6" w:rsidRPr="00796164" w:rsidRDefault="004A632F" w:rsidP="00A45AD0">
      <w:pPr>
        <w:pStyle w:val="Title"/>
        <w:framePr w:w="9500" w:wrap="notBeside" w:vAnchor="page" w:hAnchor="page" w:x="811" w:y="7681"/>
        <w:rPr>
          <w:rFonts w:ascii="Arial Black" w:hAnsi="Arial Black" w:cs="Arial"/>
        </w:rPr>
      </w:pPr>
      <w:r w:rsidRPr="00796164">
        <w:rPr>
          <w:rFonts w:ascii="Arial Black" w:hAnsi="Arial Black" w:cs="Arial"/>
        </w:rPr>
        <w:t xml:space="preserve">Performance </w:t>
      </w:r>
    </w:p>
    <w:p w14:paraId="34505435" w14:textId="35054CAE"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08BB48F4" w14:textId="3708DE6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6A48D7A7" w14:textId="4DB59F65"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184D80"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184D80" w:rsidRDefault="00142FF8" w:rsidP="00142FF8">
            <w:pPr>
              <w:pStyle w:val="CoverHeading"/>
              <w:rPr>
                <w:rFonts w:ascii="Arial" w:hAnsi="Arial" w:cs="Arial"/>
                <w:sz w:val="24"/>
              </w:rPr>
            </w:pPr>
            <w:r w:rsidRPr="00184D80">
              <w:rPr>
                <w:rFonts w:ascii="Arial" w:hAnsi="Arial" w:cs="Arial"/>
                <w:sz w:val="24"/>
              </w:rPr>
              <w:t>Name of service:</w:t>
            </w:r>
          </w:p>
        </w:tc>
        <w:tc>
          <w:tcPr>
            <w:tcW w:w="4814" w:type="dxa"/>
          </w:tcPr>
          <w:p w14:paraId="5C63AD64" w14:textId="77777777" w:rsidR="00142FF8" w:rsidRPr="00184D8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Performance report date: </w:t>
            </w:r>
          </w:p>
        </w:tc>
      </w:tr>
      <w:tr w:rsidR="00142FF8" w:rsidRPr="00184D80"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2E6E23E" w:rsidR="00142FF8" w:rsidRPr="009F347C" w:rsidRDefault="00E526E3" w:rsidP="00142FF8">
            <w:pPr>
              <w:pStyle w:val="ListBullet"/>
              <w:numPr>
                <w:ilvl w:val="0"/>
                <w:numId w:val="0"/>
              </w:numPr>
              <w:spacing w:before="0" w:after="120" w:line="22" w:lineRule="atLeast"/>
              <w:rPr>
                <w:rFonts w:ascii="Arial" w:hAnsi="Arial" w:cs="Arial"/>
                <w:color w:val="auto"/>
              </w:rPr>
            </w:pPr>
            <w:r w:rsidRPr="009F347C">
              <w:rPr>
                <w:rFonts w:ascii="Arial" w:hAnsi="Arial" w:cs="Arial"/>
                <w:color w:val="auto"/>
              </w:rPr>
              <w:t xml:space="preserve">Blue Care Labrador </w:t>
            </w:r>
            <w:r w:rsidR="00756D84" w:rsidRPr="009F347C">
              <w:rPr>
                <w:rFonts w:ascii="Arial" w:hAnsi="Arial" w:cs="Arial"/>
                <w:color w:val="auto"/>
              </w:rPr>
              <w:t>Aged Care Facility</w:t>
            </w:r>
          </w:p>
        </w:tc>
        <w:tc>
          <w:tcPr>
            <w:tcW w:w="4814" w:type="dxa"/>
          </w:tcPr>
          <w:p w14:paraId="02F1E98D" w14:textId="6FCB8030" w:rsidR="00142FF8" w:rsidRPr="00184D80" w:rsidRDefault="00A3579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35792">
              <w:rPr>
                <w:rFonts w:ascii="Arial" w:hAnsi="Arial" w:cs="Arial"/>
                <w:color w:val="auto"/>
              </w:rPr>
              <w:t>12 September 2022</w:t>
            </w:r>
          </w:p>
        </w:tc>
      </w:tr>
      <w:tr w:rsidR="00142FF8" w:rsidRPr="00184D80"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F347C" w:rsidRDefault="00142FF8" w:rsidP="00142FF8">
            <w:pPr>
              <w:pStyle w:val="CoverHeading"/>
              <w:spacing w:before="0" w:after="120" w:line="22" w:lineRule="atLeast"/>
              <w:rPr>
                <w:rFonts w:ascii="Arial" w:hAnsi="Arial" w:cs="Arial"/>
                <w:color w:val="auto"/>
                <w:sz w:val="24"/>
              </w:rPr>
            </w:pPr>
            <w:r w:rsidRPr="009F347C">
              <w:rPr>
                <w:rFonts w:ascii="Arial" w:hAnsi="Arial" w:cs="Arial"/>
                <w:color w:val="auto"/>
                <w:sz w:val="24"/>
              </w:rPr>
              <w:t>Commission ID:</w:t>
            </w:r>
          </w:p>
        </w:tc>
        <w:tc>
          <w:tcPr>
            <w:tcW w:w="4814" w:type="dxa"/>
          </w:tcPr>
          <w:p w14:paraId="4E0EDBE8" w14:textId="77777777" w:rsidR="00142FF8" w:rsidRPr="00184D8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Activity type: </w:t>
            </w:r>
          </w:p>
        </w:tc>
      </w:tr>
      <w:tr w:rsidR="00142FF8" w:rsidRPr="00184D80"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2054953" w:rsidR="00142FF8" w:rsidRPr="009F347C" w:rsidRDefault="00756D84" w:rsidP="00142FF8">
            <w:pPr>
              <w:pStyle w:val="ListBullet"/>
              <w:numPr>
                <w:ilvl w:val="0"/>
                <w:numId w:val="0"/>
              </w:numPr>
              <w:spacing w:before="0" w:after="120" w:line="22" w:lineRule="atLeast"/>
              <w:rPr>
                <w:rFonts w:ascii="Arial" w:hAnsi="Arial" w:cs="Arial"/>
                <w:color w:val="auto"/>
              </w:rPr>
            </w:pPr>
            <w:r w:rsidRPr="009F347C">
              <w:rPr>
                <w:rFonts w:ascii="Arial" w:hAnsi="Arial" w:cs="Arial"/>
                <w:color w:val="auto"/>
              </w:rPr>
              <w:t>5007</w:t>
            </w:r>
          </w:p>
        </w:tc>
        <w:tc>
          <w:tcPr>
            <w:tcW w:w="4814" w:type="dxa"/>
          </w:tcPr>
          <w:p w14:paraId="322F44D1" w14:textId="6D2A7D6A" w:rsidR="00142FF8" w:rsidRPr="009F347C" w:rsidRDefault="0013036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347C">
              <w:rPr>
                <w:rFonts w:ascii="Arial" w:hAnsi="Arial" w:cs="Arial"/>
                <w:color w:val="auto"/>
              </w:rPr>
              <w:t>Site audit</w:t>
            </w:r>
          </w:p>
        </w:tc>
      </w:tr>
      <w:tr w:rsidR="00142FF8" w:rsidRPr="00184D80"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F347C" w:rsidRDefault="00142FF8" w:rsidP="00142FF8">
            <w:pPr>
              <w:pStyle w:val="CoverHeading"/>
              <w:spacing w:before="0" w:after="120" w:line="22" w:lineRule="atLeast"/>
              <w:rPr>
                <w:rFonts w:ascii="Arial" w:hAnsi="Arial" w:cs="Arial"/>
                <w:color w:val="auto"/>
                <w:sz w:val="24"/>
              </w:rPr>
            </w:pPr>
            <w:r w:rsidRPr="009F347C">
              <w:rPr>
                <w:rFonts w:ascii="Arial" w:hAnsi="Arial" w:cs="Arial"/>
                <w:color w:val="auto"/>
                <w:sz w:val="24"/>
              </w:rPr>
              <w:t xml:space="preserve">Approved provider: </w:t>
            </w:r>
          </w:p>
        </w:tc>
        <w:tc>
          <w:tcPr>
            <w:tcW w:w="4814" w:type="dxa"/>
          </w:tcPr>
          <w:p w14:paraId="48B56AC4" w14:textId="77777777" w:rsidR="00142FF8" w:rsidRPr="009F347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F347C">
              <w:rPr>
                <w:rFonts w:ascii="Arial" w:hAnsi="Arial" w:cs="Arial"/>
                <w:color w:val="auto"/>
                <w:sz w:val="24"/>
              </w:rPr>
              <w:t>Activity date:</w:t>
            </w:r>
          </w:p>
        </w:tc>
      </w:tr>
      <w:tr w:rsidR="00142FF8" w:rsidRPr="00184D80"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0C69245" w:rsidR="00142FF8" w:rsidRPr="009F347C" w:rsidRDefault="0013036C" w:rsidP="00142FF8">
            <w:pPr>
              <w:pStyle w:val="ListBullet"/>
              <w:numPr>
                <w:ilvl w:val="0"/>
                <w:numId w:val="0"/>
              </w:numPr>
              <w:spacing w:before="0" w:after="120" w:line="22" w:lineRule="atLeast"/>
              <w:rPr>
                <w:rFonts w:ascii="Arial" w:hAnsi="Arial" w:cs="Arial"/>
                <w:color w:val="auto"/>
              </w:rPr>
            </w:pPr>
            <w:r w:rsidRPr="009F347C">
              <w:rPr>
                <w:rFonts w:ascii="Arial" w:hAnsi="Arial" w:cs="Arial"/>
                <w:color w:val="auto"/>
              </w:rPr>
              <w:t xml:space="preserve">The Uniting Church in Australia Property Trust (Q) </w:t>
            </w:r>
          </w:p>
        </w:tc>
        <w:tc>
          <w:tcPr>
            <w:tcW w:w="4814" w:type="dxa"/>
          </w:tcPr>
          <w:p w14:paraId="340AC78C" w14:textId="1A3DF676" w:rsidR="00142FF8" w:rsidRPr="009F347C" w:rsidRDefault="0013036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347C">
              <w:rPr>
                <w:rFonts w:ascii="Arial" w:hAnsi="Arial" w:cs="Arial"/>
                <w:color w:val="auto"/>
              </w:rPr>
              <w:t>02 August 2022- 04 August 2022</w:t>
            </w:r>
          </w:p>
        </w:tc>
      </w:tr>
    </w:tbl>
    <w:p w14:paraId="1B22B85B" w14:textId="77777777" w:rsidR="00F33CE8" w:rsidRPr="00184D80" w:rsidRDefault="00F33CE8">
      <w:pPr>
        <w:rPr>
          <w:rFonts w:ascii="Arial" w:hAnsi="Arial" w:cs="Arial"/>
        </w:rPr>
      </w:pPr>
    </w:p>
    <w:p w14:paraId="2149D9D3" w14:textId="1ABEE875"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184D80" w:rsidRDefault="0030717A" w:rsidP="008C3894">
      <w:pPr>
        <w:spacing w:after="240" w:line="22" w:lineRule="atLeast"/>
        <w:textAlignment w:val="baseline"/>
        <w:rPr>
          <w:rFonts w:ascii="Arial" w:eastAsiaTheme="majorEastAsia" w:hAnsi="Arial" w:cs="Arial"/>
          <w:b/>
          <w:bCs/>
          <w:sz w:val="30"/>
          <w:szCs w:val="28"/>
        </w:rPr>
      </w:pPr>
      <w:r w:rsidRPr="00184D80">
        <w:rPr>
          <w:rFonts w:ascii="Arial" w:eastAsiaTheme="majorEastAsia" w:hAnsi="Arial" w:cs="Arial"/>
          <w:b/>
          <w:bCs/>
          <w:sz w:val="30"/>
          <w:szCs w:val="28"/>
        </w:rPr>
        <w:lastRenderedPageBreak/>
        <w:t xml:space="preserve">This </w:t>
      </w:r>
      <w:r w:rsidR="00C37EB8" w:rsidRPr="00184D80">
        <w:rPr>
          <w:rFonts w:ascii="Arial" w:eastAsiaTheme="majorEastAsia" w:hAnsi="Arial" w:cs="Arial"/>
          <w:b/>
          <w:bCs/>
          <w:sz w:val="30"/>
          <w:szCs w:val="28"/>
        </w:rPr>
        <w:t>p</w:t>
      </w:r>
      <w:r w:rsidR="0077396A" w:rsidRPr="00184D80">
        <w:rPr>
          <w:rFonts w:ascii="Arial" w:eastAsiaTheme="majorEastAsia" w:hAnsi="Arial" w:cs="Arial"/>
          <w:b/>
          <w:bCs/>
          <w:sz w:val="30"/>
          <w:szCs w:val="28"/>
        </w:rPr>
        <w:t xml:space="preserve">erformance </w:t>
      </w:r>
      <w:proofErr w:type="gramStart"/>
      <w:r w:rsidR="00C37EB8" w:rsidRPr="00184D80">
        <w:rPr>
          <w:rFonts w:ascii="Arial" w:eastAsiaTheme="majorEastAsia" w:hAnsi="Arial" w:cs="Arial"/>
          <w:b/>
          <w:bCs/>
          <w:sz w:val="30"/>
          <w:szCs w:val="28"/>
        </w:rPr>
        <w:t>r</w:t>
      </w:r>
      <w:r w:rsidR="0077396A" w:rsidRPr="00184D80">
        <w:rPr>
          <w:rFonts w:ascii="Arial" w:eastAsiaTheme="majorEastAsia" w:hAnsi="Arial" w:cs="Arial"/>
          <w:b/>
          <w:bCs/>
          <w:sz w:val="30"/>
          <w:szCs w:val="28"/>
        </w:rPr>
        <w:t>eport</w:t>
      </w:r>
      <w:proofErr w:type="gramEnd"/>
    </w:p>
    <w:p w14:paraId="240588A6" w14:textId="4E198BBA" w:rsidR="00AD071F" w:rsidRPr="00184D80" w:rsidRDefault="00AD61A0" w:rsidP="008C3894">
      <w:pPr>
        <w:spacing w:after="240" w:line="22" w:lineRule="atLeast"/>
        <w:textAlignment w:val="baseline"/>
        <w:rPr>
          <w:rFonts w:ascii="Arial" w:hAnsi="Arial" w:cs="Arial"/>
        </w:rPr>
      </w:pPr>
      <w:r w:rsidRPr="00184D80">
        <w:rPr>
          <w:rFonts w:ascii="Arial" w:hAnsi="Arial" w:cs="Arial"/>
        </w:rPr>
        <w:t xml:space="preserve">This performance report for </w:t>
      </w:r>
      <w:r w:rsidR="009F347C" w:rsidRPr="009F347C">
        <w:rPr>
          <w:rFonts w:ascii="Arial" w:hAnsi="Arial" w:cs="Arial"/>
          <w:color w:val="auto"/>
        </w:rPr>
        <w:t>Blue Care Labrador Aged Care Facility</w:t>
      </w:r>
      <w:r w:rsidR="009F347C" w:rsidRPr="00184D80">
        <w:rPr>
          <w:rFonts w:ascii="Arial" w:hAnsi="Arial" w:cs="Arial"/>
          <w:color w:val="auto"/>
        </w:rPr>
        <w:t xml:space="preserve"> </w:t>
      </w:r>
      <w:r w:rsidRPr="00184D80">
        <w:rPr>
          <w:rFonts w:ascii="Arial" w:hAnsi="Arial" w:cs="Arial"/>
          <w:color w:val="auto"/>
        </w:rPr>
        <w:t>(</w:t>
      </w:r>
      <w:r w:rsidRPr="00184D80">
        <w:rPr>
          <w:rFonts w:ascii="Arial" w:hAnsi="Arial" w:cs="Arial"/>
          <w:b/>
          <w:color w:val="auto"/>
        </w:rPr>
        <w:t>the service</w:t>
      </w:r>
      <w:r w:rsidRPr="00184D80">
        <w:rPr>
          <w:rFonts w:ascii="Arial" w:hAnsi="Arial" w:cs="Arial"/>
          <w:color w:val="auto"/>
        </w:rPr>
        <w:t xml:space="preserve">) has been prepared </w:t>
      </w:r>
      <w:r w:rsidR="009F347C">
        <w:rPr>
          <w:rFonts w:ascii="Arial" w:hAnsi="Arial" w:cs="Arial"/>
          <w:color w:val="auto"/>
        </w:rPr>
        <w:t>by Susan Turner</w:t>
      </w:r>
      <w:r w:rsidRPr="00184D80">
        <w:rPr>
          <w:rFonts w:ascii="Arial" w:hAnsi="Arial" w:cs="Arial"/>
        </w:rPr>
        <w:t xml:space="preserve"> delegate of the Aged Care Quality and Safety Commissioner (Commissioner)</w:t>
      </w:r>
      <w:r w:rsidR="00161A79" w:rsidRPr="00184D80">
        <w:rPr>
          <w:rStyle w:val="FootnoteReference"/>
          <w:rFonts w:ascii="Arial" w:hAnsi="Arial" w:cs="Arial"/>
        </w:rPr>
        <w:footnoteReference w:id="2"/>
      </w:r>
      <w:r w:rsidRPr="00184D80">
        <w:rPr>
          <w:rFonts w:ascii="Arial" w:hAnsi="Arial" w:cs="Arial"/>
        </w:rPr>
        <w:t xml:space="preserve">. </w:t>
      </w:r>
    </w:p>
    <w:p w14:paraId="2C47A682" w14:textId="591341BA" w:rsidR="00AD5CEB" w:rsidRPr="00184D80" w:rsidRDefault="00AD5CEB" w:rsidP="008C3894">
      <w:pPr>
        <w:spacing w:after="240" w:line="22" w:lineRule="atLeast"/>
        <w:rPr>
          <w:rFonts w:ascii="Arial" w:hAnsi="Arial" w:cs="Arial"/>
        </w:rPr>
      </w:pPr>
      <w:r w:rsidRPr="00184D8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184D80">
        <w:rPr>
          <w:rFonts w:ascii="Arial" w:hAnsi="Arial" w:cs="Arial"/>
        </w:rPr>
        <w:t>s</w:t>
      </w:r>
      <w:r w:rsidRPr="00184D80">
        <w:rPr>
          <w:rFonts w:ascii="Arial" w:hAnsi="Arial" w:cs="Arial"/>
        </w:rPr>
        <w:t xml:space="preserve"> and requirements are assessed as either compliant or non-compliant at the Standard and requirement level where applicable.</w:t>
      </w:r>
    </w:p>
    <w:p w14:paraId="3A7B6E6A" w14:textId="430D6A81" w:rsidR="00AD5CEB" w:rsidRPr="00184D80" w:rsidRDefault="00AD5CEB" w:rsidP="008C3894">
      <w:pPr>
        <w:spacing w:after="240" w:line="22" w:lineRule="atLeast"/>
        <w:rPr>
          <w:rFonts w:ascii="Arial" w:hAnsi="Arial" w:cs="Arial"/>
          <w:color w:val="auto"/>
        </w:rPr>
      </w:pPr>
      <w:r w:rsidRPr="00184D80">
        <w:rPr>
          <w:rFonts w:ascii="Arial" w:hAnsi="Arial" w:cs="Arial"/>
        </w:rPr>
        <w:t>The report also specifies any areas in which improvements must be made to ensure the Quality Standards are complied with.</w:t>
      </w:r>
    </w:p>
    <w:p w14:paraId="0D281BBB" w14:textId="7CEA3101" w:rsidR="00C25DBC" w:rsidRPr="00184D80" w:rsidRDefault="005C65B8" w:rsidP="008C3894">
      <w:pPr>
        <w:pStyle w:val="Heading1"/>
        <w:spacing w:before="0" w:after="240" w:line="22" w:lineRule="atLeast"/>
        <w:rPr>
          <w:rFonts w:ascii="Arial" w:hAnsi="Arial" w:cs="Arial"/>
        </w:rPr>
      </w:pPr>
      <w:r w:rsidRPr="00184D80" w:rsidDel="005C65B8">
        <w:rPr>
          <w:rFonts w:ascii="Arial" w:hAnsi="Arial" w:cs="Arial"/>
        </w:rPr>
        <w:t xml:space="preserve"> </w:t>
      </w:r>
      <w:r w:rsidR="00C25DBC" w:rsidRPr="00184D80">
        <w:rPr>
          <w:rFonts w:ascii="Arial" w:hAnsi="Arial" w:cs="Arial"/>
        </w:rPr>
        <w:t>Material re</w:t>
      </w:r>
      <w:r w:rsidR="00C22E3E" w:rsidRPr="00184D80">
        <w:rPr>
          <w:rFonts w:ascii="Arial" w:hAnsi="Arial" w:cs="Arial"/>
        </w:rPr>
        <w:t>lied on</w:t>
      </w:r>
    </w:p>
    <w:p w14:paraId="31221AC9" w14:textId="667F43AC" w:rsidR="00C22E3E" w:rsidRPr="00184D80" w:rsidRDefault="00672F67" w:rsidP="008C3894">
      <w:pPr>
        <w:spacing w:after="240" w:line="22" w:lineRule="atLeast"/>
        <w:rPr>
          <w:rFonts w:ascii="Arial" w:hAnsi="Arial" w:cs="Arial"/>
        </w:rPr>
      </w:pPr>
      <w:r w:rsidRPr="00184D80">
        <w:rPr>
          <w:rFonts w:ascii="Arial" w:hAnsi="Arial" w:cs="Arial"/>
        </w:rPr>
        <w:t>The followi</w:t>
      </w:r>
      <w:r w:rsidR="00A35C1F" w:rsidRPr="00184D80">
        <w:rPr>
          <w:rFonts w:ascii="Arial" w:hAnsi="Arial" w:cs="Arial"/>
        </w:rPr>
        <w:t>n</w:t>
      </w:r>
      <w:r w:rsidRPr="00184D80">
        <w:rPr>
          <w:rFonts w:ascii="Arial" w:hAnsi="Arial" w:cs="Arial"/>
        </w:rPr>
        <w:t xml:space="preserve">g </w:t>
      </w:r>
      <w:r w:rsidR="008D46AD" w:rsidRPr="00184D80">
        <w:rPr>
          <w:rFonts w:ascii="Arial" w:hAnsi="Arial" w:cs="Arial"/>
        </w:rPr>
        <w:t>information has been considered in</w:t>
      </w:r>
      <w:r w:rsidR="00A35C1F" w:rsidRPr="00184D80">
        <w:rPr>
          <w:rFonts w:ascii="Arial" w:hAnsi="Arial" w:cs="Arial"/>
        </w:rPr>
        <w:t xml:space="preserve"> </w:t>
      </w:r>
      <w:r w:rsidR="00975292" w:rsidRPr="00184D80">
        <w:rPr>
          <w:rFonts w:ascii="Arial" w:hAnsi="Arial" w:cs="Arial"/>
        </w:rPr>
        <w:t>prepar</w:t>
      </w:r>
      <w:r w:rsidR="001D4C25" w:rsidRPr="00184D80">
        <w:rPr>
          <w:rFonts w:ascii="Arial" w:hAnsi="Arial" w:cs="Arial"/>
        </w:rPr>
        <w:t>ing the performance report</w:t>
      </w:r>
      <w:r w:rsidR="00663698" w:rsidRPr="00184D80">
        <w:rPr>
          <w:rFonts w:ascii="Arial" w:hAnsi="Arial" w:cs="Arial"/>
        </w:rPr>
        <w:t>:</w:t>
      </w:r>
    </w:p>
    <w:p w14:paraId="47D1FEAF" w14:textId="77777777" w:rsidR="00405A8B" w:rsidRPr="009E5E81" w:rsidRDefault="00405A8B" w:rsidP="003F1619">
      <w:pPr>
        <w:pStyle w:val="ListParagraph"/>
        <w:numPr>
          <w:ilvl w:val="0"/>
          <w:numId w:val="17"/>
        </w:numPr>
        <w:spacing w:line="22" w:lineRule="atLeast"/>
        <w:ind w:left="714" w:hanging="357"/>
        <w:contextualSpacing w:val="0"/>
        <w:rPr>
          <w:rFonts w:ascii="Arial" w:hAnsi="Arial" w:cs="Arial"/>
        </w:rPr>
      </w:pPr>
      <w:r w:rsidRPr="009238F7">
        <w:rPr>
          <w:rFonts w:ascii="Arial" w:hAnsi="Arial" w:cs="Arial"/>
        </w:rPr>
        <w:t xml:space="preserve">the assessment team’s report for the </w:t>
      </w:r>
      <w:r w:rsidRPr="009E5E81">
        <w:rPr>
          <w:rFonts w:ascii="Arial" w:hAnsi="Arial" w:cs="Arial"/>
        </w:rPr>
        <w:t>site audit</w:t>
      </w:r>
      <w:r>
        <w:rPr>
          <w:rFonts w:ascii="Arial" w:hAnsi="Arial" w:cs="Arial"/>
        </w:rPr>
        <w:t xml:space="preserve">; </w:t>
      </w:r>
      <w:r w:rsidRPr="009E5E81">
        <w:rPr>
          <w:rFonts w:ascii="Arial" w:hAnsi="Arial" w:cs="Arial"/>
        </w:rPr>
        <w:t>the site audit report was informed by a site assessment, observations at the service, review of documents and interviews with staff, consumers/representatives and others.</w:t>
      </w:r>
    </w:p>
    <w:p w14:paraId="438C9CB9" w14:textId="1D20A5B4" w:rsidR="00CA4B16" w:rsidRPr="00184D80" w:rsidRDefault="00CA4B16" w:rsidP="003F1619">
      <w:pPr>
        <w:pStyle w:val="ListParagraph"/>
        <w:numPr>
          <w:ilvl w:val="0"/>
          <w:numId w:val="17"/>
        </w:numPr>
        <w:spacing w:line="22" w:lineRule="atLeast"/>
        <w:ind w:left="714" w:hanging="357"/>
        <w:contextualSpacing w:val="0"/>
        <w:rPr>
          <w:rFonts w:ascii="Arial" w:hAnsi="Arial" w:cs="Arial"/>
          <w:color w:val="FF0000"/>
        </w:rPr>
      </w:pPr>
      <w:r w:rsidRPr="00184D80">
        <w:rPr>
          <w:rFonts w:ascii="Arial" w:hAnsi="Arial" w:cs="Arial"/>
        </w:rPr>
        <w:t xml:space="preserve">the provider’s response to the </w:t>
      </w:r>
      <w:r w:rsidR="0061649E" w:rsidRPr="00184D80">
        <w:rPr>
          <w:rFonts w:ascii="Arial" w:hAnsi="Arial" w:cs="Arial"/>
        </w:rPr>
        <w:t>assessment team’s</w:t>
      </w:r>
      <w:r w:rsidRPr="00184D80">
        <w:rPr>
          <w:rFonts w:ascii="Arial" w:hAnsi="Arial" w:cs="Arial"/>
        </w:rPr>
        <w:t xml:space="preserve"> report </w:t>
      </w:r>
      <w:r w:rsidRPr="00C96D34">
        <w:rPr>
          <w:rFonts w:ascii="Arial" w:hAnsi="Arial" w:cs="Arial"/>
          <w:color w:val="auto"/>
        </w:rPr>
        <w:t xml:space="preserve">received </w:t>
      </w:r>
      <w:r w:rsidR="00C96D34" w:rsidRPr="00C96D34">
        <w:rPr>
          <w:rFonts w:ascii="Arial" w:hAnsi="Arial" w:cs="Arial"/>
          <w:color w:val="auto"/>
        </w:rPr>
        <w:t>1 September 2022</w:t>
      </w:r>
    </w:p>
    <w:p w14:paraId="6376C14A" w14:textId="3D22E187" w:rsidR="00A45AD0" w:rsidRPr="00C77037" w:rsidRDefault="00F844F8" w:rsidP="003F1619">
      <w:pPr>
        <w:pStyle w:val="ListParagraph"/>
        <w:numPr>
          <w:ilvl w:val="0"/>
          <w:numId w:val="17"/>
        </w:numPr>
        <w:spacing w:line="22" w:lineRule="atLeast"/>
        <w:ind w:left="714" w:hanging="357"/>
        <w:contextualSpacing w:val="0"/>
        <w:rPr>
          <w:rFonts w:ascii="Arial" w:eastAsia="Times New Roman" w:hAnsi="Arial" w:cs="Arial"/>
          <w:color w:val="auto"/>
          <w:lang w:eastAsia="en-AU"/>
        </w:rPr>
      </w:pPr>
      <w:r w:rsidRPr="00C77037">
        <w:rPr>
          <w:rFonts w:ascii="Arial" w:eastAsia="Times New Roman" w:hAnsi="Arial" w:cs="Arial"/>
          <w:color w:val="auto"/>
          <w:lang w:eastAsia="en-AU"/>
        </w:rPr>
        <w:t>the following information received from the Secretary of the Department of Health (</w:t>
      </w:r>
      <w:r w:rsidRPr="00C77037">
        <w:rPr>
          <w:rFonts w:ascii="Arial" w:eastAsia="Times New Roman" w:hAnsi="Arial" w:cs="Arial"/>
          <w:b/>
          <w:color w:val="auto"/>
          <w:lang w:eastAsia="en-AU"/>
        </w:rPr>
        <w:t>the Secretary</w:t>
      </w:r>
      <w:r w:rsidRPr="00C77037">
        <w:rPr>
          <w:rFonts w:ascii="Arial" w:eastAsia="Times New Roman" w:hAnsi="Arial" w:cs="Arial"/>
          <w:color w:val="auto"/>
          <w:lang w:eastAsia="en-AU"/>
        </w:rPr>
        <w:t xml:space="preserve">): </w:t>
      </w:r>
    </w:p>
    <w:p w14:paraId="7E32DCF8" w14:textId="51DF299E" w:rsidR="009A2113" w:rsidRPr="00C77037" w:rsidRDefault="00255375" w:rsidP="003F1619">
      <w:pPr>
        <w:pStyle w:val="ListParagraph"/>
        <w:numPr>
          <w:ilvl w:val="1"/>
          <w:numId w:val="17"/>
        </w:numPr>
        <w:spacing w:line="22" w:lineRule="atLeast"/>
        <w:contextualSpacing w:val="0"/>
        <w:rPr>
          <w:rFonts w:ascii="Arial" w:eastAsia="Times New Roman" w:hAnsi="Arial" w:cs="Arial"/>
          <w:color w:val="auto"/>
          <w:lang w:eastAsia="en-AU"/>
        </w:rPr>
      </w:pPr>
      <w:r w:rsidRPr="00C77037">
        <w:rPr>
          <w:rFonts w:ascii="Arial" w:eastAsia="Times New Roman" w:hAnsi="Arial" w:cs="Arial"/>
          <w:color w:val="auto"/>
          <w:lang w:eastAsia="en-AU"/>
        </w:rPr>
        <w:t xml:space="preserve">Department’s Exceptional Circumstances  determination to continue </w:t>
      </w:r>
      <w:r w:rsidR="00C77037" w:rsidRPr="00C77037">
        <w:rPr>
          <w:rFonts w:ascii="Arial" w:eastAsia="Times New Roman" w:hAnsi="Arial" w:cs="Arial"/>
          <w:color w:val="auto"/>
          <w:lang w:eastAsia="en-AU"/>
        </w:rPr>
        <w:t>accreditation dated 1 November 2021</w:t>
      </w:r>
      <w:r w:rsidR="00696377">
        <w:rPr>
          <w:rFonts w:ascii="Arial" w:eastAsia="Times New Roman" w:hAnsi="Arial" w:cs="Arial"/>
          <w:color w:val="auto"/>
          <w:lang w:eastAsia="en-AU"/>
        </w:rPr>
        <w:t xml:space="preserve"> and 29 April 2022</w:t>
      </w:r>
      <w:r w:rsidR="00A43441">
        <w:rPr>
          <w:rFonts w:ascii="Arial" w:eastAsia="Times New Roman" w:hAnsi="Arial" w:cs="Arial"/>
          <w:color w:val="auto"/>
          <w:lang w:eastAsia="en-AU"/>
        </w:rPr>
        <w:t>.</w:t>
      </w:r>
    </w:p>
    <w:p w14:paraId="6712599B" w14:textId="1E8048F6" w:rsidR="009006D2" w:rsidRPr="00184D80" w:rsidRDefault="009006D2" w:rsidP="003F1619">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184D80">
        <w:rPr>
          <w:rFonts w:ascii="Arial" w:hAnsi="Arial" w:cs="Arial"/>
        </w:rPr>
        <w:br w:type="page"/>
      </w:r>
    </w:p>
    <w:p w14:paraId="4E82F915" w14:textId="040BC86E" w:rsidR="00AE37E6" w:rsidRPr="00184D80" w:rsidRDefault="00985BBD" w:rsidP="00BD7C23">
      <w:pPr>
        <w:pStyle w:val="Heading1"/>
        <w:spacing w:before="0" w:after="240" w:line="22" w:lineRule="atLeast"/>
      </w:pPr>
      <w:r w:rsidRPr="00184D8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445CCF2D"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184D80" w:rsidRDefault="00985BBD" w:rsidP="002D5918">
            <w:pPr>
              <w:keepNext/>
              <w:spacing w:before="0" w:after="120" w:line="22" w:lineRule="atLeast"/>
              <w:ind w:right="-109"/>
              <w:rPr>
                <w:rFonts w:ascii="Arial" w:hAnsi="Arial" w:cs="Arial"/>
                <w:b w:val="0"/>
              </w:rPr>
            </w:pPr>
            <w:r w:rsidRPr="00184D80">
              <w:rPr>
                <w:rFonts w:ascii="Arial" w:hAnsi="Arial" w:cs="Arial"/>
                <w:color w:val="000000" w:themeColor="text1"/>
              </w:rPr>
              <w:t>Standard 1</w:t>
            </w:r>
            <w:r w:rsidRPr="00184D80">
              <w:rPr>
                <w:rFonts w:ascii="Arial" w:hAnsi="Arial" w:cs="Arial"/>
                <w:b w:val="0"/>
                <w:color w:val="000000" w:themeColor="text1"/>
              </w:rPr>
              <w:t xml:space="preserve"> Consumer dignity and choice</w:t>
            </w:r>
          </w:p>
        </w:tc>
        <w:tc>
          <w:tcPr>
            <w:tcW w:w="1431" w:type="pct"/>
            <w:shd w:val="clear" w:color="auto" w:fill="auto"/>
          </w:tcPr>
          <w:p w14:paraId="53B791AF" w14:textId="03265A3E" w:rsidR="00985BBD" w:rsidRPr="00184D80" w:rsidRDefault="003850A7"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alias w:val="Compliance Rating"/>
                <w:tag w:val="Compliance Rating"/>
                <w:id w:val="-225833991"/>
                <w:placeholder>
                  <w:docPart w:val="DefaultPlaceholder_-1854013438"/>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441">
                  <w:rPr>
                    <w:rFonts w:ascii="Arial" w:hAnsi="Arial" w:cs="Arial"/>
                    <w:color w:val="auto"/>
                  </w:rPr>
                  <w:t>Non-compliant</w:t>
                </w:r>
              </w:sdtContent>
            </w:sdt>
          </w:p>
        </w:tc>
      </w:tr>
      <w:tr w:rsidR="00985BBD" w:rsidRPr="00184D80" w14:paraId="3B67859E"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184D80" w:rsidRDefault="00985BBD" w:rsidP="002D5918">
            <w:pPr>
              <w:keepNext/>
              <w:spacing w:before="0" w:after="120" w:line="22" w:lineRule="atLeast"/>
              <w:ind w:right="-109"/>
              <w:rPr>
                <w:rFonts w:ascii="Arial" w:hAnsi="Arial" w:cs="Arial"/>
              </w:rPr>
            </w:pPr>
            <w:r w:rsidRPr="00184D80">
              <w:rPr>
                <w:rFonts w:ascii="Arial" w:hAnsi="Arial" w:cs="Arial"/>
                <w:b/>
              </w:rPr>
              <w:t>Standard 2</w:t>
            </w:r>
            <w:r w:rsidRPr="00184D80">
              <w:rPr>
                <w:rFonts w:ascii="Arial" w:hAnsi="Arial" w:cs="Arial"/>
              </w:rPr>
              <w:t xml:space="preserve"> Ongoing assessment and planning with consumers</w:t>
            </w:r>
          </w:p>
        </w:tc>
        <w:tc>
          <w:tcPr>
            <w:tcW w:w="1431" w:type="pct"/>
            <w:shd w:val="clear" w:color="auto" w:fill="auto"/>
          </w:tcPr>
          <w:p w14:paraId="79FB5E8F" w14:textId="566BC87B" w:rsidR="00985BBD" w:rsidRPr="00184D80" w:rsidRDefault="003850A7"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626353604"/>
                <w:placeholder>
                  <w:docPart w:val="2D4BE30B11D94BD2AF0D2009EB9A9777"/>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B1C">
                  <w:rPr>
                    <w:rFonts w:ascii="Arial" w:hAnsi="Arial" w:cs="Arial"/>
                    <w:b/>
                    <w:color w:val="auto"/>
                  </w:rPr>
                  <w:t>Non-compliant</w:t>
                </w:r>
              </w:sdtContent>
            </w:sdt>
            <w:r w:rsidR="004E4450" w:rsidRPr="00184D80" w:rsidDel="00BA10E1">
              <w:rPr>
                <w:rFonts w:ascii="Arial" w:hAnsi="Arial" w:cs="Arial"/>
                <w:b/>
                <w:color w:val="0000FF"/>
              </w:rPr>
              <w:t xml:space="preserve"> </w:t>
            </w:r>
          </w:p>
        </w:tc>
      </w:tr>
      <w:tr w:rsidR="00985BBD" w:rsidRPr="00184D80" w14:paraId="49883AEA"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3</w:t>
            </w:r>
            <w:r w:rsidRPr="00184D80">
              <w:rPr>
                <w:rFonts w:ascii="Arial" w:hAnsi="Arial" w:cs="Arial"/>
              </w:rPr>
              <w:t xml:space="preserve"> Personal care and clinical care</w:t>
            </w:r>
          </w:p>
        </w:tc>
        <w:tc>
          <w:tcPr>
            <w:tcW w:w="1431" w:type="pct"/>
            <w:shd w:val="clear" w:color="auto" w:fill="auto"/>
          </w:tcPr>
          <w:p w14:paraId="2D484B94" w14:textId="4033CDD1" w:rsidR="00985BBD" w:rsidRPr="00184D80" w:rsidRDefault="003850A7"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401896"/>
                <w:placeholder>
                  <w:docPart w:val="ADB19FDE5D0B49E3B2F68383BD665BDD"/>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B1C">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303FD4FF"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4</w:t>
            </w:r>
            <w:r w:rsidRPr="00184D80">
              <w:rPr>
                <w:rFonts w:ascii="Arial" w:hAnsi="Arial" w:cs="Arial"/>
              </w:rPr>
              <w:t xml:space="preserve"> Services and supports for daily living</w:t>
            </w:r>
          </w:p>
        </w:tc>
        <w:tc>
          <w:tcPr>
            <w:tcW w:w="1431" w:type="pct"/>
            <w:shd w:val="clear" w:color="auto" w:fill="auto"/>
          </w:tcPr>
          <w:p w14:paraId="2FB0E4A2" w14:textId="17193F72" w:rsidR="00985BBD" w:rsidRPr="00584B1C" w:rsidRDefault="003850A7"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4632" w:rsidRPr="00584B1C">
                  <w:rPr>
                    <w:rFonts w:ascii="Arial" w:hAnsi="Arial" w:cs="Arial"/>
                    <w:b/>
                    <w:color w:val="auto"/>
                  </w:rPr>
                  <w:t>Non-compliant</w:t>
                </w:r>
              </w:sdtContent>
            </w:sdt>
            <w:r w:rsidR="004E4450" w:rsidRPr="00584B1C" w:rsidDel="00D03094">
              <w:rPr>
                <w:rFonts w:ascii="Arial" w:hAnsi="Arial" w:cs="Arial"/>
                <w:b/>
                <w:color w:val="0000FF"/>
              </w:rPr>
              <w:t xml:space="preserve"> </w:t>
            </w:r>
          </w:p>
        </w:tc>
      </w:tr>
      <w:tr w:rsidR="00985BBD" w:rsidRPr="00184D80" w14:paraId="4561C549"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5</w:t>
            </w:r>
            <w:r w:rsidRPr="00184D80">
              <w:rPr>
                <w:rFonts w:ascii="Arial" w:hAnsi="Arial" w:cs="Arial"/>
              </w:rPr>
              <w:t xml:space="preserve"> Organisation’s service environment</w:t>
            </w:r>
          </w:p>
        </w:tc>
        <w:tc>
          <w:tcPr>
            <w:tcW w:w="1431" w:type="pct"/>
            <w:shd w:val="clear" w:color="auto" w:fill="auto"/>
          </w:tcPr>
          <w:p w14:paraId="3E686119" w14:textId="50603952" w:rsidR="00985BBD" w:rsidRPr="00584B1C" w:rsidRDefault="003850A7"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413970812"/>
                <w:placeholder>
                  <w:docPart w:val="391C130878D04BD8B3BE82F48EC8D19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B83" w:rsidRPr="00584B1C">
                  <w:rPr>
                    <w:rFonts w:ascii="Arial" w:hAnsi="Arial" w:cs="Arial"/>
                    <w:b/>
                    <w:color w:val="auto"/>
                  </w:rPr>
                  <w:t>Non-compliant</w:t>
                </w:r>
              </w:sdtContent>
            </w:sdt>
            <w:r w:rsidR="004E4450" w:rsidRPr="00584B1C" w:rsidDel="00D03094">
              <w:rPr>
                <w:rFonts w:ascii="Arial" w:hAnsi="Arial" w:cs="Arial"/>
                <w:b/>
                <w:color w:val="0000FF"/>
              </w:rPr>
              <w:t xml:space="preserve"> </w:t>
            </w:r>
          </w:p>
        </w:tc>
      </w:tr>
      <w:tr w:rsidR="00985BBD" w:rsidRPr="00184D80" w14:paraId="258D3C3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6</w:t>
            </w:r>
            <w:r w:rsidRPr="00184D80">
              <w:rPr>
                <w:rFonts w:ascii="Arial" w:hAnsi="Arial" w:cs="Arial"/>
              </w:rPr>
              <w:t xml:space="preserve"> Feedback and complaints</w:t>
            </w:r>
          </w:p>
        </w:tc>
        <w:tc>
          <w:tcPr>
            <w:tcW w:w="1431" w:type="pct"/>
            <w:shd w:val="clear" w:color="auto" w:fill="auto"/>
          </w:tcPr>
          <w:p w14:paraId="2098EB72" w14:textId="482BFFB5" w:rsidR="00985BBD" w:rsidRPr="00184D80" w:rsidRDefault="003850A7"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241170"/>
                <w:placeholder>
                  <w:docPart w:val="12DECFDE0CAC43A9803F9DC0643D9FEC"/>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619">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67CE0A00"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7</w:t>
            </w:r>
            <w:r w:rsidRPr="00184D80">
              <w:rPr>
                <w:rFonts w:ascii="Arial" w:hAnsi="Arial" w:cs="Arial"/>
              </w:rPr>
              <w:t xml:space="preserve"> Human resources</w:t>
            </w:r>
          </w:p>
        </w:tc>
        <w:tc>
          <w:tcPr>
            <w:tcW w:w="1431" w:type="pct"/>
            <w:shd w:val="clear" w:color="auto" w:fill="auto"/>
          </w:tcPr>
          <w:p w14:paraId="7BC24B41" w14:textId="4BE4FCD0" w:rsidR="00985BBD" w:rsidRPr="00184D80" w:rsidRDefault="003850A7"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95030509"/>
                <w:placeholder>
                  <w:docPart w:val="371F8C4FB63D44F8B23BAF122A245302"/>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2FA9">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29B7014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8</w:t>
            </w:r>
            <w:r w:rsidRPr="00184D80">
              <w:rPr>
                <w:rFonts w:ascii="Arial" w:hAnsi="Arial" w:cs="Arial"/>
              </w:rPr>
              <w:t xml:space="preserve"> Organisational governance</w:t>
            </w:r>
          </w:p>
        </w:tc>
        <w:tc>
          <w:tcPr>
            <w:tcW w:w="1431" w:type="pct"/>
            <w:shd w:val="clear" w:color="auto" w:fill="auto"/>
          </w:tcPr>
          <w:p w14:paraId="6F910699" w14:textId="5E8E5BEF" w:rsidR="00985BBD" w:rsidRPr="00184D80" w:rsidRDefault="003850A7"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417631571"/>
                <w:placeholder>
                  <w:docPart w:val="B0F702DADA694E9ABB92812EFCC25FE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1BB1">
                  <w:rPr>
                    <w:rFonts w:ascii="Arial" w:hAnsi="Arial" w:cs="Arial"/>
                    <w:b/>
                    <w:color w:val="auto"/>
                  </w:rPr>
                  <w:t>Non-compliant</w:t>
                </w:r>
              </w:sdtContent>
            </w:sdt>
            <w:r w:rsidR="004E4450" w:rsidRPr="00184D80" w:rsidDel="00D03094">
              <w:rPr>
                <w:rFonts w:ascii="Arial" w:hAnsi="Arial" w:cs="Arial"/>
                <w:b/>
                <w:color w:val="0000FF"/>
              </w:rPr>
              <w:t xml:space="preserve"> </w:t>
            </w:r>
          </w:p>
        </w:tc>
      </w:tr>
    </w:tbl>
    <w:p w14:paraId="6CB82D8C" w14:textId="77777777" w:rsidR="00985BBD" w:rsidRPr="00184D80" w:rsidRDefault="00985BBD" w:rsidP="00985BBD">
      <w:pPr>
        <w:rPr>
          <w:rFonts w:ascii="Arial" w:hAnsi="Arial" w:cs="Arial"/>
        </w:rPr>
      </w:pPr>
    </w:p>
    <w:p w14:paraId="70B83543" w14:textId="1E6E8909"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65E050A3" w14:textId="77777777" w:rsidR="00AE2002" w:rsidRPr="00184D80" w:rsidRDefault="00AE2002" w:rsidP="002D5918">
      <w:pPr>
        <w:pStyle w:val="Heading1"/>
        <w:spacing w:before="0" w:after="240" w:line="22" w:lineRule="atLeast"/>
        <w:rPr>
          <w:rFonts w:ascii="Arial" w:hAnsi="Arial" w:cs="Arial"/>
        </w:rPr>
      </w:pPr>
      <w:r w:rsidRPr="00184D80">
        <w:rPr>
          <w:rFonts w:ascii="Arial" w:hAnsi="Arial" w:cs="Arial"/>
        </w:rPr>
        <w:t>Areas for improvement</w:t>
      </w:r>
    </w:p>
    <w:p w14:paraId="7CBCE6F3" w14:textId="77777777" w:rsidR="002E3643" w:rsidRPr="00184D80" w:rsidRDefault="002E3643" w:rsidP="002D5918">
      <w:pPr>
        <w:spacing w:after="240" w:line="22" w:lineRule="atLeast"/>
        <w:rPr>
          <w:rFonts w:ascii="Arial" w:hAnsi="Arial" w:cs="Arial"/>
        </w:rPr>
      </w:pPr>
      <w:r w:rsidRPr="00184D80">
        <w:rPr>
          <w:rFonts w:ascii="Arial" w:hAnsi="Arial" w:cs="Arial"/>
        </w:rPr>
        <w:t xml:space="preserve">Areas have been identified in which </w:t>
      </w:r>
      <w:r w:rsidRPr="00184D80">
        <w:rPr>
          <w:rFonts w:ascii="Arial" w:hAnsi="Arial" w:cs="Arial"/>
          <w:b/>
        </w:rPr>
        <w:t>improvements must be made to ensure compliance with the Quality Standards</w:t>
      </w:r>
      <w:r w:rsidRPr="00184D80">
        <w:rPr>
          <w:rFonts w:ascii="Arial" w:hAnsi="Arial" w:cs="Arial"/>
        </w:rPr>
        <w:t>. This is based on non-compliance with the Quality Standards as described in this performance report.</w:t>
      </w:r>
    </w:p>
    <w:p w14:paraId="60C100C1" w14:textId="44834923" w:rsidR="001C10A7" w:rsidRDefault="003B0741" w:rsidP="00EC368A">
      <w:pPr>
        <w:pStyle w:val="ListBullet"/>
        <w:spacing w:before="100" w:beforeAutospacing="1" w:after="120" w:line="22" w:lineRule="atLeast"/>
        <w:ind w:left="425" w:hanging="425"/>
        <w:rPr>
          <w:rFonts w:ascii="Arial" w:hAnsi="Arial" w:cs="Arial"/>
        </w:rPr>
      </w:pPr>
      <w:r>
        <w:rPr>
          <w:rFonts w:ascii="Arial" w:hAnsi="Arial" w:cs="Arial"/>
        </w:rPr>
        <w:t xml:space="preserve">The organisation is required to ensure </w:t>
      </w:r>
      <w:r w:rsidR="00B107DD">
        <w:rPr>
          <w:rFonts w:ascii="Arial" w:hAnsi="Arial" w:cs="Arial"/>
        </w:rPr>
        <w:t xml:space="preserve">that consumers are </w:t>
      </w:r>
      <w:r w:rsidR="00756643">
        <w:rPr>
          <w:rFonts w:ascii="Arial" w:hAnsi="Arial" w:cs="Arial"/>
        </w:rPr>
        <w:t xml:space="preserve"> supported to </w:t>
      </w:r>
      <w:r w:rsidR="006E102E">
        <w:rPr>
          <w:rFonts w:ascii="Arial" w:hAnsi="Arial" w:cs="Arial"/>
        </w:rPr>
        <w:t xml:space="preserve">exercise choice and independence and are </w:t>
      </w:r>
      <w:r w:rsidR="00B107DD">
        <w:rPr>
          <w:rFonts w:ascii="Arial" w:hAnsi="Arial" w:cs="Arial"/>
        </w:rPr>
        <w:t>engaged in making decisions about their care</w:t>
      </w:r>
      <w:r w:rsidR="00687B65">
        <w:rPr>
          <w:rFonts w:ascii="Arial" w:hAnsi="Arial" w:cs="Arial"/>
        </w:rPr>
        <w:t xml:space="preserve"> and the way care and services are delivered</w:t>
      </w:r>
      <w:r w:rsidR="006E102E">
        <w:rPr>
          <w:rFonts w:ascii="Arial" w:hAnsi="Arial" w:cs="Arial"/>
        </w:rPr>
        <w:t>.</w:t>
      </w:r>
    </w:p>
    <w:p w14:paraId="7B999396" w14:textId="22E442A8" w:rsidR="00161AB8" w:rsidRDefault="00CF6D4C" w:rsidP="00EC368A">
      <w:pPr>
        <w:pStyle w:val="ListBullet"/>
        <w:spacing w:before="100" w:beforeAutospacing="1" w:after="120" w:line="22" w:lineRule="atLeast"/>
        <w:ind w:left="425" w:hanging="425"/>
        <w:rPr>
          <w:rFonts w:ascii="Arial" w:hAnsi="Arial" w:cs="Arial"/>
        </w:rPr>
      </w:pPr>
      <w:r>
        <w:rPr>
          <w:rFonts w:ascii="Arial" w:hAnsi="Arial" w:cs="Arial"/>
        </w:rPr>
        <w:t>The organisation is required to ensure that assessment and care planning processes identify consumers’</w:t>
      </w:r>
      <w:r w:rsidR="006F6AAA">
        <w:rPr>
          <w:rFonts w:ascii="Arial" w:hAnsi="Arial" w:cs="Arial"/>
        </w:rPr>
        <w:t xml:space="preserve"> current needs, goals and </w:t>
      </w:r>
      <w:r w:rsidR="00066B66">
        <w:rPr>
          <w:rFonts w:ascii="Arial" w:hAnsi="Arial" w:cs="Arial"/>
        </w:rPr>
        <w:t>preferences.</w:t>
      </w:r>
    </w:p>
    <w:p w14:paraId="29DDDD22" w14:textId="38A5FF3B" w:rsidR="00066B66" w:rsidRDefault="00E548EC" w:rsidP="00EC368A">
      <w:pPr>
        <w:pStyle w:val="ListBullet"/>
        <w:spacing w:before="100" w:beforeAutospacing="1" w:after="120" w:line="22" w:lineRule="atLeast"/>
        <w:ind w:left="425" w:hanging="425"/>
        <w:rPr>
          <w:rFonts w:ascii="Arial" w:hAnsi="Arial" w:cs="Arial"/>
        </w:rPr>
      </w:pPr>
      <w:r>
        <w:rPr>
          <w:rFonts w:ascii="Arial" w:hAnsi="Arial" w:cs="Arial"/>
        </w:rPr>
        <w:t>The organisation is required to ensure that assessment and care planning processes are based on ongoing partnership with the consumer and others that the consumer wishe</w:t>
      </w:r>
      <w:r w:rsidR="006F1108">
        <w:rPr>
          <w:rFonts w:ascii="Arial" w:hAnsi="Arial" w:cs="Arial"/>
        </w:rPr>
        <w:t>s to involve.</w:t>
      </w:r>
    </w:p>
    <w:p w14:paraId="533D4C41" w14:textId="7A07546B" w:rsidR="006F1108" w:rsidRDefault="006B2B5A" w:rsidP="00EC368A">
      <w:pPr>
        <w:pStyle w:val="ListBullet"/>
        <w:spacing w:before="100" w:beforeAutospacing="1" w:after="120" w:line="22" w:lineRule="atLeast"/>
        <w:ind w:left="425" w:hanging="425"/>
        <w:rPr>
          <w:rFonts w:ascii="Arial" w:hAnsi="Arial" w:cs="Arial"/>
        </w:rPr>
      </w:pPr>
      <w:r>
        <w:rPr>
          <w:rFonts w:ascii="Arial" w:hAnsi="Arial" w:cs="Arial"/>
        </w:rPr>
        <w:t>The organisation is required to</w:t>
      </w:r>
      <w:r w:rsidR="00441B7F">
        <w:rPr>
          <w:rFonts w:ascii="Arial" w:hAnsi="Arial" w:cs="Arial"/>
        </w:rPr>
        <w:t xml:space="preserve"> ensure that</w:t>
      </w:r>
      <w:r w:rsidR="00FD3347">
        <w:rPr>
          <w:rFonts w:ascii="Arial" w:hAnsi="Arial" w:cs="Arial"/>
        </w:rPr>
        <w:t xml:space="preserve"> the outcomes of assessment and planning are effectively co</w:t>
      </w:r>
      <w:r w:rsidR="00580F4C">
        <w:rPr>
          <w:rFonts w:ascii="Arial" w:hAnsi="Arial" w:cs="Arial"/>
        </w:rPr>
        <w:t>mmunicated to the consumer</w:t>
      </w:r>
      <w:r w:rsidR="00E62D85">
        <w:rPr>
          <w:rFonts w:ascii="Arial" w:hAnsi="Arial" w:cs="Arial"/>
        </w:rPr>
        <w:t xml:space="preserve"> and documented in a care and service plan that is readily available to the consumer. </w:t>
      </w:r>
    </w:p>
    <w:p w14:paraId="005582E1" w14:textId="12A1B59D" w:rsidR="002D4A83" w:rsidRPr="00DB6A2A" w:rsidRDefault="00BE28DF" w:rsidP="00EC368A">
      <w:pPr>
        <w:pStyle w:val="ListBullet"/>
        <w:spacing w:before="100" w:beforeAutospacing="1" w:after="120" w:line="22" w:lineRule="atLeast"/>
        <w:ind w:left="425" w:hanging="425"/>
        <w:rPr>
          <w:rFonts w:ascii="Arial" w:hAnsi="Arial" w:cs="Arial"/>
        </w:rPr>
      </w:pPr>
      <w:r w:rsidRPr="00DB6A2A">
        <w:rPr>
          <w:rFonts w:ascii="Arial" w:hAnsi="Arial" w:cs="Arial"/>
        </w:rPr>
        <w:t>The organisation is required to ensure that</w:t>
      </w:r>
      <w:r w:rsidR="00645A36" w:rsidRPr="00DB6A2A">
        <w:rPr>
          <w:rFonts w:ascii="Arial" w:hAnsi="Arial" w:cs="Arial"/>
        </w:rPr>
        <w:t xml:space="preserve"> </w:t>
      </w:r>
      <w:r w:rsidRPr="00DB6A2A">
        <w:rPr>
          <w:rFonts w:ascii="Arial" w:hAnsi="Arial" w:cs="Arial"/>
        </w:rPr>
        <w:t xml:space="preserve">consumers receive personal and clinical care that is safe and </w:t>
      </w:r>
      <w:r w:rsidR="00645A36" w:rsidRPr="00DB6A2A">
        <w:rPr>
          <w:rFonts w:ascii="Arial" w:hAnsi="Arial" w:cs="Arial"/>
        </w:rPr>
        <w:t>effective.</w:t>
      </w:r>
    </w:p>
    <w:p w14:paraId="0A27211F" w14:textId="7106DD5D" w:rsidR="00645A36" w:rsidRDefault="00645A36" w:rsidP="00EC368A">
      <w:pPr>
        <w:pStyle w:val="ListBullet"/>
        <w:spacing w:before="100" w:beforeAutospacing="1" w:after="120" w:line="22" w:lineRule="atLeast"/>
        <w:ind w:left="425" w:hanging="425"/>
        <w:rPr>
          <w:rFonts w:ascii="Arial" w:hAnsi="Arial" w:cs="Arial"/>
        </w:rPr>
      </w:pPr>
      <w:r w:rsidRPr="00DB6A2A">
        <w:rPr>
          <w:rFonts w:ascii="Arial" w:hAnsi="Arial" w:cs="Arial"/>
        </w:rPr>
        <w:t xml:space="preserve">The organisation is required to ensure that </w:t>
      </w:r>
      <w:r w:rsidR="004A5B3E" w:rsidRPr="00DB6A2A">
        <w:rPr>
          <w:rFonts w:ascii="Arial" w:hAnsi="Arial" w:cs="Arial"/>
        </w:rPr>
        <w:t>staff practices minimise infection related risks.</w:t>
      </w:r>
    </w:p>
    <w:p w14:paraId="2F6726DB" w14:textId="3FE05066" w:rsidR="00B512A9" w:rsidRPr="00430142" w:rsidRDefault="00B512A9" w:rsidP="00EC368A">
      <w:pPr>
        <w:pStyle w:val="ListBullet"/>
        <w:spacing w:before="100" w:beforeAutospacing="1" w:after="120" w:line="22" w:lineRule="atLeast"/>
        <w:ind w:left="425" w:hanging="425"/>
        <w:rPr>
          <w:rFonts w:ascii="Arial" w:hAnsi="Arial" w:cs="Arial"/>
        </w:rPr>
      </w:pPr>
      <w:r w:rsidRPr="00430142">
        <w:rPr>
          <w:rFonts w:ascii="Arial" w:hAnsi="Arial" w:cs="Arial"/>
        </w:rPr>
        <w:t xml:space="preserve">The organisation is required to ensure that meals provided are varied and of suitable quantity and quality. </w:t>
      </w:r>
    </w:p>
    <w:p w14:paraId="5CF5AF4B" w14:textId="3EA3ADD7" w:rsidR="004A68B0" w:rsidRPr="00430142" w:rsidRDefault="008F4A25" w:rsidP="00EC368A">
      <w:pPr>
        <w:pStyle w:val="ListBullet"/>
        <w:spacing w:before="100" w:beforeAutospacing="1" w:after="120" w:line="22" w:lineRule="atLeast"/>
        <w:ind w:left="425" w:hanging="425"/>
        <w:rPr>
          <w:rFonts w:ascii="Arial" w:hAnsi="Arial" w:cs="Arial"/>
          <w:color w:val="auto"/>
        </w:rPr>
      </w:pPr>
      <w:r w:rsidRPr="00430142">
        <w:rPr>
          <w:rFonts w:ascii="Arial" w:hAnsi="Arial" w:cs="Arial"/>
          <w:color w:val="auto"/>
        </w:rPr>
        <w:t>The organisation is required to ensure the service is safe, clean, well maintained and comfortable</w:t>
      </w:r>
      <w:r w:rsidR="003102CE" w:rsidRPr="00430142">
        <w:rPr>
          <w:rFonts w:ascii="Arial" w:hAnsi="Arial" w:cs="Arial"/>
          <w:color w:val="auto"/>
        </w:rPr>
        <w:t xml:space="preserve"> and that consumers can move freely between indoor and outdoor areas. </w:t>
      </w:r>
    </w:p>
    <w:p w14:paraId="5BDDE1D4" w14:textId="6EB69750" w:rsidR="003102CE" w:rsidRPr="00430142" w:rsidRDefault="003102CE" w:rsidP="00EC368A">
      <w:pPr>
        <w:pStyle w:val="ListBullet"/>
        <w:spacing w:before="100" w:beforeAutospacing="1" w:after="120" w:line="22" w:lineRule="atLeast"/>
        <w:ind w:left="425" w:hanging="425"/>
        <w:rPr>
          <w:rFonts w:ascii="Arial" w:hAnsi="Arial" w:cs="Arial"/>
        </w:rPr>
      </w:pPr>
      <w:r w:rsidRPr="00430142">
        <w:rPr>
          <w:rFonts w:ascii="Arial" w:hAnsi="Arial" w:cs="Arial"/>
        </w:rPr>
        <w:t xml:space="preserve">The organisation is </w:t>
      </w:r>
      <w:r w:rsidR="00634299" w:rsidRPr="00430142">
        <w:rPr>
          <w:rFonts w:ascii="Arial" w:hAnsi="Arial" w:cs="Arial"/>
        </w:rPr>
        <w:t xml:space="preserve">required to ensure that furniture, fittings and equipment is safe, clean, well maintained and suitable for </w:t>
      </w:r>
      <w:r w:rsidR="007331AF" w:rsidRPr="00430142">
        <w:rPr>
          <w:rFonts w:ascii="Arial" w:hAnsi="Arial" w:cs="Arial"/>
        </w:rPr>
        <w:t xml:space="preserve">consumer use. </w:t>
      </w:r>
    </w:p>
    <w:p w14:paraId="6DD7D903" w14:textId="751D4F25" w:rsidR="001A08BD" w:rsidRPr="002225E6" w:rsidRDefault="001A08BD" w:rsidP="00EC368A">
      <w:pPr>
        <w:pStyle w:val="ListBullet"/>
        <w:spacing w:before="100" w:beforeAutospacing="1" w:after="120" w:line="22" w:lineRule="atLeast"/>
        <w:ind w:left="425" w:hanging="425"/>
        <w:rPr>
          <w:rFonts w:ascii="Arial" w:hAnsi="Arial" w:cs="Arial"/>
        </w:rPr>
      </w:pPr>
      <w:r w:rsidRPr="00DA4779">
        <w:rPr>
          <w:rFonts w:ascii="Arial" w:hAnsi="Arial" w:cs="Arial"/>
        </w:rPr>
        <w:lastRenderedPageBreak/>
        <w:t xml:space="preserve">The organisation is </w:t>
      </w:r>
      <w:r w:rsidR="004602A8" w:rsidRPr="00DA4779">
        <w:rPr>
          <w:rFonts w:ascii="Arial" w:hAnsi="Arial" w:cs="Arial"/>
        </w:rPr>
        <w:t xml:space="preserve">required to ensure that </w:t>
      </w:r>
      <w:r w:rsidR="00363E3B" w:rsidRPr="00DA4779">
        <w:rPr>
          <w:rFonts w:ascii="Arial" w:hAnsi="Arial" w:cs="Arial"/>
        </w:rPr>
        <w:t xml:space="preserve">feedback and complaints are used to improve </w:t>
      </w:r>
      <w:r w:rsidR="00363E3B" w:rsidRPr="002225E6">
        <w:rPr>
          <w:rFonts w:ascii="Arial" w:hAnsi="Arial" w:cs="Arial"/>
        </w:rPr>
        <w:t xml:space="preserve">the quality of care and services. </w:t>
      </w:r>
    </w:p>
    <w:p w14:paraId="00723F8C" w14:textId="73B18452" w:rsidR="00C276F2" w:rsidRPr="002225E6" w:rsidRDefault="00C276F2" w:rsidP="00EC368A">
      <w:pPr>
        <w:pStyle w:val="ListBullet"/>
        <w:spacing w:before="100" w:beforeAutospacing="1" w:after="120" w:line="22" w:lineRule="atLeast"/>
        <w:ind w:left="425" w:hanging="425"/>
        <w:rPr>
          <w:rFonts w:ascii="Arial" w:hAnsi="Arial" w:cs="Arial"/>
        </w:rPr>
      </w:pPr>
      <w:r w:rsidRPr="002225E6">
        <w:rPr>
          <w:rFonts w:ascii="Arial" w:hAnsi="Arial" w:cs="Arial"/>
        </w:rPr>
        <w:t xml:space="preserve">The organisation is required to ensure that </w:t>
      </w:r>
      <w:r w:rsidR="00F84DD7" w:rsidRPr="002225E6">
        <w:rPr>
          <w:rFonts w:ascii="Arial" w:hAnsi="Arial" w:cs="Arial"/>
        </w:rPr>
        <w:t xml:space="preserve">the workforce is planned to deliver safe, quality care and services. </w:t>
      </w:r>
    </w:p>
    <w:p w14:paraId="7C2E2B55" w14:textId="2F7ECDC4" w:rsidR="00F84DD7" w:rsidRPr="00B8276F" w:rsidRDefault="007F0249" w:rsidP="00EC368A">
      <w:pPr>
        <w:pStyle w:val="ListBullet"/>
        <w:spacing w:before="100" w:beforeAutospacing="1" w:after="120" w:line="22" w:lineRule="atLeast"/>
        <w:ind w:left="425" w:hanging="425"/>
        <w:rPr>
          <w:rFonts w:ascii="Arial" w:hAnsi="Arial" w:cs="Arial"/>
          <w:color w:val="auto"/>
        </w:rPr>
      </w:pPr>
      <w:r w:rsidRPr="00B8276F">
        <w:rPr>
          <w:rFonts w:ascii="Arial" w:hAnsi="Arial" w:cs="Arial"/>
          <w:color w:val="auto"/>
        </w:rPr>
        <w:t xml:space="preserve">The organisation is </w:t>
      </w:r>
      <w:r w:rsidR="006B3465" w:rsidRPr="00B8276F">
        <w:rPr>
          <w:rFonts w:ascii="Arial" w:hAnsi="Arial" w:cs="Arial"/>
          <w:color w:val="auto"/>
        </w:rPr>
        <w:t xml:space="preserve">required to ensure staff are trained and equipped to deliver outcomes required by the </w:t>
      </w:r>
      <w:r w:rsidR="006D3DD4" w:rsidRPr="00B8276F">
        <w:rPr>
          <w:rFonts w:ascii="Arial" w:hAnsi="Arial" w:cs="Arial"/>
          <w:color w:val="auto"/>
        </w:rPr>
        <w:t>standards</w:t>
      </w:r>
      <w:r w:rsidR="006B3465" w:rsidRPr="00B8276F">
        <w:rPr>
          <w:rFonts w:ascii="Arial" w:hAnsi="Arial" w:cs="Arial"/>
          <w:color w:val="auto"/>
        </w:rPr>
        <w:t>.</w:t>
      </w:r>
    </w:p>
    <w:p w14:paraId="71725F6B" w14:textId="052B7956" w:rsidR="00C25D2B" w:rsidRDefault="001D4C71" w:rsidP="006A0AC5">
      <w:pPr>
        <w:pStyle w:val="ListBullet"/>
        <w:spacing w:before="100" w:beforeAutospacing="1" w:after="120" w:line="22" w:lineRule="atLeast"/>
        <w:ind w:left="425" w:hanging="425"/>
        <w:rPr>
          <w:rFonts w:ascii="Arial" w:hAnsi="Arial" w:cs="Arial"/>
          <w:color w:val="auto"/>
        </w:rPr>
      </w:pPr>
      <w:r w:rsidRPr="00C25D2B">
        <w:rPr>
          <w:rFonts w:ascii="Arial" w:hAnsi="Arial" w:cs="Arial"/>
          <w:color w:val="auto"/>
        </w:rPr>
        <w:t xml:space="preserve">The organisation is required to ensure that </w:t>
      </w:r>
      <w:r w:rsidR="00C25D2B" w:rsidRPr="00C25D2B">
        <w:rPr>
          <w:rFonts w:ascii="Arial" w:hAnsi="Arial" w:cs="Arial"/>
          <w:color w:val="auto"/>
        </w:rPr>
        <w:t xml:space="preserve">effective organisation wide governance systems are in place including in relation to information management, continuous improvement and workforce governance. </w:t>
      </w:r>
    </w:p>
    <w:p w14:paraId="0F656EFA" w14:textId="77777777" w:rsidR="00B66F0B" w:rsidRDefault="00B66F0B" w:rsidP="00BD7C23">
      <w:pPr>
        <w:pStyle w:val="Heading1"/>
        <w:spacing w:before="120" w:after="240" w:line="22" w:lineRule="atLeast"/>
        <w:rPr>
          <w:rFonts w:ascii="Arial" w:hAnsi="Arial" w:cs="Arial"/>
        </w:rPr>
      </w:pPr>
      <w:r>
        <w:rPr>
          <w:rFonts w:ascii="Arial" w:hAnsi="Arial" w:cs="Arial"/>
        </w:rPr>
        <w:br w:type="page"/>
      </w:r>
    </w:p>
    <w:p w14:paraId="76E9AC7B" w14:textId="1486B89F" w:rsidR="007A224B" w:rsidRPr="00184D80" w:rsidRDefault="000A6B31" w:rsidP="00BD7C23">
      <w:pPr>
        <w:pStyle w:val="Heading1"/>
        <w:spacing w:before="120" w:after="240" w:line="22" w:lineRule="atLeast"/>
      </w:pPr>
      <w:r w:rsidRPr="00184D80">
        <w:rPr>
          <w:rFonts w:ascii="Arial" w:hAnsi="Arial" w:cs="Arial"/>
        </w:rPr>
        <w:lastRenderedPageBreak/>
        <w:t>Standard 1</w:t>
      </w:r>
    </w:p>
    <w:tbl>
      <w:tblPr>
        <w:tblStyle w:val="TableGrid"/>
        <w:tblW w:w="0" w:type="auto"/>
        <w:tblLook w:val="04A0" w:firstRow="1" w:lastRow="0" w:firstColumn="1" w:lastColumn="0" w:noHBand="0" w:noVBand="1"/>
      </w:tblPr>
      <w:tblGrid>
        <w:gridCol w:w="1790"/>
        <w:gridCol w:w="6290"/>
        <w:gridCol w:w="2124"/>
      </w:tblGrid>
      <w:tr w:rsidR="008C0189" w:rsidRPr="00184D80" w14:paraId="01FB3E4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147C5206" w14:textId="47F2CA1F" w:rsidR="008C0189" w:rsidRPr="00184D80" w:rsidRDefault="008C0189" w:rsidP="002D5918">
            <w:pPr>
              <w:spacing w:before="0" w:after="120" w:line="22" w:lineRule="atLeast"/>
              <w:rPr>
                <w:rFonts w:ascii="Arial" w:hAnsi="Arial" w:cs="Arial"/>
              </w:rPr>
            </w:pPr>
            <w:r w:rsidRPr="00184D80">
              <w:rPr>
                <w:rFonts w:ascii="Arial" w:hAnsi="Arial" w:cs="Arial"/>
              </w:rPr>
              <w:t>Consumer dignity and choice</w:t>
            </w:r>
          </w:p>
        </w:tc>
        <w:tc>
          <w:tcPr>
            <w:tcW w:w="2124" w:type="dxa"/>
          </w:tcPr>
          <w:p w14:paraId="00637139" w14:textId="3BDCE81D" w:rsidR="008C0189" w:rsidRPr="00184D8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184D80" w14:paraId="2970FCD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84D80" w:rsidRDefault="00ED5075" w:rsidP="0014722A">
            <w:pPr>
              <w:spacing w:before="0" w:after="120" w:line="22" w:lineRule="atLeast"/>
              <w:rPr>
                <w:rFonts w:ascii="Arial" w:hAnsi="Arial" w:cs="Arial"/>
                <w:color w:val="auto"/>
              </w:rPr>
            </w:pPr>
            <w:r w:rsidRPr="00184D80">
              <w:rPr>
                <w:rFonts w:ascii="Arial" w:hAnsi="Arial" w:cs="Arial"/>
                <w:color w:val="auto"/>
              </w:rPr>
              <w:t>Requirement 1(3)(a)</w:t>
            </w:r>
          </w:p>
        </w:tc>
        <w:tc>
          <w:tcPr>
            <w:tcW w:w="6290" w:type="dxa"/>
            <w:tcBorders>
              <w:left w:val="single" w:sz="4" w:space="0" w:color="auto"/>
              <w:right w:val="single" w:sz="4" w:space="0" w:color="auto"/>
            </w:tcBorders>
          </w:tcPr>
          <w:p w14:paraId="1E91B1FE" w14:textId="393B0BAA"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is treated with dignity and respect, with their identity, culture and diversity valued.</w:t>
            </w:r>
          </w:p>
        </w:tc>
        <w:tc>
          <w:tcPr>
            <w:tcW w:w="2124" w:type="dxa"/>
            <w:tcBorders>
              <w:left w:val="single" w:sz="4" w:space="0" w:color="auto"/>
            </w:tcBorders>
          </w:tcPr>
          <w:p w14:paraId="566630F5" w14:textId="54C9A961" w:rsidR="00EC1B66"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faultPlaceholder_-1854013438"/>
                </w:placeholder>
                <w:dropDownList>
                  <w:listItem w:displayText="choose a rating" w:value="choose a rating"/>
                  <w:listItem w:displayText="Compliant" w:value="Compliant"/>
                  <w:listItem w:displayText="Non-compliant" w:value="Non-compliant"/>
                </w:dropDownList>
              </w:sdtPr>
              <w:sdtEndPr/>
              <w:sdtContent>
                <w:r w:rsidR="00CF0CD7">
                  <w:rPr>
                    <w:rFonts w:ascii="Arial" w:hAnsi="Arial" w:cs="Arial"/>
                    <w:color w:val="auto"/>
                  </w:rPr>
                  <w:t>Compliant</w:t>
                </w:r>
              </w:sdtContent>
            </w:sdt>
          </w:p>
        </w:tc>
      </w:tr>
      <w:tr w:rsidR="0014722A" w:rsidRPr="00184D80" w14:paraId="187D081A"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1(3)(b)</w:t>
            </w:r>
          </w:p>
        </w:tc>
        <w:tc>
          <w:tcPr>
            <w:tcW w:w="6290" w:type="dxa"/>
            <w:tcBorders>
              <w:left w:val="nil"/>
              <w:right w:val="single" w:sz="4" w:space="0" w:color="auto"/>
            </w:tcBorders>
          </w:tcPr>
          <w:p w14:paraId="6EA06705" w14:textId="00CF4C5F"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Care and services are culturally safe</w:t>
            </w:r>
          </w:p>
        </w:tc>
        <w:tc>
          <w:tcPr>
            <w:tcW w:w="2124" w:type="dxa"/>
            <w:tcBorders>
              <w:left w:val="single" w:sz="4" w:space="0" w:color="auto"/>
            </w:tcBorders>
          </w:tcPr>
          <w:p w14:paraId="1A9D1D62" w14:textId="0F793CD2" w:rsidR="00EC1B66"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CCDE92A329B45E985394D41D6397141"/>
                </w:placeholder>
                <w:dropDownList>
                  <w:listItem w:displayText="choose a rating" w:value="choose a rating"/>
                  <w:listItem w:displayText="Compliant" w:value="Compliant"/>
                  <w:listItem w:displayText="Non-compliant" w:value="Non-compliant"/>
                </w:dropDownList>
              </w:sdtPr>
              <w:sdtEndPr/>
              <w:sdtContent>
                <w:r w:rsidR="00CF0CD7">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761BB1" w14:paraId="568EB86F" w14:textId="77777777" w:rsidTr="00761BB1">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1(3)(c)</w:t>
            </w:r>
          </w:p>
        </w:tc>
        <w:tc>
          <w:tcPr>
            <w:tcW w:w="6290" w:type="dxa"/>
            <w:tcBorders>
              <w:left w:val="single" w:sz="4" w:space="0" w:color="auto"/>
              <w:right w:val="single" w:sz="4" w:space="0" w:color="auto"/>
            </w:tcBorders>
          </w:tcPr>
          <w:p w14:paraId="0FAC9C93" w14:textId="04E7F189"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is supported to exercise choice and independence, including to: </w:t>
            </w:r>
          </w:p>
          <w:p w14:paraId="6BFF5FAF" w14:textId="77777777" w:rsidR="00EC1B66" w:rsidRPr="00184D80" w:rsidRDefault="00EC1B66" w:rsidP="003F1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their own care and the way care and services are delivered; and</w:t>
            </w:r>
          </w:p>
          <w:p w14:paraId="3F06A3D3" w14:textId="77777777" w:rsidR="00EC1B66" w:rsidRPr="00184D80" w:rsidRDefault="00EC1B66" w:rsidP="003F1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when family, friends, carers or others should be involved in their care; and</w:t>
            </w:r>
          </w:p>
          <w:p w14:paraId="7CC7BB2D" w14:textId="77777777" w:rsidR="00EC1B66" w:rsidRPr="00184D80" w:rsidRDefault="00EC1B66" w:rsidP="003F1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communicate their decisions; and </w:t>
            </w:r>
          </w:p>
          <w:p w14:paraId="1564B246" w14:textId="77777777" w:rsidR="00EC1B66" w:rsidRPr="00184D80" w:rsidRDefault="00EC1B66" w:rsidP="003F161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connections with others and maintain relationships of choice, including intimate relationships.</w:t>
            </w:r>
          </w:p>
        </w:tc>
        <w:tc>
          <w:tcPr>
            <w:tcW w:w="2124" w:type="dxa"/>
            <w:tcBorders>
              <w:left w:val="single" w:sz="4" w:space="0" w:color="auto"/>
            </w:tcBorders>
            <w:shd w:val="clear" w:color="auto" w:fill="auto"/>
          </w:tcPr>
          <w:p w14:paraId="5317E3E5" w14:textId="00C6EF72" w:rsidR="00EC1B66" w:rsidRPr="00761BB1"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66796FD6EF4F9299434CE228308ED2"/>
                </w:placeholder>
                <w:dropDownList>
                  <w:listItem w:displayText="choose a rating" w:value="choose a rating"/>
                  <w:listItem w:displayText="Compliant" w:value="Compliant"/>
                  <w:listItem w:displayText="Non-compliant" w:value="Non-compliant"/>
                </w:dropDownList>
              </w:sdtPr>
              <w:sdtEndPr/>
              <w:sdtContent>
                <w:r w:rsidR="00761BB1">
                  <w:rPr>
                    <w:rFonts w:ascii="Arial" w:hAnsi="Arial" w:cs="Arial"/>
                    <w:color w:val="auto"/>
                  </w:rPr>
                  <w:t>Non-compliant</w:t>
                </w:r>
              </w:sdtContent>
            </w:sdt>
            <w:r w:rsidR="00201C79" w:rsidRPr="00761BB1" w:rsidDel="00201C79">
              <w:rPr>
                <w:rFonts w:ascii="Arial" w:hAnsi="Arial" w:cs="Arial"/>
                <w:color w:val="0000FF"/>
              </w:rPr>
              <w:t xml:space="preserve"> </w:t>
            </w:r>
          </w:p>
        </w:tc>
      </w:tr>
      <w:tr w:rsidR="0014722A" w:rsidRPr="00184D80" w14:paraId="3C46526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1(3)(d)</w:t>
            </w:r>
          </w:p>
        </w:tc>
        <w:tc>
          <w:tcPr>
            <w:tcW w:w="6290" w:type="dxa"/>
            <w:tcBorders>
              <w:left w:val="nil"/>
              <w:right w:val="single" w:sz="4" w:space="0" w:color="auto"/>
            </w:tcBorders>
          </w:tcPr>
          <w:p w14:paraId="3C4657E9" w14:textId="23FB0563"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 is supported to take risks to enable them to live the best life they can.</w:t>
            </w:r>
          </w:p>
        </w:tc>
        <w:tc>
          <w:tcPr>
            <w:tcW w:w="2124" w:type="dxa"/>
            <w:tcBorders>
              <w:left w:val="single" w:sz="4" w:space="0" w:color="auto"/>
            </w:tcBorders>
          </w:tcPr>
          <w:p w14:paraId="71A75A76" w14:textId="0C17F08A" w:rsidR="00EC1B66" w:rsidRPr="00184D80" w:rsidRDefault="003850A7"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66833C0C9F40DBA61AC76C5B264515"/>
                </w:placeholder>
                <w:dropDownList>
                  <w:listItem w:displayText="choose a rating" w:value="choose a rating"/>
                  <w:listItem w:displayText="Compliant" w:value="Compliant"/>
                  <w:listItem w:displayText="Non-compliant" w:value="Non-compliant"/>
                </w:dropDownList>
              </w:sdtPr>
              <w:sdtEndPr/>
              <w:sdtContent>
                <w:r w:rsidR="00515C71">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4112334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1(3)(e)</w:t>
            </w:r>
          </w:p>
        </w:tc>
        <w:tc>
          <w:tcPr>
            <w:tcW w:w="6290" w:type="dxa"/>
            <w:tcBorders>
              <w:left w:val="single" w:sz="4" w:space="0" w:color="auto"/>
              <w:right w:val="single" w:sz="4" w:space="0" w:color="auto"/>
            </w:tcBorders>
          </w:tcPr>
          <w:p w14:paraId="70D35AA2" w14:textId="41EDE3F0"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provided to each consumer is current, accurate and timely, and communicated in a way that is clear, easy to understand and enables them to exercise choice.</w:t>
            </w:r>
          </w:p>
        </w:tc>
        <w:tc>
          <w:tcPr>
            <w:tcW w:w="2124" w:type="dxa"/>
            <w:tcBorders>
              <w:left w:val="single" w:sz="4" w:space="0" w:color="auto"/>
            </w:tcBorders>
          </w:tcPr>
          <w:p w14:paraId="7748DB4E" w14:textId="2427908C" w:rsidR="00EC1B66"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CBF4A028DE43CCA00CCFDC9F5F65A8"/>
                </w:placeholder>
                <w:dropDownList>
                  <w:listItem w:displayText="choose a rating" w:value="choose a rating"/>
                  <w:listItem w:displayText="Compliant" w:value="Compliant"/>
                  <w:listItem w:displayText="Non-compliant" w:value="Non-compliant"/>
                </w:dropDownList>
              </w:sdtPr>
              <w:sdtEndPr/>
              <w:sdtContent>
                <w:r w:rsidR="00515C71">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054D521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1(3)(f)</w:t>
            </w:r>
          </w:p>
        </w:tc>
        <w:tc>
          <w:tcPr>
            <w:tcW w:w="6290" w:type="dxa"/>
            <w:tcBorders>
              <w:left w:val="nil"/>
              <w:right w:val="single" w:sz="4" w:space="0" w:color="auto"/>
            </w:tcBorders>
          </w:tcPr>
          <w:p w14:paraId="7244F816" w14:textId="322A2F34"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consumer’s privacy is respected and personal information is kept confidential.</w:t>
            </w:r>
          </w:p>
        </w:tc>
        <w:tc>
          <w:tcPr>
            <w:tcW w:w="2124" w:type="dxa"/>
            <w:tcBorders>
              <w:left w:val="single" w:sz="4" w:space="0" w:color="auto"/>
            </w:tcBorders>
          </w:tcPr>
          <w:p w14:paraId="5AEE5C07" w14:textId="001F48AF" w:rsidR="00EC1B66"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EC44D9EFD64BDAB574B6811F1A250B"/>
                </w:placeholder>
                <w:dropDownList>
                  <w:listItem w:displayText="choose a rating" w:value="choose a rating"/>
                  <w:listItem w:displayText="Compliant" w:value="Compliant"/>
                  <w:listItem w:displayText="Non-compliant" w:value="Non-compliant"/>
                </w:dropDownList>
              </w:sdtPr>
              <w:sdtEndPr/>
              <w:sdtContent>
                <w:r w:rsidR="00515C71">
                  <w:rPr>
                    <w:rFonts w:ascii="Arial" w:hAnsi="Arial" w:cs="Arial"/>
                    <w:color w:val="auto"/>
                  </w:rPr>
                  <w:t>Compliant</w:t>
                </w:r>
              </w:sdtContent>
            </w:sdt>
            <w:r w:rsidR="00201C79" w:rsidRPr="00184D80" w:rsidDel="00201C79">
              <w:rPr>
                <w:rFonts w:ascii="Arial" w:hAnsi="Arial" w:cs="Arial"/>
                <w:color w:val="0000FF"/>
              </w:rPr>
              <w:t xml:space="preserve"> </w:t>
            </w:r>
          </w:p>
        </w:tc>
      </w:tr>
    </w:tbl>
    <w:p w14:paraId="0252CBCB" w14:textId="79BBC9CE" w:rsidR="000A6B31" w:rsidRDefault="000A6B31" w:rsidP="00341026">
      <w:pPr>
        <w:pStyle w:val="Heading2"/>
        <w:spacing w:before="120" w:after="120" w:line="22" w:lineRule="atLeast"/>
        <w:rPr>
          <w:rFonts w:ascii="Arial" w:hAnsi="Arial" w:cs="Arial"/>
        </w:rPr>
      </w:pPr>
      <w:r w:rsidRPr="00184D80">
        <w:rPr>
          <w:rFonts w:ascii="Arial" w:hAnsi="Arial" w:cs="Arial"/>
        </w:rPr>
        <w:t>Findings</w:t>
      </w:r>
    </w:p>
    <w:p w14:paraId="2D67768F" w14:textId="0BFB6408" w:rsidR="00B65C3F" w:rsidRDefault="00B65C3F" w:rsidP="00B65C3F">
      <w:pPr>
        <w:rPr>
          <w:rFonts w:ascii="Arial" w:hAnsi="Arial" w:cs="Arial"/>
        </w:rPr>
      </w:pPr>
      <w:r w:rsidRPr="006C6669">
        <w:rPr>
          <w:rStyle w:val="normaltextrun"/>
          <w:rFonts w:ascii="Arial" w:hAnsi="Arial" w:cs="Arial"/>
        </w:rPr>
        <w:t>I</w:t>
      </w:r>
      <w:r>
        <w:rPr>
          <w:rFonts w:ascii="Arial" w:hAnsi="Arial" w:cs="Arial"/>
        </w:rPr>
        <w:t xml:space="preserve"> have found the service </w:t>
      </w:r>
      <w:r w:rsidR="001B17D2">
        <w:rPr>
          <w:rFonts w:ascii="Arial" w:hAnsi="Arial" w:cs="Arial"/>
        </w:rPr>
        <w:t>n</w:t>
      </w:r>
      <w:r>
        <w:rPr>
          <w:rFonts w:ascii="Arial" w:hAnsi="Arial" w:cs="Arial"/>
        </w:rPr>
        <w:t xml:space="preserve">on-compliant in Standard 1, the non-compliance is in relation to </w:t>
      </w:r>
      <w:r w:rsidR="007E2629" w:rsidRPr="007352F9">
        <w:rPr>
          <w:rFonts w:ascii="Arial" w:hAnsi="Arial" w:cs="Arial"/>
        </w:rPr>
        <w:t>r</w:t>
      </w:r>
      <w:r w:rsidRPr="007352F9">
        <w:rPr>
          <w:rFonts w:ascii="Arial" w:hAnsi="Arial" w:cs="Arial"/>
        </w:rPr>
        <w:t xml:space="preserve">equirement </w:t>
      </w:r>
      <w:r w:rsidR="007352F9" w:rsidRPr="007352F9">
        <w:rPr>
          <w:rFonts w:ascii="Arial" w:hAnsi="Arial" w:cs="Arial"/>
        </w:rPr>
        <w:t xml:space="preserve">1(3)(c) </w:t>
      </w:r>
      <w:r w:rsidRPr="007352F9">
        <w:rPr>
          <w:rFonts w:ascii="Arial" w:hAnsi="Arial" w:cs="Arial"/>
        </w:rPr>
        <w:t>and</w:t>
      </w:r>
      <w:r>
        <w:rPr>
          <w:rFonts w:ascii="Arial" w:hAnsi="Arial" w:cs="Arial"/>
        </w:rPr>
        <w:t xml:space="preserve"> is based on the summarised evidence below. </w:t>
      </w:r>
    </w:p>
    <w:p w14:paraId="393D948D" w14:textId="0AD3DA4E" w:rsidR="007C5002" w:rsidRDefault="007C5002" w:rsidP="00B65C3F">
      <w:pPr>
        <w:rPr>
          <w:rFonts w:ascii="Arial" w:hAnsi="Arial" w:cs="Arial"/>
        </w:rPr>
      </w:pPr>
      <w:r>
        <w:rPr>
          <w:rFonts w:ascii="Arial" w:hAnsi="Arial" w:cs="Arial"/>
        </w:rPr>
        <w:t xml:space="preserve">The service </w:t>
      </w:r>
      <w:r w:rsidR="006F3477">
        <w:rPr>
          <w:rFonts w:ascii="Arial" w:hAnsi="Arial" w:cs="Arial"/>
        </w:rPr>
        <w:t>has not supported</w:t>
      </w:r>
      <w:r>
        <w:rPr>
          <w:rFonts w:ascii="Arial" w:hAnsi="Arial" w:cs="Arial"/>
        </w:rPr>
        <w:t xml:space="preserve"> consumers to exercise choice and independence</w:t>
      </w:r>
      <w:r w:rsidR="005E281C">
        <w:rPr>
          <w:rFonts w:ascii="Arial" w:hAnsi="Arial" w:cs="Arial"/>
        </w:rPr>
        <w:t xml:space="preserve"> and communicate their decisions</w:t>
      </w:r>
      <w:r w:rsidR="00BD143B">
        <w:rPr>
          <w:rFonts w:ascii="Arial" w:hAnsi="Arial" w:cs="Arial"/>
        </w:rPr>
        <w:t>,</w:t>
      </w:r>
      <w:r>
        <w:rPr>
          <w:rFonts w:ascii="Arial" w:hAnsi="Arial" w:cs="Arial"/>
        </w:rPr>
        <w:t xml:space="preserve"> including in </w:t>
      </w:r>
      <w:r w:rsidR="00857890">
        <w:rPr>
          <w:rFonts w:ascii="Arial" w:hAnsi="Arial" w:cs="Arial"/>
        </w:rPr>
        <w:t>r</w:t>
      </w:r>
      <w:r>
        <w:rPr>
          <w:rFonts w:ascii="Arial" w:hAnsi="Arial" w:cs="Arial"/>
        </w:rPr>
        <w:t>elation to their care</w:t>
      </w:r>
      <w:r w:rsidR="00C974A1">
        <w:rPr>
          <w:rFonts w:ascii="Arial" w:hAnsi="Arial" w:cs="Arial"/>
        </w:rPr>
        <w:t xml:space="preserve"> and the way their care and services are delivered</w:t>
      </w:r>
      <w:r w:rsidR="00857890">
        <w:rPr>
          <w:rFonts w:ascii="Arial" w:hAnsi="Arial" w:cs="Arial"/>
        </w:rPr>
        <w:t>.</w:t>
      </w:r>
    </w:p>
    <w:p w14:paraId="1363D867" w14:textId="5818BD0A" w:rsidR="004563AF" w:rsidRDefault="00897F80" w:rsidP="00B65C3F">
      <w:pPr>
        <w:rPr>
          <w:rFonts w:ascii="Arial" w:hAnsi="Arial" w:cs="Arial"/>
        </w:rPr>
      </w:pPr>
      <w:r>
        <w:rPr>
          <w:rFonts w:ascii="Arial" w:hAnsi="Arial" w:cs="Arial"/>
        </w:rPr>
        <w:t xml:space="preserve">Some consumers and representatives interviewed by the Assessment Team said </w:t>
      </w:r>
      <w:r w:rsidR="00B73180">
        <w:rPr>
          <w:rFonts w:ascii="Arial" w:hAnsi="Arial" w:cs="Arial"/>
        </w:rPr>
        <w:t>they had not been involved</w:t>
      </w:r>
      <w:r w:rsidR="001342E0">
        <w:rPr>
          <w:rFonts w:ascii="Arial" w:hAnsi="Arial" w:cs="Arial"/>
        </w:rPr>
        <w:t xml:space="preserve"> in planning</w:t>
      </w:r>
      <w:r w:rsidR="00B73180">
        <w:rPr>
          <w:rFonts w:ascii="Arial" w:hAnsi="Arial" w:cs="Arial"/>
        </w:rPr>
        <w:t xml:space="preserve"> aspects of </w:t>
      </w:r>
      <w:r w:rsidR="004E2CFA">
        <w:rPr>
          <w:rFonts w:ascii="Arial" w:hAnsi="Arial" w:cs="Arial"/>
        </w:rPr>
        <w:t>the consumer’s care</w:t>
      </w:r>
      <w:r w:rsidR="00DF0BE9">
        <w:rPr>
          <w:rFonts w:ascii="Arial" w:hAnsi="Arial" w:cs="Arial"/>
        </w:rPr>
        <w:t xml:space="preserve"> </w:t>
      </w:r>
      <w:r w:rsidR="00BD143B">
        <w:rPr>
          <w:rFonts w:ascii="Arial" w:hAnsi="Arial" w:cs="Arial"/>
        </w:rPr>
        <w:t xml:space="preserve"> and provided examples of </w:t>
      </w:r>
      <w:r w:rsidR="00FB6B32">
        <w:rPr>
          <w:rFonts w:ascii="Arial" w:hAnsi="Arial" w:cs="Arial"/>
        </w:rPr>
        <w:t>consumers’</w:t>
      </w:r>
      <w:r w:rsidR="00FD53B6">
        <w:rPr>
          <w:rFonts w:ascii="Arial" w:hAnsi="Arial" w:cs="Arial"/>
        </w:rPr>
        <w:t xml:space="preserve"> preferences that </w:t>
      </w:r>
      <w:r w:rsidR="00663DCC">
        <w:rPr>
          <w:rFonts w:ascii="Arial" w:hAnsi="Arial" w:cs="Arial"/>
        </w:rPr>
        <w:t xml:space="preserve">had not been identified and </w:t>
      </w:r>
      <w:r w:rsidR="00FD53B6">
        <w:rPr>
          <w:rFonts w:ascii="Arial" w:hAnsi="Arial" w:cs="Arial"/>
        </w:rPr>
        <w:t>were not be</w:t>
      </w:r>
      <w:r w:rsidR="00F57D74">
        <w:rPr>
          <w:rFonts w:ascii="Arial" w:hAnsi="Arial" w:cs="Arial"/>
        </w:rPr>
        <w:t>ing met</w:t>
      </w:r>
      <w:r w:rsidR="00DF0BE9">
        <w:rPr>
          <w:rFonts w:ascii="Arial" w:hAnsi="Arial" w:cs="Arial"/>
        </w:rPr>
        <w:t>.</w:t>
      </w:r>
      <w:r w:rsidR="00F1448F">
        <w:rPr>
          <w:rFonts w:ascii="Arial" w:hAnsi="Arial" w:cs="Arial"/>
        </w:rPr>
        <w:t xml:space="preserve"> </w:t>
      </w:r>
    </w:p>
    <w:p w14:paraId="0FB6CD6C" w14:textId="433B3653" w:rsidR="00EE0AB9" w:rsidRPr="00264DF0" w:rsidRDefault="00D54347" w:rsidP="00B65C3F">
      <w:pPr>
        <w:rPr>
          <w:rFonts w:ascii="Arial" w:hAnsi="Arial" w:cs="Arial"/>
          <w:color w:val="auto"/>
        </w:rPr>
      </w:pPr>
      <w:r w:rsidRPr="00264DF0">
        <w:rPr>
          <w:rFonts w:ascii="Arial" w:hAnsi="Arial" w:cs="Arial"/>
          <w:color w:val="auto"/>
        </w:rPr>
        <w:t xml:space="preserve">Two consumers </w:t>
      </w:r>
      <w:r w:rsidRPr="00663DCC">
        <w:rPr>
          <w:rFonts w:ascii="Arial" w:hAnsi="Arial" w:cs="Arial"/>
          <w:color w:val="auto"/>
        </w:rPr>
        <w:t>and two representatives</w:t>
      </w:r>
      <w:r w:rsidRPr="00264DF0">
        <w:rPr>
          <w:rFonts w:ascii="Arial" w:hAnsi="Arial" w:cs="Arial"/>
          <w:color w:val="auto"/>
        </w:rPr>
        <w:t xml:space="preserve"> were </w:t>
      </w:r>
      <w:r w:rsidR="00D95062" w:rsidRPr="00264DF0">
        <w:rPr>
          <w:rFonts w:ascii="Arial" w:hAnsi="Arial" w:cs="Arial"/>
          <w:color w:val="auto"/>
        </w:rPr>
        <w:t>dissatisfied</w:t>
      </w:r>
      <w:r w:rsidRPr="00264DF0">
        <w:rPr>
          <w:rFonts w:ascii="Arial" w:hAnsi="Arial" w:cs="Arial"/>
          <w:color w:val="auto"/>
        </w:rPr>
        <w:t xml:space="preserve"> with their level of engagement in </w:t>
      </w:r>
      <w:r w:rsidR="00D95062" w:rsidRPr="00264DF0">
        <w:rPr>
          <w:rFonts w:ascii="Arial" w:hAnsi="Arial" w:cs="Arial"/>
          <w:color w:val="auto"/>
        </w:rPr>
        <w:t>making decisions about the consumer’s care. For example:</w:t>
      </w:r>
    </w:p>
    <w:p w14:paraId="08AACA66" w14:textId="7C444D71" w:rsidR="00D95062" w:rsidRPr="00B66F0B" w:rsidRDefault="00A3481C" w:rsidP="00B66F0B">
      <w:pPr>
        <w:pStyle w:val="ListBullet"/>
        <w:spacing w:before="100" w:beforeAutospacing="1" w:after="120" w:line="22" w:lineRule="atLeast"/>
        <w:ind w:left="425" w:hanging="425"/>
        <w:rPr>
          <w:rFonts w:ascii="Arial" w:hAnsi="Arial" w:cs="Arial"/>
        </w:rPr>
      </w:pPr>
      <w:r w:rsidRPr="00B66F0B">
        <w:rPr>
          <w:rFonts w:ascii="Arial" w:hAnsi="Arial" w:cs="Arial"/>
        </w:rPr>
        <w:t>One consumer advised t</w:t>
      </w:r>
      <w:r w:rsidR="00AE0CDF" w:rsidRPr="00B66F0B">
        <w:rPr>
          <w:rFonts w:ascii="Arial" w:hAnsi="Arial" w:cs="Arial"/>
        </w:rPr>
        <w:t>he Assess</w:t>
      </w:r>
      <w:r w:rsidR="00714ED1" w:rsidRPr="00B66F0B">
        <w:rPr>
          <w:rFonts w:ascii="Arial" w:hAnsi="Arial" w:cs="Arial"/>
        </w:rPr>
        <w:t>ment Team</w:t>
      </w:r>
      <w:r w:rsidR="00823E5F" w:rsidRPr="00B66F0B">
        <w:rPr>
          <w:rFonts w:ascii="Arial" w:hAnsi="Arial" w:cs="Arial"/>
        </w:rPr>
        <w:t xml:space="preserve"> they had not been involved</w:t>
      </w:r>
      <w:r w:rsidR="00B964AA" w:rsidRPr="00B66F0B">
        <w:rPr>
          <w:rFonts w:ascii="Arial" w:hAnsi="Arial" w:cs="Arial"/>
        </w:rPr>
        <w:t xml:space="preserve"> in planning their care</w:t>
      </w:r>
      <w:r w:rsidR="00AF60EE" w:rsidRPr="00B66F0B">
        <w:rPr>
          <w:rFonts w:ascii="Arial" w:hAnsi="Arial" w:cs="Arial"/>
        </w:rPr>
        <w:t xml:space="preserve">. The Assessment Team reviewed the </w:t>
      </w:r>
      <w:r w:rsidR="00FD50B1" w:rsidRPr="00B66F0B">
        <w:rPr>
          <w:rFonts w:ascii="Arial" w:hAnsi="Arial" w:cs="Arial"/>
        </w:rPr>
        <w:t>consumer’s</w:t>
      </w:r>
      <w:r w:rsidR="00AF60EE" w:rsidRPr="00B66F0B">
        <w:rPr>
          <w:rFonts w:ascii="Arial" w:hAnsi="Arial" w:cs="Arial"/>
        </w:rPr>
        <w:t xml:space="preserve"> care planning documentation and </w:t>
      </w:r>
      <w:r w:rsidR="00E742D5" w:rsidRPr="00B66F0B">
        <w:rPr>
          <w:rFonts w:ascii="Arial" w:hAnsi="Arial" w:cs="Arial"/>
        </w:rPr>
        <w:t>noted that it did not include</w:t>
      </w:r>
      <w:r w:rsidR="00162DC5" w:rsidRPr="00B66F0B">
        <w:rPr>
          <w:rFonts w:ascii="Arial" w:hAnsi="Arial" w:cs="Arial"/>
        </w:rPr>
        <w:t xml:space="preserve"> </w:t>
      </w:r>
      <w:r w:rsidR="00E30A86" w:rsidRPr="00B66F0B">
        <w:rPr>
          <w:rFonts w:ascii="Arial" w:hAnsi="Arial" w:cs="Arial"/>
        </w:rPr>
        <w:t>evidence of engagement with the consumer</w:t>
      </w:r>
      <w:r w:rsidR="00366F99" w:rsidRPr="00B66F0B">
        <w:rPr>
          <w:rFonts w:ascii="Arial" w:hAnsi="Arial" w:cs="Arial"/>
        </w:rPr>
        <w:t xml:space="preserve"> or their </w:t>
      </w:r>
      <w:r w:rsidR="00366F99" w:rsidRPr="00B66F0B">
        <w:rPr>
          <w:rFonts w:ascii="Arial" w:hAnsi="Arial" w:cs="Arial"/>
        </w:rPr>
        <w:lastRenderedPageBreak/>
        <w:t xml:space="preserve">representative. The consumer’s care plan did not reflect the </w:t>
      </w:r>
      <w:r w:rsidR="00FA6B95" w:rsidRPr="00B66F0B">
        <w:rPr>
          <w:rFonts w:ascii="Arial" w:hAnsi="Arial" w:cs="Arial"/>
        </w:rPr>
        <w:t xml:space="preserve">consumer’s preferences with respect to care and services. </w:t>
      </w:r>
    </w:p>
    <w:p w14:paraId="0BC189BF" w14:textId="7F3CB8EB" w:rsidR="001B17D2" w:rsidRPr="00BE7859" w:rsidRDefault="003D0FF5" w:rsidP="00B66F0B">
      <w:pPr>
        <w:pStyle w:val="ListBullet"/>
        <w:spacing w:before="100" w:beforeAutospacing="1" w:after="120" w:line="22" w:lineRule="atLeast"/>
        <w:ind w:left="425" w:hanging="425"/>
        <w:rPr>
          <w:rFonts w:ascii="Arial" w:hAnsi="Arial" w:cs="Arial"/>
          <w:color w:val="auto"/>
        </w:rPr>
      </w:pPr>
      <w:r w:rsidRPr="00D95062">
        <w:rPr>
          <w:rFonts w:ascii="Arial" w:hAnsi="Arial" w:cs="Arial"/>
        </w:rPr>
        <w:t>A second consumer</w:t>
      </w:r>
      <w:r w:rsidR="00045DA3" w:rsidRPr="00D95062">
        <w:rPr>
          <w:rFonts w:ascii="Arial" w:hAnsi="Arial" w:cs="Arial"/>
        </w:rPr>
        <w:t xml:space="preserve"> </w:t>
      </w:r>
      <w:r w:rsidRPr="00D95062">
        <w:rPr>
          <w:rFonts w:ascii="Arial" w:hAnsi="Arial" w:cs="Arial"/>
        </w:rPr>
        <w:t>and their representative</w:t>
      </w:r>
      <w:r w:rsidR="00481AD2" w:rsidRPr="00D95062">
        <w:rPr>
          <w:rFonts w:ascii="Arial" w:hAnsi="Arial" w:cs="Arial"/>
        </w:rPr>
        <w:t xml:space="preserve"> said they had not been engaged in</w:t>
      </w:r>
      <w:r w:rsidR="00AB03FA" w:rsidRPr="00D95062">
        <w:rPr>
          <w:rFonts w:ascii="Arial" w:hAnsi="Arial" w:cs="Arial"/>
        </w:rPr>
        <w:t xml:space="preserve"> planning the consumer’s care even though the consumer’s mobility needs had </w:t>
      </w:r>
      <w:r w:rsidR="00AB03FA" w:rsidRPr="00D70D93">
        <w:rPr>
          <w:rFonts w:ascii="Arial" w:hAnsi="Arial" w:cs="Arial"/>
        </w:rPr>
        <w:t>changed.</w:t>
      </w:r>
      <w:r w:rsidR="00862BA4" w:rsidRPr="00D70D93">
        <w:rPr>
          <w:rFonts w:ascii="Arial" w:hAnsi="Arial" w:cs="Arial"/>
        </w:rPr>
        <w:t xml:space="preserve"> </w:t>
      </w:r>
      <w:r w:rsidR="0056310F" w:rsidRPr="00D70D93">
        <w:rPr>
          <w:rFonts w:ascii="Arial" w:hAnsi="Arial" w:cs="Arial"/>
        </w:rPr>
        <w:t xml:space="preserve">Staff reported they had engaged </w:t>
      </w:r>
      <w:r w:rsidR="00C744FC" w:rsidRPr="00D70D93">
        <w:rPr>
          <w:rFonts w:ascii="Arial" w:hAnsi="Arial" w:cs="Arial"/>
        </w:rPr>
        <w:t>the representative in discussions relating to care. However, t</w:t>
      </w:r>
      <w:r w:rsidR="00862BA4" w:rsidRPr="00D70D93">
        <w:rPr>
          <w:rFonts w:ascii="Arial" w:hAnsi="Arial" w:cs="Arial"/>
        </w:rPr>
        <w:t>he</w:t>
      </w:r>
      <w:r w:rsidR="00862BA4" w:rsidRPr="00D95062">
        <w:rPr>
          <w:rFonts w:ascii="Arial" w:hAnsi="Arial" w:cs="Arial"/>
        </w:rPr>
        <w:t xml:space="preserve"> Assessment Team reviewed the consumer’s care plan an</w:t>
      </w:r>
      <w:r w:rsidR="00863884" w:rsidRPr="00D95062">
        <w:rPr>
          <w:rFonts w:ascii="Arial" w:hAnsi="Arial" w:cs="Arial"/>
        </w:rPr>
        <w:t>d</w:t>
      </w:r>
      <w:r w:rsidR="00663DCC">
        <w:rPr>
          <w:rFonts w:ascii="Arial" w:hAnsi="Arial" w:cs="Arial"/>
        </w:rPr>
        <w:t xml:space="preserve"> found</w:t>
      </w:r>
      <w:r w:rsidR="00863884" w:rsidRPr="00D95062">
        <w:rPr>
          <w:rFonts w:ascii="Arial" w:hAnsi="Arial" w:cs="Arial"/>
        </w:rPr>
        <w:t xml:space="preserve"> it did not evidence</w:t>
      </w:r>
      <w:r w:rsidR="00A147EB" w:rsidRPr="00D95062">
        <w:rPr>
          <w:rFonts w:ascii="Arial" w:hAnsi="Arial" w:cs="Arial"/>
        </w:rPr>
        <w:t xml:space="preserve"> engagement with the consumer or their representative</w:t>
      </w:r>
      <w:r w:rsidR="00663DCC">
        <w:rPr>
          <w:rFonts w:ascii="Arial" w:hAnsi="Arial" w:cs="Arial"/>
        </w:rPr>
        <w:t xml:space="preserve"> and</w:t>
      </w:r>
      <w:r w:rsidR="006E5F41" w:rsidRPr="00D95062">
        <w:rPr>
          <w:rFonts w:ascii="Arial" w:hAnsi="Arial" w:cs="Arial"/>
        </w:rPr>
        <w:t xml:space="preserve"> did not reflect the consumer’s current care needs. </w:t>
      </w:r>
    </w:p>
    <w:p w14:paraId="2601542D" w14:textId="7C6C5859" w:rsidR="003E43C1" w:rsidRDefault="00BE7859" w:rsidP="00BE7859">
      <w:pPr>
        <w:rPr>
          <w:rFonts w:ascii="Arial" w:hAnsi="Arial" w:cs="Arial"/>
          <w:color w:val="auto"/>
        </w:rPr>
      </w:pPr>
      <w:r w:rsidRPr="00DF6141">
        <w:rPr>
          <w:rFonts w:ascii="Arial" w:hAnsi="Arial" w:cs="Arial"/>
          <w:color w:val="auto"/>
        </w:rPr>
        <w:t xml:space="preserve">The approved </w:t>
      </w:r>
      <w:r w:rsidR="006A6863" w:rsidRPr="00DF6141">
        <w:rPr>
          <w:rFonts w:ascii="Arial" w:hAnsi="Arial" w:cs="Arial"/>
          <w:color w:val="auto"/>
        </w:rPr>
        <w:t>provider in its response to the site audit report acknowledges that</w:t>
      </w:r>
      <w:r w:rsidR="005C56BE" w:rsidRPr="00DF6141">
        <w:rPr>
          <w:rFonts w:ascii="Arial" w:hAnsi="Arial" w:cs="Arial"/>
          <w:color w:val="auto"/>
        </w:rPr>
        <w:t xml:space="preserve"> improvements are required</w:t>
      </w:r>
      <w:r w:rsidR="00680D30">
        <w:rPr>
          <w:rFonts w:ascii="Arial" w:hAnsi="Arial" w:cs="Arial"/>
          <w:color w:val="auto"/>
        </w:rPr>
        <w:t xml:space="preserve"> under requirement 1(3)(c)</w:t>
      </w:r>
      <w:r w:rsidR="00B564C7">
        <w:rPr>
          <w:rFonts w:ascii="Arial" w:hAnsi="Arial" w:cs="Arial"/>
          <w:color w:val="auto"/>
        </w:rPr>
        <w:t xml:space="preserve"> and has submitted a plan for continuous improvement</w:t>
      </w:r>
      <w:r w:rsidR="003E43C1">
        <w:rPr>
          <w:rFonts w:ascii="Arial" w:hAnsi="Arial" w:cs="Arial"/>
          <w:color w:val="auto"/>
        </w:rPr>
        <w:t>.</w:t>
      </w:r>
      <w:r w:rsidR="00B564C7">
        <w:rPr>
          <w:rFonts w:ascii="Arial" w:hAnsi="Arial" w:cs="Arial"/>
          <w:color w:val="auto"/>
        </w:rPr>
        <w:t xml:space="preserve"> </w:t>
      </w:r>
      <w:r w:rsidR="00BD0DE4">
        <w:rPr>
          <w:rFonts w:ascii="Arial" w:hAnsi="Arial" w:cs="Arial"/>
          <w:color w:val="auto"/>
        </w:rPr>
        <w:t xml:space="preserve">The approved provider </w:t>
      </w:r>
      <w:r w:rsidR="00680D30">
        <w:rPr>
          <w:rFonts w:ascii="Arial" w:hAnsi="Arial" w:cs="Arial"/>
          <w:color w:val="auto"/>
        </w:rPr>
        <w:t>has taken action</w:t>
      </w:r>
      <w:r w:rsidR="005C56BE" w:rsidRPr="00DF6141">
        <w:rPr>
          <w:rFonts w:ascii="Arial" w:hAnsi="Arial" w:cs="Arial"/>
          <w:color w:val="auto"/>
        </w:rPr>
        <w:t xml:space="preserve"> </w:t>
      </w:r>
      <w:r w:rsidR="00C15D02">
        <w:rPr>
          <w:rFonts w:ascii="Arial" w:hAnsi="Arial" w:cs="Arial"/>
          <w:color w:val="auto"/>
        </w:rPr>
        <w:t xml:space="preserve">to </w:t>
      </w:r>
      <w:r w:rsidR="00A038E2">
        <w:rPr>
          <w:rFonts w:ascii="Arial" w:hAnsi="Arial" w:cs="Arial"/>
          <w:color w:val="auto"/>
        </w:rPr>
        <w:t xml:space="preserve">provide </w:t>
      </w:r>
      <w:r w:rsidR="00125FD0">
        <w:rPr>
          <w:rFonts w:ascii="Arial" w:hAnsi="Arial" w:cs="Arial"/>
          <w:color w:val="auto"/>
        </w:rPr>
        <w:t>consumers</w:t>
      </w:r>
      <w:r w:rsidR="00A038E2">
        <w:rPr>
          <w:rFonts w:ascii="Arial" w:hAnsi="Arial" w:cs="Arial"/>
          <w:color w:val="auto"/>
        </w:rPr>
        <w:t xml:space="preserve"> with information, engage them in decisions about their care and services, </w:t>
      </w:r>
      <w:r w:rsidR="00C15D02">
        <w:rPr>
          <w:rFonts w:ascii="Arial" w:hAnsi="Arial" w:cs="Arial"/>
          <w:color w:val="auto"/>
        </w:rPr>
        <w:t xml:space="preserve">and </w:t>
      </w:r>
      <w:r w:rsidR="00C96857">
        <w:rPr>
          <w:rFonts w:ascii="Arial" w:hAnsi="Arial" w:cs="Arial"/>
          <w:color w:val="auto"/>
        </w:rPr>
        <w:t xml:space="preserve">to </w:t>
      </w:r>
      <w:r w:rsidR="00C15D02">
        <w:rPr>
          <w:rFonts w:ascii="Arial" w:hAnsi="Arial" w:cs="Arial"/>
          <w:color w:val="auto"/>
        </w:rPr>
        <w:t>support</w:t>
      </w:r>
      <w:r w:rsidR="00166011" w:rsidRPr="00DF6141">
        <w:rPr>
          <w:rFonts w:ascii="Arial" w:hAnsi="Arial" w:cs="Arial"/>
          <w:color w:val="auto"/>
        </w:rPr>
        <w:t xml:space="preserve"> </w:t>
      </w:r>
      <w:r w:rsidR="00A038E2">
        <w:rPr>
          <w:rFonts w:ascii="Arial" w:hAnsi="Arial" w:cs="Arial"/>
          <w:color w:val="auto"/>
        </w:rPr>
        <w:t>them</w:t>
      </w:r>
      <w:r w:rsidR="00166011" w:rsidRPr="00DF6141">
        <w:rPr>
          <w:rFonts w:ascii="Arial" w:hAnsi="Arial" w:cs="Arial"/>
          <w:color w:val="auto"/>
        </w:rPr>
        <w:t xml:space="preserve"> to exercise choice and independence</w:t>
      </w:r>
      <w:r w:rsidR="00DF6141" w:rsidRPr="00DF6141">
        <w:rPr>
          <w:rFonts w:ascii="Arial" w:hAnsi="Arial" w:cs="Arial"/>
          <w:color w:val="auto"/>
        </w:rPr>
        <w:t xml:space="preserve">. </w:t>
      </w:r>
      <w:r w:rsidR="003E43C1">
        <w:rPr>
          <w:rFonts w:ascii="Arial" w:hAnsi="Arial" w:cs="Arial"/>
          <w:color w:val="auto"/>
        </w:rPr>
        <w:t>Actions include:</w:t>
      </w:r>
    </w:p>
    <w:p w14:paraId="23782BCE" w14:textId="383AF276" w:rsidR="00BE7859" w:rsidRPr="00B66F0B" w:rsidRDefault="0004416D"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Increased monitoring </w:t>
      </w:r>
      <w:r w:rsidR="006E696E" w:rsidRPr="00B66F0B">
        <w:rPr>
          <w:rFonts w:ascii="Arial" w:hAnsi="Arial" w:cs="Arial"/>
        </w:rPr>
        <w:t>through workplace observation to ensure consumers’ needs are being met</w:t>
      </w:r>
      <w:r w:rsidR="000F5357" w:rsidRPr="00B66F0B">
        <w:rPr>
          <w:rFonts w:ascii="Arial" w:hAnsi="Arial" w:cs="Arial"/>
        </w:rPr>
        <w:t xml:space="preserve">. Outcomes are being reported through the </w:t>
      </w:r>
      <w:r w:rsidR="00F66B1C" w:rsidRPr="00B66F0B">
        <w:rPr>
          <w:rFonts w:ascii="Arial" w:hAnsi="Arial" w:cs="Arial"/>
        </w:rPr>
        <w:t>organisational audit reporting system and where required</w:t>
      </w:r>
      <w:r w:rsidR="000E7B30" w:rsidRPr="00B66F0B">
        <w:rPr>
          <w:rFonts w:ascii="Arial" w:hAnsi="Arial" w:cs="Arial"/>
        </w:rPr>
        <w:t>,</w:t>
      </w:r>
      <w:r w:rsidR="00F66B1C" w:rsidRPr="00B66F0B">
        <w:rPr>
          <w:rFonts w:ascii="Arial" w:hAnsi="Arial" w:cs="Arial"/>
        </w:rPr>
        <w:t xml:space="preserve"> feedback is provided to staff.</w:t>
      </w:r>
    </w:p>
    <w:p w14:paraId="03F97FEF" w14:textId="278F5A38" w:rsidR="00F66B1C" w:rsidRPr="00B66F0B" w:rsidRDefault="00170D78"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Staff education </w:t>
      </w:r>
      <w:r w:rsidR="003313A4" w:rsidRPr="00B66F0B">
        <w:rPr>
          <w:rFonts w:ascii="Arial" w:hAnsi="Arial" w:cs="Arial"/>
        </w:rPr>
        <w:t>on topics including person</w:t>
      </w:r>
      <w:r w:rsidR="008D346D" w:rsidRPr="00B66F0B">
        <w:rPr>
          <w:rFonts w:ascii="Arial" w:hAnsi="Arial" w:cs="Arial"/>
        </w:rPr>
        <w:t>-</w:t>
      </w:r>
      <w:r w:rsidR="003313A4" w:rsidRPr="00B66F0B">
        <w:rPr>
          <w:rFonts w:ascii="Arial" w:hAnsi="Arial" w:cs="Arial"/>
        </w:rPr>
        <w:t xml:space="preserve">centred care, dignity of risk, and choice and decision making is occurring. </w:t>
      </w:r>
    </w:p>
    <w:p w14:paraId="6E793E5A" w14:textId="53B8E718" w:rsidR="00412F48" w:rsidRPr="00B66F0B" w:rsidRDefault="00412F48" w:rsidP="00B66F0B">
      <w:pPr>
        <w:pStyle w:val="ListBullet"/>
        <w:spacing w:before="100" w:beforeAutospacing="1" w:after="120" w:line="22" w:lineRule="atLeast"/>
        <w:ind w:left="425" w:hanging="425"/>
        <w:rPr>
          <w:rFonts w:ascii="Arial" w:hAnsi="Arial" w:cs="Arial"/>
        </w:rPr>
      </w:pPr>
      <w:r w:rsidRPr="00B66F0B">
        <w:rPr>
          <w:rFonts w:ascii="Arial" w:hAnsi="Arial" w:cs="Arial"/>
        </w:rPr>
        <w:t>Meeting agendas have been reviewed to include dignity of risk</w:t>
      </w:r>
      <w:r w:rsidR="00597180" w:rsidRPr="00B66F0B">
        <w:rPr>
          <w:rFonts w:ascii="Arial" w:hAnsi="Arial" w:cs="Arial"/>
        </w:rPr>
        <w:t>,</w:t>
      </w:r>
      <w:r w:rsidRPr="00B66F0B">
        <w:rPr>
          <w:rFonts w:ascii="Arial" w:hAnsi="Arial" w:cs="Arial"/>
        </w:rPr>
        <w:t xml:space="preserve"> and choice and decision making. This includes </w:t>
      </w:r>
      <w:r w:rsidR="004B5CF7" w:rsidRPr="00B66F0B">
        <w:rPr>
          <w:rFonts w:ascii="Arial" w:hAnsi="Arial" w:cs="Arial"/>
        </w:rPr>
        <w:t xml:space="preserve">consumer meetings where </w:t>
      </w:r>
      <w:r w:rsidR="009B7645" w:rsidRPr="00B66F0B">
        <w:rPr>
          <w:rFonts w:ascii="Arial" w:hAnsi="Arial" w:cs="Arial"/>
        </w:rPr>
        <w:t xml:space="preserve">information will be provided about </w:t>
      </w:r>
      <w:r w:rsidR="00371C7A" w:rsidRPr="00B66F0B">
        <w:rPr>
          <w:rFonts w:ascii="Arial" w:hAnsi="Arial" w:cs="Arial"/>
        </w:rPr>
        <w:t xml:space="preserve"> collaboration</w:t>
      </w:r>
      <w:r w:rsidR="00D75091" w:rsidRPr="00B66F0B">
        <w:rPr>
          <w:rFonts w:ascii="Arial" w:hAnsi="Arial" w:cs="Arial"/>
        </w:rPr>
        <w:t xml:space="preserve"> in assessment and care planning</w:t>
      </w:r>
      <w:r w:rsidR="00597180" w:rsidRPr="00B66F0B">
        <w:rPr>
          <w:rFonts w:ascii="Arial" w:hAnsi="Arial" w:cs="Arial"/>
        </w:rPr>
        <w:t xml:space="preserve"> processes</w:t>
      </w:r>
      <w:r w:rsidR="00D75091" w:rsidRPr="00B66F0B">
        <w:rPr>
          <w:rFonts w:ascii="Arial" w:hAnsi="Arial" w:cs="Arial"/>
        </w:rPr>
        <w:t xml:space="preserve">. </w:t>
      </w:r>
    </w:p>
    <w:p w14:paraId="5CF89BAC" w14:textId="01499526" w:rsidR="00FA7E3B" w:rsidRPr="00DF6141" w:rsidRDefault="0050150D" w:rsidP="00BE7859">
      <w:pPr>
        <w:rPr>
          <w:rFonts w:ascii="Arial" w:hAnsi="Arial" w:cs="Arial"/>
          <w:color w:val="auto"/>
        </w:rPr>
      </w:pPr>
      <w:r>
        <w:rPr>
          <w:rFonts w:ascii="Arial" w:hAnsi="Arial" w:cs="Arial"/>
          <w:color w:val="auto"/>
        </w:rPr>
        <w:t>For those consumers named in the site audit report</w:t>
      </w:r>
      <w:r w:rsidR="00740375">
        <w:rPr>
          <w:rFonts w:ascii="Arial" w:hAnsi="Arial" w:cs="Arial"/>
          <w:color w:val="auto"/>
        </w:rPr>
        <w:t xml:space="preserve">, action has been taken to </w:t>
      </w:r>
      <w:r w:rsidR="00AA3FAD">
        <w:rPr>
          <w:rFonts w:ascii="Arial" w:hAnsi="Arial" w:cs="Arial"/>
          <w:color w:val="auto"/>
        </w:rPr>
        <w:t xml:space="preserve">work in partnership with the consumer and those involved in their care to ensure </w:t>
      </w:r>
      <w:r w:rsidR="006278F8">
        <w:rPr>
          <w:rFonts w:ascii="Arial" w:hAnsi="Arial" w:cs="Arial"/>
          <w:color w:val="auto"/>
        </w:rPr>
        <w:t>the care plan reflects the consumer’s choices. Evidence of case conferences,</w:t>
      </w:r>
      <w:r w:rsidR="00BE0937">
        <w:rPr>
          <w:rFonts w:ascii="Arial" w:hAnsi="Arial" w:cs="Arial"/>
          <w:color w:val="auto"/>
        </w:rPr>
        <w:t xml:space="preserve"> engagement with health professionals and revised care plans was su</w:t>
      </w:r>
      <w:r w:rsidR="00DF776C">
        <w:rPr>
          <w:rFonts w:ascii="Arial" w:hAnsi="Arial" w:cs="Arial"/>
          <w:color w:val="auto"/>
        </w:rPr>
        <w:t xml:space="preserve">bmitted as an element of the response. </w:t>
      </w:r>
      <w:r w:rsidR="00AA3FAD">
        <w:rPr>
          <w:rFonts w:ascii="Arial" w:hAnsi="Arial" w:cs="Arial"/>
          <w:color w:val="auto"/>
        </w:rPr>
        <w:t xml:space="preserve"> </w:t>
      </w:r>
    </w:p>
    <w:p w14:paraId="24AB4D24" w14:textId="555429C7" w:rsidR="00FF25E0" w:rsidRDefault="00FF25E0" w:rsidP="00BE7859">
      <w:pPr>
        <w:rPr>
          <w:rFonts w:ascii="Arial" w:hAnsi="Arial" w:cs="Arial"/>
          <w:color w:val="auto"/>
        </w:rPr>
      </w:pPr>
      <w:r>
        <w:rPr>
          <w:rFonts w:ascii="Arial" w:hAnsi="Arial" w:cs="Arial"/>
          <w:color w:val="auto"/>
        </w:rPr>
        <w:t xml:space="preserve">Care staff were able to describe how they </w:t>
      </w:r>
      <w:r w:rsidR="00233B39">
        <w:rPr>
          <w:rFonts w:ascii="Arial" w:hAnsi="Arial" w:cs="Arial"/>
          <w:color w:val="auto"/>
        </w:rPr>
        <w:t xml:space="preserve">assist </w:t>
      </w:r>
      <w:r w:rsidR="00BA7265">
        <w:rPr>
          <w:rFonts w:ascii="Arial" w:hAnsi="Arial" w:cs="Arial"/>
          <w:color w:val="auto"/>
        </w:rPr>
        <w:t>consumers</w:t>
      </w:r>
      <w:r w:rsidR="00233B39">
        <w:rPr>
          <w:rFonts w:ascii="Arial" w:hAnsi="Arial" w:cs="Arial"/>
          <w:color w:val="auto"/>
        </w:rPr>
        <w:t xml:space="preserve"> to make connections with others and maintain relationships of choice</w:t>
      </w:r>
      <w:r w:rsidR="00BA7265">
        <w:rPr>
          <w:rFonts w:ascii="Arial" w:hAnsi="Arial" w:cs="Arial"/>
          <w:color w:val="auto"/>
        </w:rPr>
        <w:t>. They said they provide</w:t>
      </w:r>
      <w:r w:rsidR="00BE47EC">
        <w:rPr>
          <w:rFonts w:ascii="Arial" w:hAnsi="Arial" w:cs="Arial"/>
          <w:color w:val="auto"/>
        </w:rPr>
        <w:t xml:space="preserve"> privacy for consumers and their visitors</w:t>
      </w:r>
      <w:r w:rsidR="00592783">
        <w:rPr>
          <w:rFonts w:ascii="Arial" w:hAnsi="Arial" w:cs="Arial"/>
          <w:color w:val="auto"/>
        </w:rPr>
        <w:t>;</w:t>
      </w:r>
      <w:r w:rsidR="00BA7265">
        <w:rPr>
          <w:rFonts w:ascii="Arial" w:hAnsi="Arial" w:cs="Arial"/>
          <w:color w:val="auto"/>
        </w:rPr>
        <w:t xml:space="preserve"> </w:t>
      </w:r>
      <w:r w:rsidR="00B6452A">
        <w:rPr>
          <w:rFonts w:ascii="Arial" w:hAnsi="Arial" w:cs="Arial"/>
          <w:color w:val="auto"/>
        </w:rPr>
        <w:t xml:space="preserve">they </w:t>
      </w:r>
      <w:r w:rsidR="0003610F">
        <w:rPr>
          <w:rFonts w:ascii="Arial" w:hAnsi="Arial" w:cs="Arial"/>
          <w:color w:val="auto"/>
        </w:rPr>
        <w:t>provide</w:t>
      </w:r>
      <w:r w:rsidR="00B6452A">
        <w:rPr>
          <w:rFonts w:ascii="Arial" w:hAnsi="Arial" w:cs="Arial"/>
          <w:color w:val="auto"/>
        </w:rPr>
        <w:t xml:space="preserve"> comfortable seating</w:t>
      </w:r>
      <w:r w:rsidR="005C7188">
        <w:rPr>
          <w:rFonts w:ascii="Arial" w:hAnsi="Arial" w:cs="Arial"/>
          <w:color w:val="auto"/>
        </w:rPr>
        <w:t xml:space="preserve"> and ensure that t</w:t>
      </w:r>
      <w:r w:rsidR="0003610F">
        <w:rPr>
          <w:rFonts w:ascii="Arial" w:hAnsi="Arial" w:cs="Arial"/>
          <w:color w:val="auto"/>
        </w:rPr>
        <w:t>ea</w:t>
      </w:r>
      <w:r w:rsidR="005C7188">
        <w:rPr>
          <w:rFonts w:ascii="Arial" w:hAnsi="Arial" w:cs="Arial"/>
          <w:color w:val="auto"/>
        </w:rPr>
        <w:t xml:space="preserve"> and coffee is available</w:t>
      </w:r>
      <w:r w:rsidR="00592783">
        <w:rPr>
          <w:rFonts w:ascii="Arial" w:hAnsi="Arial" w:cs="Arial"/>
          <w:color w:val="auto"/>
        </w:rPr>
        <w:t>. Further, staff said</w:t>
      </w:r>
      <w:r w:rsidR="005C7188">
        <w:rPr>
          <w:rFonts w:ascii="Arial" w:hAnsi="Arial" w:cs="Arial"/>
          <w:color w:val="auto"/>
        </w:rPr>
        <w:t xml:space="preserve"> they support consumers with the use of communication devices. </w:t>
      </w:r>
    </w:p>
    <w:p w14:paraId="18D3A571" w14:textId="152A0BC5" w:rsidR="00141A73" w:rsidRPr="00BE7859" w:rsidRDefault="00141A73" w:rsidP="00BE7859">
      <w:pPr>
        <w:rPr>
          <w:rFonts w:ascii="Arial" w:hAnsi="Arial" w:cs="Arial"/>
          <w:color w:val="auto"/>
        </w:rPr>
      </w:pPr>
      <w:r>
        <w:rPr>
          <w:rFonts w:ascii="Arial" w:hAnsi="Arial" w:cs="Arial"/>
          <w:color w:val="auto"/>
        </w:rPr>
        <w:t>While staff were able to provide examples of how they support</w:t>
      </w:r>
      <w:r w:rsidR="00742D17">
        <w:rPr>
          <w:rFonts w:ascii="Arial" w:hAnsi="Arial" w:cs="Arial"/>
          <w:color w:val="auto"/>
        </w:rPr>
        <w:t xml:space="preserve"> consumers to maintain relationships of choice, I am satisfied that</w:t>
      </w:r>
      <w:r w:rsidR="00FB439A">
        <w:rPr>
          <w:rFonts w:ascii="Arial" w:hAnsi="Arial" w:cs="Arial"/>
          <w:color w:val="auto"/>
        </w:rPr>
        <w:t xml:space="preserve"> the service did not consistently engage consumers </w:t>
      </w:r>
      <w:r w:rsidR="00B25940">
        <w:rPr>
          <w:rFonts w:ascii="Arial" w:hAnsi="Arial" w:cs="Arial"/>
          <w:color w:val="auto"/>
        </w:rPr>
        <w:t>or their representatives</w:t>
      </w:r>
      <w:r w:rsidR="00FB439A">
        <w:rPr>
          <w:rFonts w:ascii="Arial" w:hAnsi="Arial" w:cs="Arial"/>
          <w:color w:val="auto"/>
        </w:rPr>
        <w:t xml:space="preserve"> </w:t>
      </w:r>
      <w:r w:rsidR="00B25940">
        <w:rPr>
          <w:rFonts w:ascii="Arial" w:hAnsi="Arial" w:cs="Arial"/>
          <w:color w:val="auto"/>
        </w:rPr>
        <w:t xml:space="preserve">in decisions relating to care and services. </w:t>
      </w:r>
      <w:r w:rsidR="004F5A01">
        <w:rPr>
          <w:rFonts w:ascii="Arial" w:hAnsi="Arial" w:cs="Arial"/>
          <w:color w:val="auto"/>
        </w:rPr>
        <w:t xml:space="preserve">The approved provider has accepted the Assessment Team’s findings and while </w:t>
      </w:r>
      <w:r w:rsidR="001E4BAD">
        <w:rPr>
          <w:rFonts w:ascii="Arial" w:hAnsi="Arial" w:cs="Arial"/>
          <w:color w:val="auto"/>
        </w:rPr>
        <w:t>actions are being taken to address the deficiencies under this requirement, I am of the view that it will take some time to ensure these processes are fully implemented</w:t>
      </w:r>
      <w:r w:rsidR="006841BF">
        <w:rPr>
          <w:rFonts w:ascii="Arial" w:hAnsi="Arial" w:cs="Arial"/>
          <w:color w:val="auto"/>
        </w:rPr>
        <w:t xml:space="preserve">. </w:t>
      </w:r>
    </w:p>
    <w:p w14:paraId="70EBFA24" w14:textId="494DCE3B" w:rsidR="001B17D2" w:rsidRDefault="00E04CDE" w:rsidP="00B65C3F">
      <w:pPr>
        <w:rPr>
          <w:rFonts w:ascii="Arial" w:hAnsi="Arial" w:cs="Arial"/>
        </w:rPr>
      </w:pPr>
      <w:r>
        <w:rPr>
          <w:rFonts w:ascii="Arial" w:hAnsi="Arial" w:cs="Arial"/>
        </w:rPr>
        <w:t xml:space="preserve">The service did demonstrate compliance in requirements </w:t>
      </w:r>
      <w:r w:rsidR="00E666AD">
        <w:rPr>
          <w:rFonts w:ascii="Arial" w:hAnsi="Arial" w:cs="Arial"/>
        </w:rPr>
        <w:t>1(3)(a),</w:t>
      </w:r>
      <w:r w:rsidR="00FF26E8">
        <w:rPr>
          <w:rFonts w:ascii="Arial" w:hAnsi="Arial" w:cs="Arial"/>
        </w:rPr>
        <w:t xml:space="preserve"> </w:t>
      </w:r>
      <w:r w:rsidR="00702567">
        <w:rPr>
          <w:rFonts w:ascii="Arial" w:hAnsi="Arial" w:cs="Arial"/>
        </w:rPr>
        <w:t>1(3)(b), 1(3)(d), 1(3)(</w:t>
      </w:r>
      <w:r w:rsidR="007E2629">
        <w:rPr>
          <w:rFonts w:ascii="Arial" w:hAnsi="Arial" w:cs="Arial"/>
        </w:rPr>
        <w:t>e) and 1(3)(f).</w:t>
      </w:r>
    </w:p>
    <w:p w14:paraId="61F9FDA4" w14:textId="77777777" w:rsidR="00A3647F" w:rsidRDefault="00A3647F" w:rsidP="00B65C3F">
      <w:pPr>
        <w:rPr>
          <w:rFonts w:ascii="Arial" w:hAnsi="Arial" w:cs="Arial"/>
        </w:rPr>
      </w:pPr>
      <w:r>
        <w:rPr>
          <w:rFonts w:ascii="Arial" w:hAnsi="Arial" w:cs="Arial"/>
        </w:rPr>
        <w:t>The site audit report includes information that consumers are:</w:t>
      </w:r>
    </w:p>
    <w:p w14:paraId="7269411A" w14:textId="6B1124BC" w:rsidR="007E2629" w:rsidRDefault="00A3647F" w:rsidP="00B66F0B">
      <w:pPr>
        <w:pStyle w:val="ListBullet"/>
        <w:spacing w:before="100" w:beforeAutospacing="1" w:after="120" w:line="22" w:lineRule="atLeast"/>
        <w:ind w:left="425" w:hanging="425"/>
        <w:rPr>
          <w:rFonts w:ascii="Arial" w:hAnsi="Arial" w:cs="Arial"/>
        </w:rPr>
      </w:pPr>
      <w:r w:rsidRPr="00A3647F">
        <w:rPr>
          <w:rFonts w:ascii="Arial" w:hAnsi="Arial" w:cs="Arial"/>
        </w:rPr>
        <w:t>treated with dignity and respect</w:t>
      </w:r>
      <w:r w:rsidR="00285585">
        <w:rPr>
          <w:rFonts w:ascii="Arial" w:hAnsi="Arial" w:cs="Arial"/>
        </w:rPr>
        <w:t>,</w:t>
      </w:r>
      <w:r w:rsidR="006B4393">
        <w:rPr>
          <w:rFonts w:ascii="Arial" w:hAnsi="Arial" w:cs="Arial"/>
        </w:rPr>
        <w:t xml:space="preserve"> with their personal information </w:t>
      </w:r>
      <w:r w:rsidR="00E9222B">
        <w:rPr>
          <w:rFonts w:ascii="Arial" w:hAnsi="Arial" w:cs="Arial"/>
        </w:rPr>
        <w:t>kept confidential,</w:t>
      </w:r>
    </w:p>
    <w:p w14:paraId="13AEBA34" w14:textId="10513124" w:rsidR="00A3647F" w:rsidRDefault="004951D5" w:rsidP="00B66F0B">
      <w:pPr>
        <w:pStyle w:val="ListBullet"/>
        <w:spacing w:before="100" w:beforeAutospacing="1" w:after="120" w:line="22" w:lineRule="atLeast"/>
        <w:ind w:left="425" w:hanging="425"/>
        <w:rPr>
          <w:rFonts w:ascii="Arial" w:hAnsi="Arial" w:cs="Arial"/>
        </w:rPr>
      </w:pPr>
      <w:r>
        <w:rPr>
          <w:rFonts w:ascii="Arial" w:hAnsi="Arial" w:cs="Arial"/>
        </w:rPr>
        <w:t>provided culturally safe care and services</w:t>
      </w:r>
      <w:r w:rsidR="00285585">
        <w:rPr>
          <w:rFonts w:ascii="Arial" w:hAnsi="Arial" w:cs="Arial"/>
        </w:rPr>
        <w:t>,</w:t>
      </w:r>
    </w:p>
    <w:p w14:paraId="15D6F4B1" w14:textId="5A0ED7F8" w:rsidR="00F94F83" w:rsidRDefault="00F94F83" w:rsidP="00B66F0B">
      <w:pPr>
        <w:pStyle w:val="ListBullet"/>
        <w:spacing w:before="100" w:beforeAutospacing="1" w:after="120" w:line="22" w:lineRule="atLeast"/>
        <w:ind w:left="425" w:hanging="425"/>
        <w:rPr>
          <w:rFonts w:ascii="Arial" w:hAnsi="Arial" w:cs="Arial"/>
        </w:rPr>
      </w:pPr>
      <w:r>
        <w:rPr>
          <w:rFonts w:ascii="Arial" w:hAnsi="Arial" w:cs="Arial"/>
        </w:rPr>
        <w:t>are supported to take risks</w:t>
      </w:r>
      <w:r w:rsidR="009062F6">
        <w:rPr>
          <w:rFonts w:ascii="Arial" w:hAnsi="Arial" w:cs="Arial"/>
        </w:rPr>
        <w:t xml:space="preserve"> to enable them to live the best life they can, and are</w:t>
      </w:r>
    </w:p>
    <w:p w14:paraId="3439E7B6" w14:textId="502B459D" w:rsidR="0012276F" w:rsidRPr="000D37DE" w:rsidRDefault="00EB2388" w:rsidP="00B66F0B">
      <w:pPr>
        <w:pStyle w:val="ListBullet"/>
        <w:spacing w:before="100" w:beforeAutospacing="1" w:after="120" w:line="22" w:lineRule="atLeast"/>
        <w:ind w:left="425" w:hanging="425"/>
        <w:rPr>
          <w:rFonts w:ascii="Arial" w:hAnsi="Arial" w:cs="Arial"/>
        </w:rPr>
      </w:pPr>
      <w:r>
        <w:rPr>
          <w:rFonts w:ascii="Arial" w:hAnsi="Arial" w:cs="Arial"/>
        </w:rPr>
        <w:lastRenderedPageBreak/>
        <w:t xml:space="preserve">generally </w:t>
      </w:r>
      <w:r w:rsidR="004951D5">
        <w:rPr>
          <w:rFonts w:ascii="Arial" w:hAnsi="Arial" w:cs="Arial"/>
        </w:rPr>
        <w:t>provided accurate and timely information to support decision maki</w:t>
      </w:r>
      <w:r w:rsidR="006B4393">
        <w:rPr>
          <w:rFonts w:ascii="Arial" w:hAnsi="Arial" w:cs="Arial"/>
        </w:rPr>
        <w:t>ng</w:t>
      </w:r>
      <w:r>
        <w:rPr>
          <w:rFonts w:ascii="Arial" w:hAnsi="Arial" w:cs="Arial"/>
        </w:rPr>
        <w:t xml:space="preserve"> </w:t>
      </w:r>
      <w:r w:rsidR="00284912">
        <w:rPr>
          <w:rFonts w:ascii="Arial" w:hAnsi="Arial" w:cs="Arial"/>
        </w:rPr>
        <w:t xml:space="preserve">in relation </w:t>
      </w:r>
      <w:r>
        <w:rPr>
          <w:rFonts w:ascii="Arial" w:hAnsi="Arial" w:cs="Arial"/>
        </w:rPr>
        <w:t>to menus, activities</w:t>
      </w:r>
      <w:r w:rsidR="00284912">
        <w:rPr>
          <w:rFonts w:ascii="Arial" w:hAnsi="Arial" w:cs="Arial"/>
        </w:rPr>
        <w:t xml:space="preserve">, </w:t>
      </w:r>
      <w:r w:rsidR="003E43E8">
        <w:rPr>
          <w:rFonts w:ascii="Arial" w:hAnsi="Arial" w:cs="Arial"/>
        </w:rPr>
        <w:t xml:space="preserve">and </w:t>
      </w:r>
      <w:r w:rsidR="00284912">
        <w:rPr>
          <w:rFonts w:ascii="Arial" w:hAnsi="Arial" w:cs="Arial"/>
        </w:rPr>
        <w:t xml:space="preserve">access to </w:t>
      </w:r>
      <w:r w:rsidR="003E43E8">
        <w:rPr>
          <w:rFonts w:ascii="Arial" w:hAnsi="Arial" w:cs="Arial"/>
        </w:rPr>
        <w:t>advocacy services and complaints information</w:t>
      </w:r>
      <w:r w:rsidR="006B4393">
        <w:rPr>
          <w:rFonts w:ascii="Arial" w:hAnsi="Arial" w:cs="Arial"/>
        </w:rPr>
        <w:t>.</w:t>
      </w:r>
    </w:p>
    <w:p w14:paraId="2B35AF9F" w14:textId="77777777" w:rsidR="009D2F57" w:rsidRDefault="00F836C5">
      <w:pPr>
        <w:rPr>
          <w:rFonts w:ascii="Arial" w:hAnsi="Arial" w:cs="Arial"/>
        </w:rPr>
      </w:pPr>
      <w:r>
        <w:rPr>
          <w:rFonts w:ascii="Arial" w:hAnsi="Arial" w:cs="Arial"/>
        </w:rPr>
        <w:t>Consumers and representatives spoke highly</w:t>
      </w:r>
      <w:r w:rsidR="0038481E">
        <w:rPr>
          <w:rFonts w:ascii="Arial" w:hAnsi="Arial" w:cs="Arial"/>
        </w:rPr>
        <w:t xml:space="preserve"> of staff</w:t>
      </w:r>
      <w:r w:rsidR="00D4281A">
        <w:rPr>
          <w:rFonts w:ascii="Arial" w:hAnsi="Arial" w:cs="Arial"/>
        </w:rPr>
        <w:t xml:space="preserve">. </w:t>
      </w:r>
      <w:r w:rsidR="0058126C">
        <w:rPr>
          <w:rFonts w:ascii="Arial" w:hAnsi="Arial" w:cs="Arial"/>
        </w:rPr>
        <w:t>They</w:t>
      </w:r>
      <w:r w:rsidR="00D4281A">
        <w:rPr>
          <w:rFonts w:ascii="Arial" w:hAnsi="Arial" w:cs="Arial"/>
        </w:rPr>
        <w:t xml:space="preserve"> provided feedback </w:t>
      </w:r>
      <w:r w:rsidR="0058126C">
        <w:rPr>
          <w:rFonts w:ascii="Arial" w:hAnsi="Arial" w:cs="Arial"/>
        </w:rPr>
        <w:t xml:space="preserve">that staff were ‘excellent’, </w:t>
      </w:r>
      <w:r w:rsidR="00E14C2A">
        <w:rPr>
          <w:rFonts w:ascii="Arial" w:hAnsi="Arial" w:cs="Arial"/>
        </w:rPr>
        <w:t xml:space="preserve">‘approachable’, ‘kind’ and know the consumer and what is important to them. </w:t>
      </w:r>
    </w:p>
    <w:p w14:paraId="11F3BC47" w14:textId="68120657" w:rsidR="00DA7D1F" w:rsidRDefault="000F666B">
      <w:pPr>
        <w:rPr>
          <w:rFonts w:ascii="Arial" w:hAnsi="Arial" w:cs="Arial"/>
        </w:rPr>
      </w:pPr>
      <w:r>
        <w:rPr>
          <w:rFonts w:ascii="Arial" w:hAnsi="Arial" w:cs="Arial"/>
        </w:rPr>
        <w:t>Consumers generally felt</w:t>
      </w:r>
      <w:r w:rsidR="0092794F">
        <w:rPr>
          <w:rFonts w:ascii="Arial" w:hAnsi="Arial" w:cs="Arial"/>
        </w:rPr>
        <w:t xml:space="preserve"> that the care and services provided to them were culturally safe</w:t>
      </w:r>
      <w:r w:rsidR="009D2F57">
        <w:rPr>
          <w:rFonts w:ascii="Arial" w:hAnsi="Arial" w:cs="Arial"/>
        </w:rPr>
        <w:t xml:space="preserve"> and provided examples of how staff had celebrated significant events including the consumer’s birthday</w:t>
      </w:r>
      <w:r w:rsidR="00CD14E9">
        <w:rPr>
          <w:rFonts w:ascii="Arial" w:hAnsi="Arial" w:cs="Arial"/>
        </w:rPr>
        <w:t>, and the Royal Queensland Show</w:t>
      </w:r>
      <w:r w:rsidR="0092794F">
        <w:rPr>
          <w:rFonts w:ascii="Arial" w:hAnsi="Arial" w:cs="Arial"/>
        </w:rPr>
        <w:t>.</w:t>
      </w:r>
      <w:r w:rsidR="00E919D3">
        <w:rPr>
          <w:rFonts w:ascii="Arial" w:hAnsi="Arial" w:cs="Arial"/>
        </w:rPr>
        <w:t xml:space="preserve"> They said </w:t>
      </w:r>
      <w:r w:rsidR="003E43E8">
        <w:rPr>
          <w:rFonts w:ascii="Arial" w:hAnsi="Arial" w:cs="Arial"/>
        </w:rPr>
        <w:t>they</w:t>
      </w:r>
      <w:r w:rsidR="007B5AAB">
        <w:rPr>
          <w:rFonts w:ascii="Arial" w:hAnsi="Arial" w:cs="Arial"/>
        </w:rPr>
        <w:t xml:space="preserve"> felt supported to live the best life they can.</w:t>
      </w:r>
    </w:p>
    <w:p w14:paraId="690079BB" w14:textId="7CC1A986" w:rsidR="008D12D9" w:rsidRDefault="008D12D9">
      <w:pPr>
        <w:rPr>
          <w:rFonts w:ascii="Arial" w:hAnsi="Arial" w:cs="Arial"/>
        </w:rPr>
      </w:pPr>
      <w:r>
        <w:rPr>
          <w:rFonts w:ascii="Arial" w:hAnsi="Arial" w:cs="Arial"/>
        </w:rPr>
        <w:t>The Assessment Team found that care planning documentation included evidence of risk assessments for those consumers who choose to take risks</w:t>
      </w:r>
      <w:r w:rsidR="003728A2">
        <w:rPr>
          <w:rFonts w:ascii="Arial" w:hAnsi="Arial" w:cs="Arial"/>
        </w:rPr>
        <w:t xml:space="preserve"> t</w:t>
      </w:r>
      <w:r w:rsidR="00F54D82">
        <w:rPr>
          <w:rFonts w:ascii="Arial" w:hAnsi="Arial" w:cs="Arial"/>
        </w:rPr>
        <w:t xml:space="preserve">hat include for example smoking tobacco and </w:t>
      </w:r>
      <w:r w:rsidR="003728A2">
        <w:rPr>
          <w:rFonts w:ascii="Arial" w:hAnsi="Arial" w:cs="Arial"/>
        </w:rPr>
        <w:t xml:space="preserve">eating a </w:t>
      </w:r>
      <w:r w:rsidR="004816E9">
        <w:rPr>
          <w:rFonts w:ascii="Arial" w:hAnsi="Arial" w:cs="Arial"/>
        </w:rPr>
        <w:t xml:space="preserve">regular diet rather than the prescribed diet. </w:t>
      </w:r>
    </w:p>
    <w:p w14:paraId="5BCDD033" w14:textId="7B20661A" w:rsidR="00D71331" w:rsidRDefault="00D71331">
      <w:pPr>
        <w:rPr>
          <w:rFonts w:ascii="Arial" w:hAnsi="Arial" w:cs="Arial"/>
        </w:rPr>
      </w:pPr>
      <w:r>
        <w:rPr>
          <w:rFonts w:ascii="Arial" w:hAnsi="Arial" w:cs="Arial"/>
        </w:rPr>
        <w:t xml:space="preserve">Consumers </w:t>
      </w:r>
      <w:r w:rsidR="00324325">
        <w:rPr>
          <w:rFonts w:ascii="Arial" w:hAnsi="Arial" w:cs="Arial"/>
        </w:rPr>
        <w:t xml:space="preserve">provided examples of how </w:t>
      </w:r>
      <w:r>
        <w:rPr>
          <w:rFonts w:ascii="Arial" w:hAnsi="Arial" w:cs="Arial"/>
        </w:rPr>
        <w:t>they</w:t>
      </w:r>
      <w:r w:rsidR="009F367C">
        <w:rPr>
          <w:rFonts w:ascii="Arial" w:hAnsi="Arial" w:cs="Arial"/>
        </w:rPr>
        <w:t xml:space="preserve"> </w:t>
      </w:r>
      <w:r>
        <w:rPr>
          <w:rFonts w:ascii="Arial" w:hAnsi="Arial" w:cs="Arial"/>
        </w:rPr>
        <w:t>are provided with information</w:t>
      </w:r>
      <w:r w:rsidR="00F20803">
        <w:rPr>
          <w:rFonts w:ascii="Arial" w:hAnsi="Arial" w:cs="Arial"/>
        </w:rPr>
        <w:t xml:space="preserve"> to support their decision making with one consumer stating that staff </w:t>
      </w:r>
      <w:r w:rsidR="00C256FC">
        <w:rPr>
          <w:rFonts w:ascii="Arial" w:hAnsi="Arial" w:cs="Arial"/>
        </w:rPr>
        <w:t>will read them the weekly activity schedule</w:t>
      </w:r>
      <w:r w:rsidR="00930A84">
        <w:rPr>
          <w:rFonts w:ascii="Arial" w:hAnsi="Arial" w:cs="Arial"/>
        </w:rPr>
        <w:t xml:space="preserve"> due to their sensory impairment</w:t>
      </w:r>
      <w:r w:rsidR="00C256FC">
        <w:rPr>
          <w:rFonts w:ascii="Arial" w:hAnsi="Arial" w:cs="Arial"/>
        </w:rPr>
        <w:t>.</w:t>
      </w:r>
      <w:r w:rsidR="009F367C">
        <w:rPr>
          <w:rFonts w:ascii="Arial" w:hAnsi="Arial" w:cs="Arial"/>
        </w:rPr>
        <w:t xml:space="preserve"> </w:t>
      </w:r>
    </w:p>
    <w:p w14:paraId="200A5E38" w14:textId="2C8884B1" w:rsidR="00A13632" w:rsidRDefault="00DA7D1F">
      <w:pPr>
        <w:rPr>
          <w:rFonts w:ascii="Arial" w:hAnsi="Arial" w:cs="Arial"/>
        </w:rPr>
      </w:pPr>
      <w:r>
        <w:rPr>
          <w:rFonts w:ascii="Arial" w:hAnsi="Arial" w:cs="Arial"/>
        </w:rPr>
        <w:t>Staff could describe how they treat consumers with dignity and respect including</w:t>
      </w:r>
      <w:r w:rsidR="00D4281A">
        <w:rPr>
          <w:rFonts w:ascii="Arial" w:hAnsi="Arial" w:cs="Arial"/>
        </w:rPr>
        <w:t xml:space="preserve"> </w:t>
      </w:r>
      <w:r>
        <w:rPr>
          <w:rFonts w:ascii="Arial" w:hAnsi="Arial" w:cs="Arial"/>
        </w:rPr>
        <w:t>seeking</w:t>
      </w:r>
      <w:r w:rsidR="005C149F">
        <w:rPr>
          <w:rFonts w:ascii="Arial" w:hAnsi="Arial" w:cs="Arial"/>
        </w:rPr>
        <w:t xml:space="preserve"> consent</w:t>
      </w:r>
      <w:r w:rsidR="00DD3B0F">
        <w:rPr>
          <w:rFonts w:ascii="Arial" w:hAnsi="Arial" w:cs="Arial"/>
        </w:rPr>
        <w:t xml:space="preserve"> </w:t>
      </w:r>
      <w:r w:rsidR="004B141E">
        <w:rPr>
          <w:rFonts w:ascii="Arial" w:hAnsi="Arial" w:cs="Arial"/>
        </w:rPr>
        <w:t>and</w:t>
      </w:r>
      <w:r w:rsidR="005C149F">
        <w:rPr>
          <w:rFonts w:ascii="Arial" w:hAnsi="Arial" w:cs="Arial"/>
        </w:rPr>
        <w:t xml:space="preserve"> </w:t>
      </w:r>
      <w:r w:rsidR="00202B7C">
        <w:rPr>
          <w:rFonts w:ascii="Arial" w:hAnsi="Arial" w:cs="Arial"/>
        </w:rPr>
        <w:t xml:space="preserve">providing </w:t>
      </w:r>
      <w:r w:rsidR="008D040A">
        <w:rPr>
          <w:rFonts w:ascii="Arial" w:hAnsi="Arial" w:cs="Arial"/>
        </w:rPr>
        <w:t>the consumer with privacy when delivering care</w:t>
      </w:r>
      <w:r w:rsidR="00AA3E9F">
        <w:rPr>
          <w:rFonts w:ascii="Arial" w:hAnsi="Arial" w:cs="Arial"/>
        </w:rPr>
        <w:t>, ensuring preferences regarding staff gender are accommodated</w:t>
      </w:r>
      <w:r w:rsidR="004B141E">
        <w:rPr>
          <w:rFonts w:ascii="Arial" w:hAnsi="Arial" w:cs="Arial"/>
        </w:rPr>
        <w:t xml:space="preserve"> and knocking prior to entering a room.</w:t>
      </w:r>
    </w:p>
    <w:p w14:paraId="0C575591" w14:textId="23E47C52" w:rsidR="003E6A6A" w:rsidRDefault="003E6A6A">
      <w:pPr>
        <w:rPr>
          <w:rFonts w:ascii="Arial" w:hAnsi="Arial" w:cs="Arial"/>
        </w:rPr>
      </w:pPr>
      <w:r>
        <w:rPr>
          <w:rFonts w:ascii="Arial" w:hAnsi="Arial" w:cs="Arial"/>
        </w:rPr>
        <w:t>Lifestyle staff said the service celebrates</w:t>
      </w:r>
      <w:r w:rsidR="0025029A">
        <w:rPr>
          <w:rFonts w:ascii="Arial" w:hAnsi="Arial" w:cs="Arial"/>
        </w:rPr>
        <w:t xml:space="preserve"> culturally significant days </w:t>
      </w:r>
      <w:r w:rsidR="00EA376A">
        <w:rPr>
          <w:rFonts w:ascii="Arial" w:hAnsi="Arial" w:cs="Arial"/>
        </w:rPr>
        <w:t xml:space="preserve">and events </w:t>
      </w:r>
      <w:r w:rsidR="0025029A">
        <w:rPr>
          <w:rFonts w:ascii="Arial" w:hAnsi="Arial" w:cs="Arial"/>
        </w:rPr>
        <w:t xml:space="preserve">such as Christmas, </w:t>
      </w:r>
      <w:r w:rsidR="00411E7D">
        <w:rPr>
          <w:rFonts w:ascii="Arial" w:hAnsi="Arial" w:cs="Arial"/>
        </w:rPr>
        <w:t>Easter, National Aborigines and Islanders</w:t>
      </w:r>
      <w:r w:rsidR="00EA376A">
        <w:rPr>
          <w:rFonts w:ascii="Arial" w:hAnsi="Arial" w:cs="Arial"/>
        </w:rPr>
        <w:t xml:space="preserve"> Day Observance Committee </w:t>
      </w:r>
      <w:r w:rsidR="00851F38">
        <w:rPr>
          <w:rFonts w:ascii="Arial" w:hAnsi="Arial" w:cs="Arial"/>
        </w:rPr>
        <w:t>and Oktoberfest.</w:t>
      </w:r>
    </w:p>
    <w:p w14:paraId="6CFF0370" w14:textId="77777777" w:rsidR="007E6D44" w:rsidRDefault="00745FBE">
      <w:pPr>
        <w:rPr>
          <w:rFonts w:ascii="Arial" w:hAnsi="Arial" w:cs="Arial"/>
        </w:rPr>
      </w:pPr>
      <w:r>
        <w:rPr>
          <w:rFonts w:ascii="Arial" w:hAnsi="Arial" w:cs="Arial"/>
        </w:rPr>
        <w:t>Access to electronic information, including the care management system was passcode protected</w:t>
      </w:r>
      <w:r w:rsidR="007A6B66">
        <w:rPr>
          <w:rFonts w:ascii="Arial" w:hAnsi="Arial" w:cs="Arial"/>
        </w:rPr>
        <w:t xml:space="preserve"> and access to the nurse’s station was restricted.</w:t>
      </w:r>
    </w:p>
    <w:p w14:paraId="0F8220A5" w14:textId="3967AC08" w:rsidR="005D30D9" w:rsidRDefault="007E6D44">
      <w:pPr>
        <w:rPr>
          <w:rFonts w:ascii="Arial" w:hAnsi="Arial" w:cs="Arial"/>
        </w:rPr>
      </w:pPr>
      <w:r>
        <w:rPr>
          <w:rFonts w:ascii="Arial" w:hAnsi="Arial" w:cs="Arial"/>
        </w:rPr>
        <w:t xml:space="preserve">The service’s clinical governance framework included policies and procedures relevant to this standard </w:t>
      </w:r>
      <w:r w:rsidR="001E174A">
        <w:rPr>
          <w:rFonts w:ascii="Arial" w:hAnsi="Arial" w:cs="Arial"/>
        </w:rPr>
        <w:t>that addressed</w:t>
      </w:r>
      <w:r w:rsidR="005C14C0">
        <w:rPr>
          <w:rFonts w:ascii="Arial" w:hAnsi="Arial" w:cs="Arial"/>
        </w:rPr>
        <w:t xml:space="preserve"> consumer privacy.</w:t>
      </w:r>
      <w:r>
        <w:rPr>
          <w:rFonts w:ascii="Arial" w:hAnsi="Arial" w:cs="Arial"/>
        </w:rPr>
        <w:t xml:space="preserve"> </w:t>
      </w:r>
      <w:r w:rsidR="007A6B66">
        <w:rPr>
          <w:rFonts w:ascii="Arial" w:hAnsi="Arial" w:cs="Arial"/>
        </w:rPr>
        <w:t xml:space="preserve"> </w:t>
      </w:r>
      <w:r w:rsidR="001E174A">
        <w:rPr>
          <w:rFonts w:ascii="Arial" w:hAnsi="Arial" w:cs="Arial"/>
        </w:rPr>
        <w:t xml:space="preserve">Additionally, the </w:t>
      </w:r>
      <w:r w:rsidR="003B4651">
        <w:rPr>
          <w:rFonts w:ascii="Arial" w:hAnsi="Arial" w:cs="Arial"/>
        </w:rPr>
        <w:t>Consumer</w:t>
      </w:r>
      <w:r w:rsidR="001E174A">
        <w:rPr>
          <w:rFonts w:ascii="Arial" w:hAnsi="Arial" w:cs="Arial"/>
        </w:rPr>
        <w:t xml:space="preserve"> Handbook</w:t>
      </w:r>
      <w:r w:rsidR="003B4651">
        <w:rPr>
          <w:rFonts w:ascii="Arial" w:hAnsi="Arial" w:cs="Arial"/>
        </w:rPr>
        <w:t xml:space="preserve"> included information about how the service collects, stores</w:t>
      </w:r>
      <w:r w:rsidR="00557B88">
        <w:rPr>
          <w:rFonts w:ascii="Arial" w:hAnsi="Arial" w:cs="Arial"/>
        </w:rPr>
        <w:t xml:space="preserve"> and uses consumers’ personal information. </w:t>
      </w:r>
    </w:p>
    <w:p w14:paraId="77622C20" w14:textId="3FF376F8" w:rsidR="00D71920" w:rsidRDefault="00A522E8">
      <w:pPr>
        <w:rPr>
          <w:rFonts w:ascii="Arial" w:hAnsi="Arial" w:cs="Arial"/>
        </w:rPr>
      </w:pPr>
      <w:r>
        <w:rPr>
          <w:rFonts w:ascii="Arial" w:hAnsi="Arial" w:cs="Arial"/>
        </w:rPr>
        <w:t xml:space="preserve">The Assessment Team observed staff communicating with consumers in languages other than English and in accordance with </w:t>
      </w:r>
      <w:r w:rsidR="0027048A">
        <w:rPr>
          <w:rFonts w:ascii="Arial" w:hAnsi="Arial" w:cs="Arial"/>
        </w:rPr>
        <w:t>the consumer’s preferences.</w:t>
      </w:r>
      <w:r w:rsidR="00930A84">
        <w:rPr>
          <w:rFonts w:ascii="Arial" w:hAnsi="Arial" w:cs="Arial"/>
        </w:rPr>
        <w:t xml:space="preserve"> </w:t>
      </w:r>
      <w:r w:rsidR="005371DE">
        <w:rPr>
          <w:rFonts w:ascii="Arial" w:hAnsi="Arial" w:cs="Arial"/>
        </w:rPr>
        <w:t>Staff were observed knocking prior to entering a consumer’s room</w:t>
      </w:r>
      <w:r w:rsidR="005D30D9">
        <w:rPr>
          <w:rFonts w:ascii="Arial" w:hAnsi="Arial" w:cs="Arial"/>
        </w:rPr>
        <w:t xml:space="preserve">. </w:t>
      </w:r>
      <w:r w:rsidR="00930A84">
        <w:rPr>
          <w:rFonts w:ascii="Arial" w:hAnsi="Arial" w:cs="Arial"/>
        </w:rPr>
        <w:t>Activity schedules</w:t>
      </w:r>
      <w:r w:rsidR="00986AC6">
        <w:rPr>
          <w:rFonts w:ascii="Arial" w:hAnsi="Arial" w:cs="Arial"/>
        </w:rPr>
        <w:t xml:space="preserve">, </w:t>
      </w:r>
      <w:r w:rsidR="00BF301B">
        <w:rPr>
          <w:rFonts w:ascii="Arial" w:hAnsi="Arial" w:cs="Arial"/>
        </w:rPr>
        <w:t>newsletters</w:t>
      </w:r>
      <w:r w:rsidR="00930A84">
        <w:rPr>
          <w:rFonts w:ascii="Arial" w:hAnsi="Arial" w:cs="Arial"/>
        </w:rPr>
        <w:t xml:space="preserve"> and menus were displayed </w:t>
      </w:r>
      <w:r w:rsidR="00B253EA">
        <w:rPr>
          <w:rFonts w:ascii="Arial" w:hAnsi="Arial" w:cs="Arial"/>
        </w:rPr>
        <w:t xml:space="preserve">within the service. </w:t>
      </w:r>
      <w:r w:rsidR="0027048A">
        <w:rPr>
          <w:rFonts w:ascii="Arial" w:hAnsi="Arial" w:cs="Arial"/>
        </w:rPr>
        <w:t xml:space="preserve"> </w:t>
      </w:r>
    </w:p>
    <w:p w14:paraId="39D07397" w14:textId="1F3D6BEA" w:rsidR="00A45AD0" w:rsidRPr="00184D80" w:rsidRDefault="00A45AD0">
      <w:pPr>
        <w:rPr>
          <w:rFonts w:ascii="Arial" w:eastAsiaTheme="majorEastAsia" w:hAnsi="Arial" w:cs="Arial"/>
          <w:b/>
          <w:bCs/>
          <w:sz w:val="30"/>
          <w:szCs w:val="28"/>
        </w:rPr>
      </w:pPr>
      <w:r w:rsidRPr="00184D80">
        <w:rPr>
          <w:rFonts w:ascii="Arial" w:hAnsi="Arial" w:cs="Arial"/>
        </w:rPr>
        <w:br w:type="page"/>
      </w:r>
    </w:p>
    <w:p w14:paraId="50F9A800" w14:textId="3E0AA7B4" w:rsidR="00FA049A" w:rsidRPr="00184D80" w:rsidRDefault="00AE2002" w:rsidP="00341026">
      <w:pPr>
        <w:pStyle w:val="Heading1"/>
        <w:spacing w:before="120" w:after="240" w:line="22" w:lineRule="atLeast"/>
        <w:rPr>
          <w:rFonts w:ascii="Arial" w:hAnsi="Arial" w:cs="Arial"/>
        </w:rPr>
      </w:pPr>
      <w:r w:rsidRPr="00184D80">
        <w:rPr>
          <w:rFonts w:ascii="Arial" w:hAnsi="Arial" w:cs="Arial"/>
        </w:rPr>
        <w:lastRenderedPageBreak/>
        <w:t xml:space="preserve">Standard </w:t>
      </w:r>
      <w:r w:rsidR="000A6B31" w:rsidRPr="00184D80">
        <w:rPr>
          <w:rFonts w:ascii="Arial" w:hAnsi="Arial" w:cs="Arial"/>
        </w:rPr>
        <w:t>2</w:t>
      </w:r>
    </w:p>
    <w:tbl>
      <w:tblPr>
        <w:tblStyle w:val="TableGrid"/>
        <w:tblW w:w="5000" w:type="pct"/>
        <w:tblLook w:val="04A0" w:firstRow="1" w:lastRow="0" w:firstColumn="1" w:lastColumn="0" w:noHBand="0" w:noVBand="1"/>
      </w:tblPr>
      <w:tblGrid>
        <w:gridCol w:w="1592"/>
        <w:gridCol w:w="6490"/>
        <w:gridCol w:w="2122"/>
      </w:tblGrid>
      <w:tr w:rsidR="009A1DF7" w:rsidRPr="00184D80" w14:paraId="63D2266C"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4AEF327" w14:textId="4124D712" w:rsidR="009A1DF7" w:rsidRPr="00184D80" w:rsidRDefault="009A1DF7" w:rsidP="002D5918">
            <w:pPr>
              <w:spacing w:before="0" w:after="120" w:line="22" w:lineRule="atLeast"/>
              <w:rPr>
                <w:rFonts w:ascii="Arial" w:hAnsi="Arial" w:cs="Arial"/>
              </w:rPr>
            </w:pPr>
            <w:r w:rsidRPr="00184D80">
              <w:rPr>
                <w:rFonts w:ascii="Arial" w:hAnsi="Arial" w:cs="Arial"/>
              </w:rPr>
              <w:t>Ongoing assessment and planning with consumers</w:t>
            </w:r>
          </w:p>
        </w:tc>
        <w:tc>
          <w:tcPr>
            <w:tcW w:w="1041" w:type="pct"/>
          </w:tcPr>
          <w:p w14:paraId="16B2C8E8" w14:textId="0197FB49" w:rsidR="009A1DF7" w:rsidRPr="00184D8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184D80" w14:paraId="5C854C6F"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2AAF2495" w14:textId="4E2718A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2(3)(a)</w:t>
            </w:r>
          </w:p>
        </w:tc>
        <w:tc>
          <w:tcPr>
            <w:tcW w:w="3180" w:type="pct"/>
            <w:tcBorders>
              <w:right w:val="single" w:sz="4" w:space="0" w:color="auto"/>
            </w:tcBorders>
          </w:tcPr>
          <w:p w14:paraId="1018FBA4" w14:textId="56523459"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Assessment and planning, including consideration of risks to the consumer’s health and well-being, informs the delivery of safe and effective care and services.</w:t>
            </w:r>
          </w:p>
        </w:tc>
        <w:tc>
          <w:tcPr>
            <w:tcW w:w="1041" w:type="pct"/>
            <w:tcBorders>
              <w:left w:val="single" w:sz="4" w:space="0" w:color="auto"/>
            </w:tcBorders>
          </w:tcPr>
          <w:p w14:paraId="297A8677" w14:textId="2CAF90C2" w:rsidR="00A54A38"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C10D6B362E4C27AEC6DD20D8B4CD81"/>
                </w:placeholder>
                <w:dropDownList>
                  <w:listItem w:displayText="choose a rating" w:value="choose a rating"/>
                  <w:listItem w:displayText="Compliant" w:value="Compliant"/>
                  <w:listItem w:displayText="Non-compliant" w:value="Non-compliant"/>
                </w:dropDownList>
              </w:sdtPr>
              <w:sdtEndPr/>
              <w:sdtContent>
                <w:r w:rsidR="007E2B9A">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07268FF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179B86E" w14:textId="3D9DF09E"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2(3)(b)</w:t>
            </w:r>
          </w:p>
        </w:tc>
        <w:tc>
          <w:tcPr>
            <w:tcW w:w="3180" w:type="pct"/>
            <w:tcBorders>
              <w:right w:val="single" w:sz="4" w:space="0" w:color="auto"/>
            </w:tcBorders>
          </w:tcPr>
          <w:p w14:paraId="00D229ED" w14:textId="75E79CDD"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Assessment and planning </w:t>
            </w:r>
            <w:proofErr w:type="gramStart"/>
            <w:r w:rsidRPr="00184D80">
              <w:rPr>
                <w:rFonts w:ascii="Arial" w:hAnsi="Arial" w:cs="Arial"/>
              </w:rPr>
              <w:t>identifies</w:t>
            </w:r>
            <w:proofErr w:type="gramEnd"/>
            <w:r w:rsidRPr="00184D80">
              <w:rPr>
                <w:rFonts w:ascii="Arial" w:hAnsi="Arial" w:cs="Arial"/>
              </w:rPr>
              <w:t xml:space="preserve"> and addresses the consumer’s current needs, goals and preferences, including advance care planning and end of life planning if the consumer wishes.</w:t>
            </w:r>
          </w:p>
        </w:tc>
        <w:tc>
          <w:tcPr>
            <w:tcW w:w="1041" w:type="pct"/>
            <w:tcBorders>
              <w:left w:val="single" w:sz="4" w:space="0" w:color="auto"/>
            </w:tcBorders>
          </w:tcPr>
          <w:p w14:paraId="199F1648" w14:textId="68441F0E" w:rsidR="00A54A38"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8F15C413C74BDEADD6D63476467090"/>
                </w:placeholder>
                <w:dropDownList>
                  <w:listItem w:displayText="choose a rating" w:value="choose a rating"/>
                  <w:listItem w:displayText="Compliant" w:value="Compliant"/>
                  <w:listItem w:displayText="Non-compliant" w:value="Non-compliant"/>
                </w:dropDownList>
              </w:sdtPr>
              <w:sdtEndPr/>
              <w:sdtContent>
                <w:r w:rsidR="007E2B9A">
                  <w:rPr>
                    <w:rFonts w:ascii="Arial" w:hAnsi="Arial" w:cs="Arial"/>
                    <w:color w:val="auto"/>
                  </w:rPr>
                  <w:t>Non-compliant</w:t>
                </w:r>
              </w:sdtContent>
            </w:sdt>
            <w:r w:rsidR="00201C79" w:rsidRPr="00184D80" w:rsidDel="00201C79">
              <w:rPr>
                <w:rFonts w:ascii="Arial" w:hAnsi="Arial" w:cs="Arial"/>
                <w:color w:val="0000FF"/>
              </w:rPr>
              <w:t xml:space="preserve"> </w:t>
            </w:r>
          </w:p>
        </w:tc>
      </w:tr>
      <w:tr w:rsidR="0021781E" w:rsidRPr="00184D80" w14:paraId="3DB8A4B7"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3488CA4D" w14:textId="6FE3E1D4"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2(3)(c)</w:t>
            </w:r>
          </w:p>
        </w:tc>
        <w:tc>
          <w:tcPr>
            <w:tcW w:w="3180" w:type="pct"/>
            <w:tcBorders>
              <w:right w:val="single" w:sz="4" w:space="0" w:color="auto"/>
            </w:tcBorders>
          </w:tcPr>
          <w:p w14:paraId="6D6CCFFA" w14:textId="167C2AF6"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organisation demonstrates that assessment and planning:</w:t>
            </w:r>
          </w:p>
          <w:p w14:paraId="02738D97" w14:textId="77777777" w:rsidR="00A54A38" w:rsidRPr="00184D80" w:rsidRDefault="00A54A38" w:rsidP="003F161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84D80" w:rsidRDefault="00A54A38" w:rsidP="003F161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includes other organisations, and individuals and providers of other care and services, that are involved in the care of the consumer.</w:t>
            </w:r>
          </w:p>
        </w:tc>
        <w:tc>
          <w:tcPr>
            <w:tcW w:w="1041" w:type="pct"/>
            <w:tcBorders>
              <w:left w:val="single" w:sz="4" w:space="0" w:color="auto"/>
            </w:tcBorders>
          </w:tcPr>
          <w:p w14:paraId="2644F005" w14:textId="75E8BD37" w:rsidR="00A54A38"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D6A381F0D446EA9A67BFCA07129548"/>
                </w:placeholder>
                <w:dropDownList>
                  <w:listItem w:displayText="choose a rating" w:value="choose a rating"/>
                  <w:listItem w:displayText="Compliant" w:value="Compliant"/>
                  <w:listItem w:displayText="Non-compliant" w:value="Non-compliant"/>
                </w:dropDownList>
              </w:sdtPr>
              <w:sdtEndPr/>
              <w:sdtContent>
                <w:r w:rsidR="007E2B9A">
                  <w:rPr>
                    <w:rFonts w:ascii="Arial" w:hAnsi="Arial" w:cs="Arial"/>
                    <w:color w:val="auto"/>
                  </w:rPr>
                  <w:t>Non-compliant</w:t>
                </w:r>
              </w:sdtContent>
            </w:sdt>
            <w:r w:rsidR="00201C79" w:rsidRPr="00184D80" w:rsidDel="00201C79">
              <w:rPr>
                <w:rFonts w:ascii="Arial" w:hAnsi="Arial" w:cs="Arial"/>
                <w:color w:val="0000FF"/>
              </w:rPr>
              <w:t xml:space="preserve"> </w:t>
            </w:r>
          </w:p>
        </w:tc>
      </w:tr>
      <w:tr w:rsidR="00CB2962" w:rsidRPr="00184D80" w14:paraId="23D5F7E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44050D9" w14:textId="12ED8F22"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2(3)(d)</w:t>
            </w:r>
          </w:p>
        </w:tc>
        <w:tc>
          <w:tcPr>
            <w:tcW w:w="3180" w:type="pct"/>
            <w:tcBorders>
              <w:right w:val="single" w:sz="4" w:space="0" w:color="auto"/>
            </w:tcBorders>
          </w:tcPr>
          <w:p w14:paraId="6F93E375" w14:textId="319E62C8"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1" w:type="pct"/>
            <w:tcBorders>
              <w:left w:val="single" w:sz="4" w:space="0" w:color="auto"/>
            </w:tcBorders>
          </w:tcPr>
          <w:p w14:paraId="1789FDB0" w14:textId="0455DB9D" w:rsidR="00A54A38" w:rsidRPr="00184D80" w:rsidRDefault="003850A7" w:rsidP="00EE68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10762A4EE04229A6E06B51C21774A2"/>
                </w:placeholder>
                <w:dropDownList>
                  <w:listItem w:displayText="choose a rating" w:value="choose a rating"/>
                  <w:listItem w:displayText="Compliant" w:value="Compliant"/>
                  <w:listItem w:displayText="Non-compliant" w:value="Non-compliant"/>
                </w:dropDownList>
              </w:sdtPr>
              <w:sdtEndPr/>
              <w:sdtContent>
                <w:r w:rsidR="007E2B9A">
                  <w:rPr>
                    <w:rFonts w:ascii="Arial" w:hAnsi="Arial" w:cs="Arial"/>
                    <w:color w:val="auto"/>
                  </w:rPr>
                  <w:t>Non-compliant</w:t>
                </w:r>
              </w:sdtContent>
            </w:sdt>
            <w:r w:rsidR="00201C79" w:rsidRPr="00184D80" w:rsidDel="00201C79">
              <w:rPr>
                <w:rFonts w:ascii="Arial" w:hAnsi="Arial" w:cs="Arial"/>
                <w:color w:val="0000FF"/>
              </w:rPr>
              <w:t xml:space="preserve"> </w:t>
            </w:r>
          </w:p>
        </w:tc>
      </w:tr>
      <w:tr w:rsidR="0021781E" w:rsidRPr="00184D80" w14:paraId="74092D80"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4E1D8C39" w14:textId="0495BFE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2(3)(e)</w:t>
            </w:r>
          </w:p>
        </w:tc>
        <w:tc>
          <w:tcPr>
            <w:tcW w:w="3180" w:type="pct"/>
            <w:tcBorders>
              <w:right w:val="single" w:sz="4" w:space="0" w:color="auto"/>
            </w:tcBorders>
          </w:tcPr>
          <w:p w14:paraId="6294C7F0" w14:textId="7FDFF742"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Care and services are reviewed regularly for effectiveness, and when circumstances change or when incidents impact on the needs, goals or preferences of the consumer.</w:t>
            </w:r>
          </w:p>
        </w:tc>
        <w:tc>
          <w:tcPr>
            <w:tcW w:w="1041" w:type="pct"/>
            <w:tcBorders>
              <w:left w:val="single" w:sz="4" w:space="0" w:color="auto"/>
            </w:tcBorders>
          </w:tcPr>
          <w:p w14:paraId="00C72CAA" w14:textId="07D7EE70" w:rsidR="00A54A38"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767ADC85F94BC89EA7FA0110460F15"/>
                </w:placeholder>
                <w:dropDownList>
                  <w:listItem w:displayText="choose a rating" w:value="choose a rating"/>
                  <w:listItem w:displayText="Compliant" w:value="Compliant"/>
                  <w:listItem w:displayText="Non-compliant" w:value="Non-compliant"/>
                </w:dropDownList>
              </w:sdtPr>
              <w:sdtEndPr/>
              <w:sdtContent>
                <w:r w:rsidR="007E2B9A">
                  <w:rPr>
                    <w:rFonts w:ascii="Arial" w:hAnsi="Arial" w:cs="Arial"/>
                    <w:color w:val="auto"/>
                  </w:rPr>
                  <w:t>Compliant</w:t>
                </w:r>
              </w:sdtContent>
            </w:sdt>
            <w:r w:rsidR="00201C79" w:rsidRPr="00184D80" w:rsidDel="00201C79">
              <w:rPr>
                <w:rFonts w:ascii="Arial" w:hAnsi="Arial" w:cs="Arial"/>
                <w:color w:val="0000FF"/>
              </w:rPr>
              <w:t xml:space="preserve"> </w:t>
            </w:r>
          </w:p>
        </w:tc>
      </w:tr>
    </w:tbl>
    <w:p w14:paraId="2F582DC5" w14:textId="45751E7C" w:rsidR="00952645" w:rsidRDefault="000A6B31" w:rsidP="00341026">
      <w:pPr>
        <w:pStyle w:val="Heading2"/>
        <w:spacing w:before="120" w:after="120" w:line="22" w:lineRule="atLeast"/>
        <w:rPr>
          <w:rFonts w:ascii="Arial" w:hAnsi="Arial" w:cs="Arial"/>
        </w:rPr>
      </w:pPr>
      <w:r w:rsidRPr="00184D80">
        <w:rPr>
          <w:rFonts w:ascii="Arial" w:hAnsi="Arial" w:cs="Arial"/>
        </w:rPr>
        <w:t>Findings</w:t>
      </w:r>
    </w:p>
    <w:p w14:paraId="6D1B5EB2" w14:textId="1FFD2A57" w:rsidR="00454B6F" w:rsidRDefault="00454B6F" w:rsidP="00454B6F">
      <w:pPr>
        <w:rPr>
          <w:rFonts w:ascii="Arial" w:hAnsi="Arial" w:cs="Arial"/>
        </w:rPr>
      </w:pPr>
      <w:r w:rsidRPr="006C6669">
        <w:rPr>
          <w:rStyle w:val="normaltextrun"/>
          <w:rFonts w:ascii="Arial" w:hAnsi="Arial" w:cs="Arial"/>
        </w:rPr>
        <w:t>I</w:t>
      </w:r>
      <w:r>
        <w:rPr>
          <w:rFonts w:ascii="Arial" w:hAnsi="Arial" w:cs="Arial"/>
        </w:rPr>
        <w:t xml:space="preserve"> have </w:t>
      </w:r>
      <w:r w:rsidRPr="001801F7">
        <w:rPr>
          <w:rFonts w:ascii="Arial" w:hAnsi="Arial" w:cs="Arial"/>
        </w:rPr>
        <w:t xml:space="preserve">found the service non-compliant in Standard 2, the non-compliance is in relation to requirements </w:t>
      </w:r>
      <w:r w:rsidR="00772F60" w:rsidRPr="001801F7">
        <w:rPr>
          <w:rFonts w:ascii="Arial" w:hAnsi="Arial" w:cs="Arial"/>
        </w:rPr>
        <w:t>2(3)(b), 2(3)(c) and 2(3)(d)</w:t>
      </w:r>
      <w:r w:rsidRPr="001801F7">
        <w:rPr>
          <w:rFonts w:ascii="Arial" w:hAnsi="Arial" w:cs="Arial"/>
        </w:rPr>
        <w:t xml:space="preserve"> and</w:t>
      </w:r>
      <w:r>
        <w:rPr>
          <w:rFonts w:ascii="Arial" w:hAnsi="Arial" w:cs="Arial"/>
        </w:rPr>
        <w:t xml:space="preserve"> is based on the summarised evidence below. </w:t>
      </w:r>
    </w:p>
    <w:p w14:paraId="4E4DFC15" w14:textId="66CED395" w:rsidR="00AC733C" w:rsidRDefault="00D27639" w:rsidP="00B66F0B">
      <w:pPr>
        <w:pStyle w:val="ListBullet"/>
        <w:spacing w:before="100" w:beforeAutospacing="1" w:after="120" w:line="22" w:lineRule="atLeast"/>
        <w:ind w:left="425" w:hanging="425"/>
        <w:rPr>
          <w:rFonts w:ascii="Arial" w:hAnsi="Arial" w:cs="Arial"/>
        </w:rPr>
      </w:pPr>
      <w:r>
        <w:rPr>
          <w:rFonts w:ascii="Arial" w:hAnsi="Arial" w:cs="Arial"/>
        </w:rPr>
        <w:t>Assessment and care planning did not consistently reflect consumers’ needs, goals and preferences.</w:t>
      </w:r>
    </w:p>
    <w:p w14:paraId="2797FABC" w14:textId="6D05889C" w:rsidR="00D27639" w:rsidRDefault="00BD353C" w:rsidP="00B66F0B">
      <w:pPr>
        <w:pStyle w:val="ListBullet"/>
        <w:spacing w:before="100" w:beforeAutospacing="1" w:after="120" w:line="22" w:lineRule="atLeast"/>
        <w:ind w:left="425" w:hanging="425"/>
        <w:rPr>
          <w:rFonts w:ascii="Arial" w:hAnsi="Arial" w:cs="Arial"/>
        </w:rPr>
      </w:pPr>
      <w:r>
        <w:rPr>
          <w:rFonts w:ascii="Arial" w:hAnsi="Arial" w:cs="Arial"/>
        </w:rPr>
        <w:t>Consumers and representatives were not consistently involved</w:t>
      </w:r>
      <w:r w:rsidR="00155B9C">
        <w:rPr>
          <w:rFonts w:ascii="Arial" w:hAnsi="Arial" w:cs="Arial"/>
        </w:rPr>
        <w:t xml:space="preserve"> in assessment and care planning.</w:t>
      </w:r>
    </w:p>
    <w:p w14:paraId="391F5BA1" w14:textId="607D690F" w:rsidR="00EF39FB" w:rsidRPr="00831FC2" w:rsidRDefault="00845702" w:rsidP="00B66F0B">
      <w:pPr>
        <w:pStyle w:val="ListBullet"/>
        <w:spacing w:before="100" w:beforeAutospacing="1" w:after="120" w:line="22" w:lineRule="atLeast"/>
        <w:ind w:left="425" w:hanging="425"/>
        <w:rPr>
          <w:rFonts w:ascii="Arial" w:hAnsi="Arial" w:cs="Arial"/>
        </w:rPr>
      </w:pPr>
      <w:r w:rsidRPr="00085150">
        <w:rPr>
          <w:rFonts w:ascii="Arial" w:hAnsi="Arial" w:cs="Arial"/>
        </w:rPr>
        <w:t>Outcomes of assessment and care planning were not</w:t>
      </w:r>
      <w:r w:rsidR="006F2E4B" w:rsidRPr="00085150">
        <w:rPr>
          <w:rFonts w:ascii="Arial" w:hAnsi="Arial" w:cs="Arial"/>
        </w:rPr>
        <w:t xml:space="preserve"> consistently communicated to consumers and </w:t>
      </w:r>
      <w:r w:rsidR="005B4FA1" w:rsidRPr="00085150">
        <w:rPr>
          <w:rFonts w:ascii="Arial" w:hAnsi="Arial" w:cs="Arial"/>
        </w:rPr>
        <w:t>most</w:t>
      </w:r>
      <w:r w:rsidR="00A27525" w:rsidRPr="00085150">
        <w:rPr>
          <w:rFonts w:ascii="Arial" w:hAnsi="Arial" w:cs="Arial"/>
        </w:rPr>
        <w:t xml:space="preserve"> consumers and representatives</w:t>
      </w:r>
      <w:r w:rsidR="005B4FA1" w:rsidRPr="00085150">
        <w:rPr>
          <w:rFonts w:ascii="Arial" w:hAnsi="Arial" w:cs="Arial"/>
        </w:rPr>
        <w:t xml:space="preserve"> were not aware they could access a copy of the consumer’s care plan. </w:t>
      </w:r>
    </w:p>
    <w:p w14:paraId="418EEE8F" w14:textId="77777777" w:rsidR="000426E7" w:rsidRDefault="00637311" w:rsidP="00637311">
      <w:pPr>
        <w:rPr>
          <w:rFonts w:ascii="Arial" w:hAnsi="Arial" w:cs="Arial"/>
        </w:rPr>
      </w:pPr>
      <w:r w:rsidRPr="00B90E02">
        <w:rPr>
          <w:rFonts w:ascii="Arial" w:hAnsi="Arial" w:cs="Arial"/>
        </w:rPr>
        <w:t>Preferences relating to end of life were included in care plans</w:t>
      </w:r>
      <w:r w:rsidR="00737C49">
        <w:rPr>
          <w:rFonts w:ascii="Arial" w:hAnsi="Arial" w:cs="Arial"/>
        </w:rPr>
        <w:t xml:space="preserve"> however</w:t>
      </w:r>
      <w:r w:rsidR="00203D01">
        <w:rPr>
          <w:rFonts w:ascii="Arial" w:hAnsi="Arial" w:cs="Arial"/>
        </w:rPr>
        <w:t xml:space="preserve"> assessment and care planning did not reflect consumers’ goals, needs and preferences. </w:t>
      </w:r>
      <w:r w:rsidR="00FD00B8">
        <w:rPr>
          <w:rFonts w:ascii="Arial" w:hAnsi="Arial" w:cs="Arial"/>
        </w:rPr>
        <w:t xml:space="preserve">Thirteen of 14 consumers or </w:t>
      </w:r>
      <w:r w:rsidR="009E49DD">
        <w:rPr>
          <w:rFonts w:ascii="Arial" w:hAnsi="Arial" w:cs="Arial"/>
        </w:rPr>
        <w:t xml:space="preserve">their </w:t>
      </w:r>
      <w:r w:rsidR="00FD00B8">
        <w:rPr>
          <w:rFonts w:ascii="Arial" w:hAnsi="Arial" w:cs="Arial"/>
        </w:rPr>
        <w:t xml:space="preserve">representatives said they had not been </w:t>
      </w:r>
      <w:r w:rsidR="002C5D0D">
        <w:rPr>
          <w:rFonts w:ascii="Arial" w:hAnsi="Arial" w:cs="Arial"/>
        </w:rPr>
        <w:t>asked to be involved</w:t>
      </w:r>
      <w:r w:rsidR="00FD00B8">
        <w:rPr>
          <w:rFonts w:ascii="Arial" w:hAnsi="Arial" w:cs="Arial"/>
        </w:rPr>
        <w:t xml:space="preserve"> </w:t>
      </w:r>
      <w:r w:rsidR="0057674D">
        <w:rPr>
          <w:rFonts w:ascii="Arial" w:hAnsi="Arial" w:cs="Arial"/>
        </w:rPr>
        <w:t xml:space="preserve">in the development of </w:t>
      </w:r>
      <w:r w:rsidR="002C5D0D">
        <w:rPr>
          <w:rFonts w:ascii="Arial" w:hAnsi="Arial" w:cs="Arial"/>
        </w:rPr>
        <w:t xml:space="preserve">the consumer’s care and service plan. </w:t>
      </w:r>
      <w:r w:rsidR="00EF2476">
        <w:rPr>
          <w:rFonts w:ascii="Arial" w:hAnsi="Arial" w:cs="Arial"/>
        </w:rPr>
        <w:t xml:space="preserve"> They said that while they were generally happy with the care provided</w:t>
      </w:r>
      <w:r w:rsidR="004023A6">
        <w:rPr>
          <w:rFonts w:ascii="Arial" w:hAnsi="Arial" w:cs="Arial"/>
        </w:rPr>
        <w:t>,</w:t>
      </w:r>
      <w:r w:rsidR="00EF2476">
        <w:rPr>
          <w:rFonts w:ascii="Arial" w:hAnsi="Arial" w:cs="Arial"/>
        </w:rPr>
        <w:t xml:space="preserve"> they had not been consulted</w:t>
      </w:r>
      <w:r w:rsidR="004023A6">
        <w:rPr>
          <w:rFonts w:ascii="Arial" w:hAnsi="Arial" w:cs="Arial"/>
        </w:rPr>
        <w:t xml:space="preserve"> about how they wanted the care and services delivered. </w:t>
      </w:r>
    </w:p>
    <w:p w14:paraId="34FFE752" w14:textId="2362B0E7" w:rsidR="00637311" w:rsidRDefault="00AF6BCF" w:rsidP="00637311">
      <w:pPr>
        <w:rPr>
          <w:rFonts w:ascii="Arial" w:hAnsi="Arial" w:cs="Arial"/>
        </w:rPr>
      </w:pPr>
      <w:r>
        <w:rPr>
          <w:rFonts w:ascii="Arial" w:hAnsi="Arial" w:cs="Arial"/>
        </w:rPr>
        <w:lastRenderedPageBreak/>
        <w:t>For example</w:t>
      </w:r>
      <w:r w:rsidR="00C87578">
        <w:rPr>
          <w:rFonts w:ascii="Arial" w:hAnsi="Arial" w:cs="Arial"/>
        </w:rPr>
        <w:t>:</w:t>
      </w:r>
    </w:p>
    <w:p w14:paraId="6DDBEB2B" w14:textId="623123FC" w:rsidR="00C87578" w:rsidRPr="00932F47" w:rsidRDefault="00C87578" w:rsidP="00637311">
      <w:pPr>
        <w:rPr>
          <w:rFonts w:ascii="Arial" w:hAnsi="Arial" w:cs="Arial"/>
          <w:color w:val="auto"/>
        </w:rPr>
      </w:pPr>
      <w:r w:rsidRPr="00932F47">
        <w:rPr>
          <w:rFonts w:ascii="Arial" w:hAnsi="Arial" w:cs="Arial"/>
          <w:color w:val="auto"/>
        </w:rPr>
        <w:t xml:space="preserve">One consumer </w:t>
      </w:r>
      <w:r w:rsidR="00263FE5" w:rsidRPr="00932F47">
        <w:rPr>
          <w:rFonts w:ascii="Arial" w:hAnsi="Arial" w:cs="Arial"/>
          <w:color w:val="auto"/>
        </w:rPr>
        <w:t>said they were not involved in</w:t>
      </w:r>
      <w:r w:rsidR="00C345A3" w:rsidRPr="00932F47">
        <w:rPr>
          <w:rFonts w:ascii="Arial" w:hAnsi="Arial" w:cs="Arial"/>
          <w:color w:val="auto"/>
        </w:rPr>
        <w:t xml:space="preserve"> care planning</w:t>
      </w:r>
      <w:r w:rsidR="00C60C6A" w:rsidRPr="00932F47">
        <w:rPr>
          <w:rFonts w:ascii="Arial" w:hAnsi="Arial" w:cs="Arial"/>
          <w:color w:val="auto"/>
        </w:rPr>
        <w:t xml:space="preserve"> or</w:t>
      </w:r>
      <w:r w:rsidR="00C345A3" w:rsidRPr="00932F47">
        <w:rPr>
          <w:rFonts w:ascii="Arial" w:hAnsi="Arial" w:cs="Arial"/>
          <w:color w:val="auto"/>
        </w:rPr>
        <w:t xml:space="preserve"> </w:t>
      </w:r>
      <w:r w:rsidR="00FD7EDE" w:rsidRPr="00932F47">
        <w:rPr>
          <w:rFonts w:ascii="Arial" w:hAnsi="Arial" w:cs="Arial"/>
          <w:color w:val="auto"/>
        </w:rPr>
        <w:t>in</w:t>
      </w:r>
      <w:r w:rsidR="00263FE5" w:rsidRPr="00932F47">
        <w:rPr>
          <w:rFonts w:ascii="Arial" w:hAnsi="Arial" w:cs="Arial"/>
          <w:color w:val="auto"/>
        </w:rPr>
        <w:t xml:space="preserve"> making decisions about the way their care and services were delivered.</w:t>
      </w:r>
      <w:r w:rsidR="00CE07C9" w:rsidRPr="00932F47">
        <w:rPr>
          <w:rFonts w:ascii="Arial" w:hAnsi="Arial" w:cs="Arial"/>
          <w:color w:val="auto"/>
        </w:rPr>
        <w:t xml:space="preserve"> The consumer said they had not seen a copy of their care plan </w:t>
      </w:r>
      <w:r w:rsidR="00291881" w:rsidRPr="00932F47">
        <w:rPr>
          <w:rFonts w:ascii="Arial" w:hAnsi="Arial" w:cs="Arial"/>
          <w:color w:val="auto"/>
        </w:rPr>
        <w:t xml:space="preserve">and </w:t>
      </w:r>
      <w:r w:rsidR="00145B7C" w:rsidRPr="00932F47">
        <w:rPr>
          <w:rFonts w:ascii="Arial" w:hAnsi="Arial" w:cs="Arial"/>
          <w:color w:val="auto"/>
        </w:rPr>
        <w:t xml:space="preserve">did not know what it included. </w:t>
      </w:r>
      <w:r w:rsidR="00263FE5" w:rsidRPr="00932F47">
        <w:rPr>
          <w:rFonts w:ascii="Arial" w:hAnsi="Arial" w:cs="Arial"/>
          <w:color w:val="auto"/>
        </w:rPr>
        <w:t xml:space="preserve"> </w:t>
      </w:r>
      <w:r w:rsidR="00CD13AF" w:rsidRPr="00932F47">
        <w:rPr>
          <w:rFonts w:ascii="Arial" w:hAnsi="Arial" w:cs="Arial"/>
          <w:color w:val="auto"/>
        </w:rPr>
        <w:t>The Assessment Team reviewed the consumer’s care plan and noted that the consumer’s stated preferences relating to personal hygiene were not reflected</w:t>
      </w:r>
      <w:r w:rsidR="006D2487" w:rsidRPr="00932F47">
        <w:rPr>
          <w:rFonts w:ascii="Arial" w:hAnsi="Arial" w:cs="Arial"/>
          <w:color w:val="auto"/>
        </w:rPr>
        <w:t>,</w:t>
      </w:r>
      <w:r w:rsidR="00947569" w:rsidRPr="00932F47">
        <w:rPr>
          <w:rFonts w:ascii="Arial" w:hAnsi="Arial" w:cs="Arial"/>
          <w:color w:val="auto"/>
        </w:rPr>
        <w:t xml:space="preserve"> </w:t>
      </w:r>
      <w:r w:rsidR="00DB0852" w:rsidRPr="00932F47">
        <w:rPr>
          <w:rFonts w:ascii="Arial" w:hAnsi="Arial" w:cs="Arial"/>
          <w:color w:val="auto"/>
        </w:rPr>
        <w:t>nor were</w:t>
      </w:r>
      <w:r w:rsidR="006D2487" w:rsidRPr="00932F47">
        <w:rPr>
          <w:rFonts w:ascii="Arial" w:hAnsi="Arial" w:cs="Arial"/>
          <w:color w:val="auto"/>
        </w:rPr>
        <w:t xml:space="preserve"> strategies to address</w:t>
      </w:r>
      <w:r w:rsidR="00DB0852" w:rsidRPr="00932F47">
        <w:rPr>
          <w:rFonts w:ascii="Arial" w:hAnsi="Arial" w:cs="Arial"/>
          <w:color w:val="auto"/>
        </w:rPr>
        <w:t xml:space="preserve"> the consumer’s</w:t>
      </w:r>
      <w:r w:rsidR="004A6D6B" w:rsidRPr="00932F47">
        <w:rPr>
          <w:rFonts w:ascii="Arial" w:hAnsi="Arial" w:cs="Arial"/>
          <w:color w:val="auto"/>
        </w:rPr>
        <w:t xml:space="preserve"> toileting needs</w:t>
      </w:r>
      <w:r w:rsidR="003E289F" w:rsidRPr="00932F47">
        <w:rPr>
          <w:rFonts w:ascii="Arial" w:hAnsi="Arial" w:cs="Arial"/>
          <w:color w:val="auto"/>
        </w:rPr>
        <w:t>, repositioning requirements and</w:t>
      </w:r>
      <w:r w:rsidR="00DB0852" w:rsidRPr="00932F47">
        <w:rPr>
          <w:rFonts w:ascii="Arial" w:hAnsi="Arial" w:cs="Arial"/>
          <w:color w:val="auto"/>
        </w:rPr>
        <w:t xml:space="preserve"> feelings of loneliness</w:t>
      </w:r>
      <w:r w:rsidR="002A3880" w:rsidRPr="00932F47">
        <w:rPr>
          <w:rFonts w:ascii="Arial" w:hAnsi="Arial" w:cs="Arial"/>
          <w:color w:val="auto"/>
        </w:rPr>
        <w:t xml:space="preserve"> and isolation</w:t>
      </w:r>
      <w:r w:rsidR="00DB0852" w:rsidRPr="00932F47">
        <w:rPr>
          <w:rFonts w:ascii="Arial" w:hAnsi="Arial" w:cs="Arial"/>
          <w:color w:val="auto"/>
        </w:rPr>
        <w:t xml:space="preserve"> documented</w:t>
      </w:r>
      <w:r w:rsidR="00CD13AF" w:rsidRPr="00932F47">
        <w:rPr>
          <w:rFonts w:ascii="Arial" w:hAnsi="Arial" w:cs="Arial"/>
          <w:color w:val="auto"/>
        </w:rPr>
        <w:t>.</w:t>
      </w:r>
      <w:r w:rsidR="006E6BD9" w:rsidRPr="00932F47">
        <w:rPr>
          <w:rFonts w:ascii="Arial" w:hAnsi="Arial" w:cs="Arial"/>
          <w:color w:val="auto"/>
        </w:rPr>
        <w:t xml:space="preserve"> The care plan did not include evidence of engagement with </w:t>
      </w:r>
      <w:r w:rsidR="009703E6" w:rsidRPr="00932F47">
        <w:rPr>
          <w:rFonts w:ascii="Arial" w:hAnsi="Arial" w:cs="Arial"/>
          <w:color w:val="auto"/>
        </w:rPr>
        <w:t xml:space="preserve">the consumer or the representative when planning the consumer’s care and services. </w:t>
      </w:r>
    </w:p>
    <w:p w14:paraId="4B27C578" w14:textId="202BA6AC" w:rsidR="004D0712" w:rsidRPr="00274CBB" w:rsidRDefault="004D0712" w:rsidP="00637311">
      <w:pPr>
        <w:rPr>
          <w:rFonts w:ascii="Arial" w:hAnsi="Arial" w:cs="Arial"/>
          <w:color w:val="auto"/>
        </w:rPr>
      </w:pPr>
      <w:r w:rsidRPr="00274CBB">
        <w:rPr>
          <w:rFonts w:ascii="Arial" w:hAnsi="Arial" w:cs="Arial"/>
          <w:color w:val="auto"/>
        </w:rPr>
        <w:t xml:space="preserve">A </w:t>
      </w:r>
      <w:r w:rsidR="00CC69ED" w:rsidRPr="00274CBB">
        <w:rPr>
          <w:rFonts w:ascii="Arial" w:hAnsi="Arial" w:cs="Arial"/>
          <w:color w:val="auto"/>
        </w:rPr>
        <w:t>second consumer</w:t>
      </w:r>
      <w:r w:rsidR="000E13E4" w:rsidRPr="00274CBB">
        <w:rPr>
          <w:rFonts w:ascii="Arial" w:hAnsi="Arial" w:cs="Arial"/>
          <w:color w:val="auto"/>
        </w:rPr>
        <w:t xml:space="preserve"> </w:t>
      </w:r>
      <w:r w:rsidR="00CC69ED" w:rsidRPr="00274CBB">
        <w:rPr>
          <w:rFonts w:ascii="Arial" w:hAnsi="Arial" w:cs="Arial"/>
          <w:color w:val="auto"/>
        </w:rPr>
        <w:t xml:space="preserve">and </w:t>
      </w:r>
      <w:r w:rsidR="007D55D0" w:rsidRPr="00274CBB">
        <w:rPr>
          <w:rFonts w:ascii="Arial" w:hAnsi="Arial" w:cs="Arial"/>
          <w:color w:val="auto"/>
        </w:rPr>
        <w:t>their</w:t>
      </w:r>
      <w:r w:rsidR="00CC69ED" w:rsidRPr="00274CBB">
        <w:rPr>
          <w:rFonts w:ascii="Arial" w:hAnsi="Arial" w:cs="Arial"/>
          <w:color w:val="auto"/>
        </w:rPr>
        <w:t xml:space="preserve"> representative said they had </w:t>
      </w:r>
      <w:r w:rsidR="00CB71DF" w:rsidRPr="00274CBB">
        <w:rPr>
          <w:rFonts w:ascii="Arial" w:hAnsi="Arial" w:cs="Arial"/>
          <w:color w:val="auto"/>
        </w:rPr>
        <w:t>not participated</w:t>
      </w:r>
      <w:r w:rsidR="007D55D0" w:rsidRPr="00274CBB">
        <w:rPr>
          <w:rFonts w:ascii="Arial" w:hAnsi="Arial" w:cs="Arial"/>
          <w:color w:val="auto"/>
        </w:rPr>
        <w:t xml:space="preserve"> </w:t>
      </w:r>
      <w:r w:rsidR="00E203AF" w:rsidRPr="00274CBB">
        <w:rPr>
          <w:rFonts w:ascii="Arial" w:hAnsi="Arial" w:cs="Arial"/>
          <w:color w:val="auto"/>
        </w:rPr>
        <w:t>in assessment and care planning</w:t>
      </w:r>
      <w:r w:rsidR="00440A7A" w:rsidRPr="00274CBB">
        <w:rPr>
          <w:rFonts w:ascii="Arial" w:hAnsi="Arial" w:cs="Arial"/>
          <w:color w:val="auto"/>
        </w:rPr>
        <w:t xml:space="preserve"> even though the consumer’s mobility needs had changed</w:t>
      </w:r>
      <w:r w:rsidR="007D098A" w:rsidRPr="00274CBB">
        <w:rPr>
          <w:rFonts w:ascii="Arial" w:hAnsi="Arial" w:cs="Arial"/>
          <w:color w:val="auto"/>
        </w:rPr>
        <w:t xml:space="preserve">. They </w:t>
      </w:r>
      <w:r w:rsidR="00DB70C6" w:rsidRPr="00274CBB">
        <w:rPr>
          <w:rFonts w:ascii="Arial" w:hAnsi="Arial" w:cs="Arial"/>
          <w:color w:val="auto"/>
        </w:rPr>
        <w:t xml:space="preserve">said they </w:t>
      </w:r>
      <w:r w:rsidR="007D098A" w:rsidRPr="00274CBB">
        <w:rPr>
          <w:rFonts w:ascii="Arial" w:hAnsi="Arial" w:cs="Arial"/>
          <w:color w:val="auto"/>
        </w:rPr>
        <w:t>had not been offered a copy of the care plan</w:t>
      </w:r>
      <w:r w:rsidR="005773E5" w:rsidRPr="00274CBB">
        <w:rPr>
          <w:rFonts w:ascii="Arial" w:hAnsi="Arial" w:cs="Arial"/>
          <w:color w:val="auto"/>
        </w:rPr>
        <w:t xml:space="preserve"> and were not sure if the care plan adequately addressed the consumer’s care nee</w:t>
      </w:r>
      <w:r w:rsidR="008E2722" w:rsidRPr="00274CBB">
        <w:rPr>
          <w:rFonts w:ascii="Arial" w:hAnsi="Arial" w:cs="Arial"/>
          <w:color w:val="auto"/>
        </w:rPr>
        <w:t>ds</w:t>
      </w:r>
      <w:r w:rsidR="004877BF" w:rsidRPr="00274CBB">
        <w:rPr>
          <w:rFonts w:ascii="Arial" w:hAnsi="Arial" w:cs="Arial"/>
          <w:color w:val="auto"/>
        </w:rPr>
        <w:t>.</w:t>
      </w:r>
      <w:r w:rsidR="00D82077" w:rsidRPr="00274CBB">
        <w:rPr>
          <w:rFonts w:ascii="Arial" w:hAnsi="Arial" w:cs="Arial"/>
          <w:color w:val="auto"/>
        </w:rPr>
        <w:t xml:space="preserve"> </w:t>
      </w:r>
      <w:r w:rsidR="004877BF" w:rsidRPr="00274CBB">
        <w:rPr>
          <w:rFonts w:ascii="Arial" w:hAnsi="Arial" w:cs="Arial"/>
          <w:color w:val="auto"/>
        </w:rPr>
        <w:t>T</w:t>
      </w:r>
      <w:r w:rsidR="00D82077" w:rsidRPr="00274CBB">
        <w:rPr>
          <w:rFonts w:ascii="Arial" w:hAnsi="Arial" w:cs="Arial"/>
          <w:color w:val="auto"/>
        </w:rPr>
        <w:t xml:space="preserve">he consumer </w:t>
      </w:r>
      <w:r w:rsidR="004877BF" w:rsidRPr="00274CBB">
        <w:rPr>
          <w:rFonts w:ascii="Arial" w:hAnsi="Arial" w:cs="Arial"/>
          <w:color w:val="auto"/>
        </w:rPr>
        <w:t xml:space="preserve">and the representative </w:t>
      </w:r>
      <w:r w:rsidR="00D82077" w:rsidRPr="00274CBB">
        <w:rPr>
          <w:rFonts w:ascii="Arial" w:hAnsi="Arial" w:cs="Arial"/>
          <w:color w:val="auto"/>
        </w:rPr>
        <w:t xml:space="preserve">advised the Assessment Team they would like to see a copy of </w:t>
      </w:r>
      <w:r w:rsidR="004877BF" w:rsidRPr="00274CBB">
        <w:rPr>
          <w:rFonts w:ascii="Arial" w:hAnsi="Arial" w:cs="Arial"/>
          <w:color w:val="auto"/>
        </w:rPr>
        <w:t>the consumer’s</w:t>
      </w:r>
      <w:r w:rsidR="00D82077" w:rsidRPr="00274CBB">
        <w:rPr>
          <w:rFonts w:ascii="Arial" w:hAnsi="Arial" w:cs="Arial"/>
          <w:color w:val="auto"/>
        </w:rPr>
        <w:t xml:space="preserve"> care plan</w:t>
      </w:r>
      <w:r w:rsidR="00295A15" w:rsidRPr="00274CBB">
        <w:rPr>
          <w:rFonts w:ascii="Arial" w:hAnsi="Arial" w:cs="Arial"/>
          <w:color w:val="auto"/>
        </w:rPr>
        <w:t xml:space="preserve"> and this was provided to them during the site audit.</w:t>
      </w:r>
      <w:r w:rsidR="00EA25C3" w:rsidRPr="00274CBB">
        <w:rPr>
          <w:rFonts w:ascii="Arial" w:hAnsi="Arial" w:cs="Arial"/>
          <w:color w:val="auto"/>
        </w:rPr>
        <w:t xml:space="preserve"> </w:t>
      </w:r>
      <w:r w:rsidR="00797AB8" w:rsidRPr="00274CBB">
        <w:rPr>
          <w:rFonts w:ascii="Arial" w:hAnsi="Arial" w:cs="Arial"/>
          <w:color w:val="auto"/>
        </w:rPr>
        <w:t>The Assessment Team reviewed the consumer’s care plan</w:t>
      </w:r>
      <w:r w:rsidR="002B106D" w:rsidRPr="00274CBB">
        <w:rPr>
          <w:rFonts w:ascii="Arial" w:hAnsi="Arial" w:cs="Arial"/>
          <w:color w:val="auto"/>
        </w:rPr>
        <w:t xml:space="preserve"> and noted it did not include evidence of engagement with the consumer or the representative when planning the consumer’s care and services. </w:t>
      </w:r>
    </w:p>
    <w:p w14:paraId="3E0C8751" w14:textId="03345D0C" w:rsidR="00F46815" w:rsidRPr="00274CBB" w:rsidRDefault="00972AE1" w:rsidP="00637311">
      <w:pPr>
        <w:rPr>
          <w:rFonts w:ascii="Arial" w:hAnsi="Arial" w:cs="Arial"/>
          <w:color w:val="auto"/>
        </w:rPr>
      </w:pPr>
      <w:r w:rsidRPr="00274CBB">
        <w:rPr>
          <w:rFonts w:ascii="Arial" w:hAnsi="Arial" w:cs="Arial"/>
          <w:color w:val="auto"/>
        </w:rPr>
        <w:t>A</w:t>
      </w:r>
      <w:r w:rsidR="00F46815" w:rsidRPr="00274CBB">
        <w:rPr>
          <w:rFonts w:ascii="Arial" w:hAnsi="Arial" w:cs="Arial"/>
          <w:color w:val="auto"/>
        </w:rPr>
        <w:t xml:space="preserve"> </w:t>
      </w:r>
      <w:r w:rsidR="00160530" w:rsidRPr="00274CBB">
        <w:rPr>
          <w:rFonts w:ascii="Arial" w:hAnsi="Arial" w:cs="Arial"/>
          <w:color w:val="auto"/>
        </w:rPr>
        <w:t xml:space="preserve">third consumer felt that </w:t>
      </w:r>
      <w:r w:rsidR="00222254" w:rsidRPr="00274CBB">
        <w:rPr>
          <w:rFonts w:ascii="Arial" w:hAnsi="Arial" w:cs="Arial"/>
          <w:color w:val="auto"/>
        </w:rPr>
        <w:t>the service didn’t understand the</w:t>
      </w:r>
      <w:r w:rsidR="00A86199" w:rsidRPr="00274CBB">
        <w:rPr>
          <w:rFonts w:ascii="Arial" w:hAnsi="Arial" w:cs="Arial"/>
          <w:color w:val="auto"/>
        </w:rPr>
        <w:t xml:space="preserve">ir specific preferences in relation to care and said that they are </w:t>
      </w:r>
      <w:r w:rsidR="00E23F9C" w:rsidRPr="00274CBB">
        <w:rPr>
          <w:rFonts w:ascii="Arial" w:hAnsi="Arial" w:cs="Arial"/>
          <w:color w:val="auto"/>
        </w:rPr>
        <w:t xml:space="preserve">attended to </w:t>
      </w:r>
      <w:r w:rsidR="00A86199" w:rsidRPr="00274CBB">
        <w:rPr>
          <w:rFonts w:ascii="Arial" w:hAnsi="Arial" w:cs="Arial"/>
          <w:color w:val="auto"/>
        </w:rPr>
        <w:t>very early</w:t>
      </w:r>
      <w:r w:rsidR="00E23F9C" w:rsidRPr="00274CBB">
        <w:rPr>
          <w:rFonts w:ascii="Arial" w:hAnsi="Arial" w:cs="Arial"/>
          <w:color w:val="auto"/>
        </w:rPr>
        <w:t xml:space="preserve"> in the morning</w:t>
      </w:r>
      <w:r w:rsidR="00A86199" w:rsidRPr="00274CBB">
        <w:rPr>
          <w:rFonts w:ascii="Arial" w:hAnsi="Arial" w:cs="Arial"/>
          <w:color w:val="auto"/>
        </w:rPr>
        <w:t xml:space="preserve"> when their preference is to</w:t>
      </w:r>
      <w:r w:rsidR="00E23F9C" w:rsidRPr="00274CBB">
        <w:rPr>
          <w:rFonts w:ascii="Arial" w:hAnsi="Arial" w:cs="Arial"/>
          <w:color w:val="auto"/>
        </w:rPr>
        <w:t xml:space="preserve"> receive assistance at a later time. </w:t>
      </w:r>
      <w:r w:rsidR="0015390D" w:rsidRPr="00274CBB">
        <w:rPr>
          <w:rFonts w:ascii="Arial" w:hAnsi="Arial" w:cs="Arial"/>
          <w:color w:val="auto"/>
        </w:rPr>
        <w:t>T</w:t>
      </w:r>
      <w:r w:rsidR="00E23F9C" w:rsidRPr="00274CBB">
        <w:rPr>
          <w:rFonts w:ascii="Arial" w:hAnsi="Arial" w:cs="Arial"/>
          <w:color w:val="auto"/>
        </w:rPr>
        <w:t xml:space="preserve">he consumer was not aware they could be involved </w:t>
      </w:r>
      <w:r w:rsidR="00591D4D" w:rsidRPr="00274CBB">
        <w:rPr>
          <w:rFonts w:ascii="Arial" w:hAnsi="Arial" w:cs="Arial"/>
          <w:color w:val="auto"/>
        </w:rPr>
        <w:t xml:space="preserve">in assessment and care planning and said that staff had not engaged </w:t>
      </w:r>
      <w:r w:rsidR="0015390D" w:rsidRPr="00274CBB">
        <w:rPr>
          <w:rFonts w:ascii="Arial" w:hAnsi="Arial" w:cs="Arial"/>
          <w:color w:val="auto"/>
        </w:rPr>
        <w:t>them in this process.</w:t>
      </w:r>
      <w:r w:rsidR="00642542" w:rsidRPr="00274CBB">
        <w:rPr>
          <w:rFonts w:ascii="Arial" w:hAnsi="Arial" w:cs="Arial"/>
          <w:color w:val="auto"/>
        </w:rPr>
        <w:t xml:space="preserve"> The consumer said they have never been provided with a copy of their care plan and that they did not know how to access this. </w:t>
      </w:r>
      <w:r w:rsidR="005B098A" w:rsidRPr="00274CBB">
        <w:rPr>
          <w:rFonts w:ascii="Arial" w:hAnsi="Arial" w:cs="Arial"/>
          <w:color w:val="auto"/>
        </w:rPr>
        <w:t xml:space="preserve">During the site audit, the consumer requested a </w:t>
      </w:r>
      <w:r w:rsidR="00E66518" w:rsidRPr="00274CBB">
        <w:rPr>
          <w:rFonts w:ascii="Arial" w:hAnsi="Arial" w:cs="Arial"/>
          <w:color w:val="auto"/>
        </w:rPr>
        <w:t>copy</w:t>
      </w:r>
      <w:r w:rsidR="005B098A" w:rsidRPr="00274CBB">
        <w:rPr>
          <w:rFonts w:ascii="Arial" w:hAnsi="Arial" w:cs="Arial"/>
          <w:color w:val="auto"/>
        </w:rPr>
        <w:t xml:space="preserve"> of the care plan and this was provided. </w:t>
      </w:r>
      <w:r w:rsidR="00A362CA" w:rsidRPr="00274CBB">
        <w:rPr>
          <w:rFonts w:ascii="Arial" w:hAnsi="Arial" w:cs="Arial"/>
          <w:color w:val="auto"/>
        </w:rPr>
        <w:t xml:space="preserve">The Assessment </w:t>
      </w:r>
      <w:r w:rsidR="00247AA4" w:rsidRPr="00274CBB">
        <w:rPr>
          <w:rFonts w:ascii="Arial" w:hAnsi="Arial" w:cs="Arial"/>
          <w:color w:val="auto"/>
        </w:rPr>
        <w:t>T</w:t>
      </w:r>
      <w:r w:rsidR="00A362CA" w:rsidRPr="00274CBB">
        <w:rPr>
          <w:rFonts w:ascii="Arial" w:hAnsi="Arial" w:cs="Arial"/>
          <w:color w:val="auto"/>
        </w:rPr>
        <w:t xml:space="preserve">eam reviewed the consumer’s care plan </w:t>
      </w:r>
      <w:r w:rsidR="00247AA4" w:rsidRPr="00274CBB">
        <w:rPr>
          <w:rFonts w:ascii="Arial" w:hAnsi="Arial" w:cs="Arial"/>
          <w:color w:val="auto"/>
        </w:rPr>
        <w:t xml:space="preserve">and identified that it did not reflect the consumer’s preferences in relation to care and </w:t>
      </w:r>
      <w:r w:rsidR="00854FFB" w:rsidRPr="00274CBB">
        <w:rPr>
          <w:rFonts w:ascii="Arial" w:hAnsi="Arial" w:cs="Arial"/>
          <w:color w:val="auto"/>
        </w:rPr>
        <w:t>services</w:t>
      </w:r>
      <w:r w:rsidR="00B847C1" w:rsidRPr="00274CBB">
        <w:rPr>
          <w:rFonts w:ascii="Arial" w:hAnsi="Arial" w:cs="Arial"/>
          <w:color w:val="auto"/>
        </w:rPr>
        <w:t xml:space="preserve"> and did not evidence </w:t>
      </w:r>
      <w:r w:rsidR="00E54865" w:rsidRPr="00274CBB">
        <w:rPr>
          <w:rFonts w:ascii="Arial" w:hAnsi="Arial" w:cs="Arial"/>
          <w:color w:val="auto"/>
        </w:rPr>
        <w:t xml:space="preserve">consumer engagement in </w:t>
      </w:r>
      <w:r w:rsidR="008D346D">
        <w:rPr>
          <w:rFonts w:ascii="Arial" w:hAnsi="Arial" w:cs="Arial"/>
          <w:color w:val="auto"/>
        </w:rPr>
        <w:t>t</w:t>
      </w:r>
      <w:r w:rsidR="00E54865" w:rsidRPr="00274CBB">
        <w:rPr>
          <w:rFonts w:ascii="Arial" w:hAnsi="Arial" w:cs="Arial"/>
          <w:color w:val="auto"/>
        </w:rPr>
        <w:t xml:space="preserve">he assessment and care planning process. </w:t>
      </w:r>
    </w:p>
    <w:p w14:paraId="469F0EDB" w14:textId="57B5C50A" w:rsidR="00850EC0" w:rsidRPr="00274CBB" w:rsidRDefault="00AC54D9" w:rsidP="00637311">
      <w:pPr>
        <w:rPr>
          <w:rFonts w:ascii="Arial" w:hAnsi="Arial" w:cs="Arial"/>
          <w:color w:val="auto"/>
        </w:rPr>
      </w:pPr>
      <w:r w:rsidRPr="00274CBB">
        <w:rPr>
          <w:rFonts w:ascii="Arial" w:hAnsi="Arial" w:cs="Arial"/>
          <w:color w:val="auto"/>
        </w:rPr>
        <w:t>One</w:t>
      </w:r>
      <w:r w:rsidR="00E3718C" w:rsidRPr="00274CBB">
        <w:rPr>
          <w:rFonts w:ascii="Arial" w:hAnsi="Arial" w:cs="Arial"/>
          <w:color w:val="auto"/>
        </w:rPr>
        <w:t xml:space="preserve"> </w:t>
      </w:r>
      <w:r w:rsidR="002241FA" w:rsidRPr="00274CBB">
        <w:rPr>
          <w:rFonts w:ascii="Arial" w:hAnsi="Arial" w:cs="Arial"/>
          <w:color w:val="auto"/>
        </w:rPr>
        <w:t>consumer’s</w:t>
      </w:r>
      <w:r w:rsidR="00E84874" w:rsidRPr="00274CBB">
        <w:rPr>
          <w:rFonts w:ascii="Arial" w:hAnsi="Arial" w:cs="Arial"/>
          <w:color w:val="auto"/>
        </w:rPr>
        <w:t xml:space="preserve"> </w:t>
      </w:r>
      <w:r w:rsidR="002241FA" w:rsidRPr="00274CBB">
        <w:rPr>
          <w:rFonts w:ascii="Arial" w:hAnsi="Arial" w:cs="Arial"/>
          <w:color w:val="auto"/>
        </w:rPr>
        <w:t>representative</w:t>
      </w:r>
      <w:r w:rsidR="00E2034C" w:rsidRPr="00274CBB">
        <w:rPr>
          <w:rFonts w:ascii="Arial" w:hAnsi="Arial" w:cs="Arial"/>
          <w:color w:val="auto"/>
        </w:rPr>
        <w:t xml:space="preserve"> said they were not aware they </w:t>
      </w:r>
      <w:r w:rsidR="00E84874" w:rsidRPr="00274CBB">
        <w:rPr>
          <w:rFonts w:ascii="Arial" w:hAnsi="Arial" w:cs="Arial"/>
          <w:color w:val="auto"/>
        </w:rPr>
        <w:t>could</w:t>
      </w:r>
      <w:r w:rsidR="00E2034C" w:rsidRPr="00274CBB">
        <w:rPr>
          <w:rFonts w:ascii="Arial" w:hAnsi="Arial" w:cs="Arial"/>
          <w:color w:val="auto"/>
        </w:rPr>
        <w:t xml:space="preserve"> be involved in assessment and care planning</w:t>
      </w:r>
      <w:r w:rsidR="00E84874" w:rsidRPr="00274CBB">
        <w:rPr>
          <w:rFonts w:ascii="Arial" w:hAnsi="Arial" w:cs="Arial"/>
          <w:color w:val="auto"/>
        </w:rPr>
        <w:t xml:space="preserve"> and </w:t>
      </w:r>
      <w:r w:rsidRPr="00274CBB">
        <w:rPr>
          <w:rFonts w:ascii="Arial" w:hAnsi="Arial" w:cs="Arial"/>
          <w:color w:val="auto"/>
        </w:rPr>
        <w:t xml:space="preserve">in </w:t>
      </w:r>
      <w:r w:rsidR="00E84874" w:rsidRPr="00274CBB">
        <w:rPr>
          <w:rFonts w:ascii="Arial" w:hAnsi="Arial" w:cs="Arial"/>
          <w:color w:val="auto"/>
        </w:rPr>
        <w:t xml:space="preserve">the development of the consumer’s care plan. </w:t>
      </w:r>
      <w:r w:rsidR="00721786" w:rsidRPr="00274CBB">
        <w:rPr>
          <w:rFonts w:ascii="Arial" w:hAnsi="Arial" w:cs="Arial"/>
          <w:color w:val="auto"/>
        </w:rPr>
        <w:t xml:space="preserve">They said they </w:t>
      </w:r>
      <w:r w:rsidR="001C1715" w:rsidRPr="00274CBB">
        <w:rPr>
          <w:rFonts w:ascii="Arial" w:hAnsi="Arial" w:cs="Arial"/>
          <w:color w:val="auto"/>
        </w:rPr>
        <w:t>have</w:t>
      </w:r>
      <w:r w:rsidR="00721786" w:rsidRPr="00274CBB">
        <w:rPr>
          <w:rFonts w:ascii="Arial" w:hAnsi="Arial" w:cs="Arial"/>
          <w:color w:val="auto"/>
        </w:rPr>
        <w:t xml:space="preserve"> not been involved in this process</w:t>
      </w:r>
      <w:r w:rsidR="00147386" w:rsidRPr="00274CBB">
        <w:rPr>
          <w:rFonts w:ascii="Arial" w:hAnsi="Arial" w:cs="Arial"/>
          <w:color w:val="auto"/>
        </w:rPr>
        <w:t xml:space="preserve"> and have not been advised</w:t>
      </w:r>
      <w:r w:rsidR="00C15118" w:rsidRPr="00274CBB">
        <w:rPr>
          <w:rFonts w:ascii="Arial" w:hAnsi="Arial" w:cs="Arial"/>
          <w:color w:val="auto"/>
        </w:rPr>
        <w:t xml:space="preserve"> that they are able to access a copy of the care plan. </w:t>
      </w:r>
      <w:r w:rsidR="00C07751" w:rsidRPr="00274CBB">
        <w:rPr>
          <w:rFonts w:ascii="Arial" w:hAnsi="Arial" w:cs="Arial"/>
          <w:color w:val="auto"/>
        </w:rPr>
        <w:t>The representative expressed dissatisfaction with care provided and said that</w:t>
      </w:r>
      <w:r w:rsidR="00E84216" w:rsidRPr="00274CBB">
        <w:rPr>
          <w:rFonts w:ascii="Arial" w:hAnsi="Arial" w:cs="Arial"/>
          <w:color w:val="auto"/>
        </w:rPr>
        <w:t xml:space="preserve"> </w:t>
      </w:r>
      <w:r w:rsidR="00CD2B38" w:rsidRPr="00274CBB">
        <w:rPr>
          <w:rFonts w:ascii="Arial" w:hAnsi="Arial" w:cs="Arial"/>
          <w:color w:val="auto"/>
        </w:rPr>
        <w:t xml:space="preserve">on </w:t>
      </w:r>
      <w:r w:rsidR="00E20B17" w:rsidRPr="00274CBB">
        <w:rPr>
          <w:rFonts w:ascii="Arial" w:hAnsi="Arial" w:cs="Arial"/>
          <w:color w:val="auto"/>
        </w:rPr>
        <w:t>occasion the consumer’s need for seasonally appropriate clothing wasn’t accommodated and they had f</w:t>
      </w:r>
      <w:r w:rsidR="001C1715" w:rsidRPr="00274CBB">
        <w:rPr>
          <w:rFonts w:ascii="Arial" w:hAnsi="Arial" w:cs="Arial"/>
          <w:color w:val="auto"/>
        </w:rPr>
        <w:t>o</w:t>
      </w:r>
      <w:r w:rsidR="00E20B17" w:rsidRPr="00274CBB">
        <w:rPr>
          <w:rFonts w:ascii="Arial" w:hAnsi="Arial" w:cs="Arial"/>
          <w:color w:val="auto"/>
        </w:rPr>
        <w:t>und the consumer shivering</w:t>
      </w:r>
      <w:r w:rsidR="001C1715" w:rsidRPr="00274CBB">
        <w:rPr>
          <w:rFonts w:ascii="Arial" w:hAnsi="Arial" w:cs="Arial"/>
          <w:color w:val="auto"/>
        </w:rPr>
        <w:t xml:space="preserve"> due to being cold</w:t>
      </w:r>
      <w:r w:rsidR="00E20B17" w:rsidRPr="00274CBB">
        <w:rPr>
          <w:rFonts w:ascii="Arial" w:hAnsi="Arial" w:cs="Arial"/>
          <w:color w:val="auto"/>
        </w:rPr>
        <w:t xml:space="preserve">. </w:t>
      </w:r>
      <w:r w:rsidR="00794260" w:rsidRPr="00274CBB">
        <w:rPr>
          <w:rFonts w:ascii="Arial" w:hAnsi="Arial" w:cs="Arial"/>
          <w:color w:val="auto"/>
        </w:rPr>
        <w:t xml:space="preserve">The Assessment Team reviewed the consumer’s care plan and identified that the consumer’s individualised preferences </w:t>
      </w:r>
      <w:r w:rsidR="008C6FAF" w:rsidRPr="00274CBB">
        <w:rPr>
          <w:rFonts w:ascii="Arial" w:hAnsi="Arial" w:cs="Arial"/>
          <w:color w:val="auto"/>
        </w:rPr>
        <w:t>as described by the representative</w:t>
      </w:r>
      <w:r w:rsidR="00794260" w:rsidRPr="00274CBB">
        <w:rPr>
          <w:rFonts w:ascii="Arial" w:hAnsi="Arial" w:cs="Arial"/>
          <w:color w:val="auto"/>
        </w:rPr>
        <w:t xml:space="preserve"> were not reflected in </w:t>
      </w:r>
      <w:r w:rsidR="008C6FAF" w:rsidRPr="00274CBB">
        <w:rPr>
          <w:rFonts w:ascii="Arial" w:hAnsi="Arial" w:cs="Arial"/>
          <w:color w:val="auto"/>
        </w:rPr>
        <w:t xml:space="preserve">the care plan. </w:t>
      </w:r>
    </w:p>
    <w:p w14:paraId="2B66597F" w14:textId="09FF9AB0" w:rsidR="00E77B6A" w:rsidRDefault="004D1A7A" w:rsidP="00637311">
      <w:pPr>
        <w:rPr>
          <w:rFonts w:ascii="Arial" w:hAnsi="Arial" w:cs="Arial"/>
        </w:rPr>
      </w:pPr>
      <w:r>
        <w:rPr>
          <w:rFonts w:ascii="Arial" w:hAnsi="Arial" w:cs="Arial"/>
        </w:rPr>
        <w:t>Some staff were not able to describe what was important to consumers in terms of how their care is delivered</w:t>
      </w:r>
      <w:r w:rsidR="00DC3070">
        <w:rPr>
          <w:rFonts w:ascii="Arial" w:hAnsi="Arial" w:cs="Arial"/>
        </w:rPr>
        <w:t xml:space="preserve">. Staff provided feedback that </w:t>
      </w:r>
      <w:r w:rsidR="00DA319E">
        <w:rPr>
          <w:rFonts w:ascii="Arial" w:hAnsi="Arial" w:cs="Arial"/>
        </w:rPr>
        <w:t xml:space="preserve">care planning documentation is not always tailored to the consumer’s care needs and that they rely </w:t>
      </w:r>
      <w:r w:rsidR="00987322">
        <w:rPr>
          <w:rFonts w:ascii="Arial" w:hAnsi="Arial" w:cs="Arial"/>
        </w:rPr>
        <w:t>on handover to guide them</w:t>
      </w:r>
      <w:r w:rsidR="00466BC7">
        <w:rPr>
          <w:rFonts w:ascii="Arial" w:hAnsi="Arial" w:cs="Arial"/>
        </w:rPr>
        <w:t xml:space="preserve"> rather than referring to the care plan</w:t>
      </w:r>
      <w:r w:rsidR="00F631ED">
        <w:rPr>
          <w:rFonts w:ascii="Arial" w:hAnsi="Arial" w:cs="Arial"/>
        </w:rPr>
        <w:t>.</w:t>
      </w:r>
      <w:r>
        <w:rPr>
          <w:rFonts w:ascii="Arial" w:hAnsi="Arial" w:cs="Arial"/>
        </w:rPr>
        <w:t xml:space="preserve"> </w:t>
      </w:r>
      <w:r w:rsidR="005865CA">
        <w:rPr>
          <w:rFonts w:ascii="Arial" w:hAnsi="Arial" w:cs="Arial"/>
        </w:rPr>
        <w:t xml:space="preserve"> </w:t>
      </w:r>
    </w:p>
    <w:p w14:paraId="583D6E19" w14:textId="5BA995B5" w:rsidR="004D1A7A" w:rsidRDefault="00E77B6A" w:rsidP="00637311">
      <w:pPr>
        <w:rPr>
          <w:rFonts w:ascii="Arial" w:hAnsi="Arial" w:cs="Arial"/>
        </w:rPr>
      </w:pPr>
      <w:r>
        <w:rPr>
          <w:rFonts w:ascii="Arial" w:hAnsi="Arial" w:cs="Arial"/>
        </w:rPr>
        <w:t xml:space="preserve">Registered staff generally said that they rely on </w:t>
      </w:r>
      <w:r w:rsidR="00FE24DC">
        <w:rPr>
          <w:rFonts w:ascii="Arial" w:hAnsi="Arial" w:cs="Arial"/>
        </w:rPr>
        <w:t>information from enrolled nursing staff</w:t>
      </w:r>
      <w:r w:rsidR="00080DEF">
        <w:rPr>
          <w:rFonts w:ascii="Arial" w:hAnsi="Arial" w:cs="Arial"/>
        </w:rPr>
        <w:t xml:space="preserve"> when </w:t>
      </w:r>
      <w:r w:rsidR="00B55696">
        <w:rPr>
          <w:rFonts w:ascii="Arial" w:hAnsi="Arial" w:cs="Arial"/>
        </w:rPr>
        <w:t>considering the assessment and planning needs of consumers</w:t>
      </w:r>
      <w:r w:rsidR="00B159BD">
        <w:rPr>
          <w:rFonts w:ascii="Arial" w:hAnsi="Arial" w:cs="Arial"/>
        </w:rPr>
        <w:t>.</w:t>
      </w:r>
      <w:r w:rsidR="00C3498B">
        <w:rPr>
          <w:rFonts w:ascii="Arial" w:hAnsi="Arial" w:cs="Arial"/>
        </w:rPr>
        <w:t xml:space="preserve"> </w:t>
      </w:r>
      <w:r w:rsidR="00B159BD">
        <w:rPr>
          <w:rFonts w:ascii="Arial" w:hAnsi="Arial" w:cs="Arial"/>
        </w:rPr>
        <w:t>T</w:t>
      </w:r>
      <w:r w:rsidR="00C3498B">
        <w:rPr>
          <w:rFonts w:ascii="Arial" w:hAnsi="Arial" w:cs="Arial"/>
        </w:rPr>
        <w:t xml:space="preserve">hey said </w:t>
      </w:r>
      <w:r w:rsidR="00492503">
        <w:rPr>
          <w:rFonts w:ascii="Arial" w:hAnsi="Arial" w:cs="Arial"/>
        </w:rPr>
        <w:t>they partner with other health care professionals including medical officers,</w:t>
      </w:r>
      <w:r w:rsidR="001318DD">
        <w:rPr>
          <w:rFonts w:ascii="Arial" w:hAnsi="Arial" w:cs="Arial"/>
        </w:rPr>
        <w:t xml:space="preserve"> specialists and allied health.</w:t>
      </w:r>
      <w:r w:rsidR="00D8673D">
        <w:rPr>
          <w:rFonts w:ascii="Arial" w:hAnsi="Arial" w:cs="Arial"/>
        </w:rPr>
        <w:t xml:space="preserve"> While some registered staff said they</w:t>
      </w:r>
      <w:r w:rsidR="00D06B07">
        <w:rPr>
          <w:rFonts w:ascii="Arial" w:hAnsi="Arial" w:cs="Arial"/>
        </w:rPr>
        <w:t xml:space="preserve"> include </w:t>
      </w:r>
      <w:r w:rsidR="00BE1941">
        <w:rPr>
          <w:rFonts w:ascii="Arial" w:hAnsi="Arial" w:cs="Arial"/>
        </w:rPr>
        <w:t>consumers and representatives in assessment and planning, others said that they did not consistently do this.</w:t>
      </w:r>
      <w:r w:rsidR="00492503">
        <w:rPr>
          <w:rFonts w:ascii="Arial" w:hAnsi="Arial" w:cs="Arial"/>
        </w:rPr>
        <w:t xml:space="preserve"> </w:t>
      </w:r>
      <w:r w:rsidR="00F631ED">
        <w:rPr>
          <w:rFonts w:ascii="Arial" w:hAnsi="Arial" w:cs="Arial"/>
        </w:rPr>
        <w:t>T</w:t>
      </w:r>
      <w:r w:rsidR="004D1A7A">
        <w:rPr>
          <w:rFonts w:ascii="Arial" w:hAnsi="Arial" w:cs="Arial"/>
        </w:rPr>
        <w:t xml:space="preserve">hree registered staff said they do not involve consumers and representatives </w:t>
      </w:r>
      <w:r w:rsidR="006E6A06">
        <w:rPr>
          <w:rFonts w:ascii="Arial" w:hAnsi="Arial" w:cs="Arial"/>
        </w:rPr>
        <w:t xml:space="preserve">in </w:t>
      </w:r>
      <w:r w:rsidR="005265D2">
        <w:rPr>
          <w:rFonts w:ascii="Arial" w:hAnsi="Arial" w:cs="Arial"/>
        </w:rPr>
        <w:t>the</w:t>
      </w:r>
      <w:r w:rsidR="002F6FFB">
        <w:rPr>
          <w:rFonts w:ascii="Arial" w:hAnsi="Arial" w:cs="Arial"/>
        </w:rPr>
        <w:t xml:space="preserve"> assessment and care planning </w:t>
      </w:r>
      <w:r w:rsidR="009867BB">
        <w:rPr>
          <w:rFonts w:ascii="Arial" w:hAnsi="Arial" w:cs="Arial"/>
        </w:rPr>
        <w:t>process to support the</w:t>
      </w:r>
      <w:r w:rsidR="005265D2">
        <w:rPr>
          <w:rFonts w:ascii="Arial" w:hAnsi="Arial" w:cs="Arial"/>
        </w:rPr>
        <w:t xml:space="preserve"> identification of consumer</w:t>
      </w:r>
      <w:r w:rsidR="002F6FFB">
        <w:rPr>
          <w:rFonts w:ascii="Arial" w:hAnsi="Arial" w:cs="Arial"/>
        </w:rPr>
        <w:t xml:space="preserve">s’ needs goals and preferences. </w:t>
      </w:r>
      <w:r w:rsidR="008209E3">
        <w:rPr>
          <w:rFonts w:ascii="Arial" w:hAnsi="Arial" w:cs="Arial"/>
        </w:rPr>
        <w:t>Registered staff said</w:t>
      </w:r>
      <w:r w:rsidR="00341F73">
        <w:rPr>
          <w:rFonts w:ascii="Arial" w:hAnsi="Arial" w:cs="Arial"/>
        </w:rPr>
        <w:t xml:space="preserve"> that </w:t>
      </w:r>
      <w:r w:rsidR="00341F73">
        <w:rPr>
          <w:rFonts w:ascii="Arial" w:hAnsi="Arial" w:cs="Arial"/>
        </w:rPr>
        <w:lastRenderedPageBreak/>
        <w:t>they do not offer a copy of the care plan to consumers and representatives, nor do they advise</w:t>
      </w:r>
      <w:r w:rsidR="007F0D0D">
        <w:rPr>
          <w:rFonts w:ascii="Arial" w:hAnsi="Arial" w:cs="Arial"/>
        </w:rPr>
        <w:t xml:space="preserve"> them as to how to access a copy. Registered staff did say however, that should a copy be requested, this would be provided.</w:t>
      </w:r>
    </w:p>
    <w:p w14:paraId="0DF48B81" w14:textId="0F35E2B8" w:rsidR="00645699" w:rsidRDefault="00645699" w:rsidP="00637311">
      <w:pPr>
        <w:rPr>
          <w:rFonts w:ascii="Arial" w:hAnsi="Arial" w:cs="Arial"/>
        </w:rPr>
      </w:pPr>
      <w:r>
        <w:rPr>
          <w:rFonts w:ascii="Arial" w:hAnsi="Arial" w:cs="Arial"/>
        </w:rPr>
        <w:t xml:space="preserve">Management staff advised the Assessment Team that </w:t>
      </w:r>
      <w:r w:rsidR="004A6CB8">
        <w:rPr>
          <w:rFonts w:ascii="Arial" w:hAnsi="Arial" w:cs="Arial"/>
        </w:rPr>
        <w:t xml:space="preserve">consumers and representatives would be involved in future three monthly reviews. </w:t>
      </w:r>
    </w:p>
    <w:p w14:paraId="1D50E246" w14:textId="3B2B9494" w:rsidR="00B54F69" w:rsidRPr="00C01855" w:rsidRDefault="005F38DE" w:rsidP="00EF39FB">
      <w:pPr>
        <w:rPr>
          <w:rFonts w:ascii="Arial" w:hAnsi="Arial" w:cs="Arial"/>
          <w:color w:val="auto"/>
        </w:rPr>
      </w:pPr>
      <w:r w:rsidRPr="00C01855">
        <w:rPr>
          <w:rFonts w:ascii="Arial" w:hAnsi="Arial" w:cs="Arial"/>
          <w:color w:val="auto"/>
        </w:rPr>
        <w:t xml:space="preserve">The approved </w:t>
      </w:r>
      <w:r w:rsidR="000266BA">
        <w:rPr>
          <w:rFonts w:ascii="Arial" w:hAnsi="Arial" w:cs="Arial"/>
          <w:color w:val="auto"/>
        </w:rPr>
        <w:t>provider in its response to the site audit report says that action</w:t>
      </w:r>
      <w:r w:rsidR="00537D63">
        <w:rPr>
          <w:rFonts w:ascii="Arial" w:hAnsi="Arial" w:cs="Arial"/>
          <w:color w:val="auto"/>
        </w:rPr>
        <w:t xml:space="preserve"> has been taken</w:t>
      </w:r>
      <w:r w:rsidR="000266BA">
        <w:rPr>
          <w:rFonts w:ascii="Arial" w:hAnsi="Arial" w:cs="Arial"/>
          <w:color w:val="auto"/>
        </w:rPr>
        <w:t xml:space="preserve"> to</w:t>
      </w:r>
      <w:r w:rsidR="00FC216E">
        <w:rPr>
          <w:rFonts w:ascii="Arial" w:hAnsi="Arial" w:cs="Arial"/>
          <w:color w:val="auto"/>
        </w:rPr>
        <w:t xml:space="preserve"> improve performance under requirements 2(3)(b), </w:t>
      </w:r>
      <w:r w:rsidR="00377E0D">
        <w:rPr>
          <w:rFonts w:ascii="Arial" w:hAnsi="Arial" w:cs="Arial"/>
          <w:color w:val="auto"/>
        </w:rPr>
        <w:t>2(3)(c) and 2(3)(d)</w:t>
      </w:r>
      <w:r w:rsidR="00B252F6">
        <w:rPr>
          <w:rFonts w:ascii="Arial" w:hAnsi="Arial" w:cs="Arial"/>
          <w:color w:val="auto"/>
        </w:rPr>
        <w:t>;</w:t>
      </w:r>
      <w:r w:rsidR="00377E0D">
        <w:rPr>
          <w:rFonts w:ascii="Arial" w:hAnsi="Arial" w:cs="Arial"/>
          <w:color w:val="auto"/>
        </w:rPr>
        <w:t xml:space="preserve"> a </w:t>
      </w:r>
      <w:r w:rsidR="00EE4924">
        <w:rPr>
          <w:rFonts w:ascii="Arial" w:hAnsi="Arial" w:cs="Arial"/>
          <w:color w:val="auto"/>
        </w:rPr>
        <w:t xml:space="preserve">plan for continuous improvement and supporting documentation </w:t>
      </w:r>
      <w:r w:rsidR="00493843">
        <w:rPr>
          <w:rFonts w:ascii="Arial" w:hAnsi="Arial" w:cs="Arial"/>
          <w:color w:val="auto"/>
        </w:rPr>
        <w:t>were</w:t>
      </w:r>
      <w:r w:rsidR="00EE4924">
        <w:rPr>
          <w:rFonts w:ascii="Arial" w:hAnsi="Arial" w:cs="Arial"/>
          <w:color w:val="auto"/>
        </w:rPr>
        <w:t xml:space="preserve"> submitted as an element of the response</w:t>
      </w:r>
      <w:r w:rsidR="00377E0D">
        <w:rPr>
          <w:rFonts w:ascii="Arial" w:hAnsi="Arial" w:cs="Arial"/>
          <w:color w:val="auto"/>
        </w:rPr>
        <w:t xml:space="preserve">. </w:t>
      </w:r>
    </w:p>
    <w:p w14:paraId="76B0F4FD" w14:textId="05EAB43A" w:rsidR="00606F6C" w:rsidRDefault="006254A4" w:rsidP="00EF39FB">
      <w:pPr>
        <w:rPr>
          <w:rFonts w:ascii="Arial" w:hAnsi="Arial" w:cs="Arial"/>
        </w:rPr>
      </w:pPr>
      <w:r>
        <w:rPr>
          <w:rFonts w:ascii="Arial" w:hAnsi="Arial" w:cs="Arial"/>
        </w:rPr>
        <w:t>Actions include:</w:t>
      </w:r>
    </w:p>
    <w:p w14:paraId="0C53B8F3" w14:textId="7F50493C" w:rsidR="006254A4" w:rsidRPr="00B66F0B" w:rsidRDefault="006254A4" w:rsidP="00B66F0B">
      <w:pPr>
        <w:pStyle w:val="ListBullet"/>
        <w:spacing w:before="100" w:beforeAutospacing="1" w:after="120" w:line="22" w:lineRule="atLeast"/>
        <w:ind w:left="425" w:hanging="425"/>
        <w:rPr>
          <w:rFonts w:ascii="Arial" w:hAnsi="Arial" w:cs="Arial"/>
        </w:rPr>
      </w:pPr>
      <w:r w:rsidRPr="00B66F0B">
        <w:rPr>
          <w:rFonts w:ascii="Arial" w:hAnsi="Arial" w:cs="Arial"/>
        </w:rPr>
        <w:t>Increased monitoring through workplace observation to ensure consumers’ needs are being met. Outcomes are being reported through the organisational audit reporting system and where required, feedback is provided to staff.</w:t>
      </w:r>
    </w:p>
    <w:p w14:paraId="46167630" w14:textId="30CC6E9F" w:rsidR="00302232" w:rsidRPr="00B66F0B" w:rsidRDefault="00302232" w:rsidP="00B66F0B">
      <w:pPr>
        <w:pStyle w:val="ListBullet"/>
        <w:spacing w:before="100" w:beforeAutospacing="1" w:after="120" w:line="22" w:lineRule="atLeast"/>
        <w:ind w:left="425" w:hanging="425"/>
        <w:rPr>
          <w:rFonts w:ascii="Arial" w:hAnsi="Arial" w:cs="Arial"/>
        </w:rPr>
      </w:pPr>
      <w:r w:rsidRPr="00B66F0B">
        <w:rPr>
          <w:rFonts w:ascii="Arial" w:hAnsi="Arial" w:cs="Arial"/>
        </w:rPr>
        <w:t>Strategies to increase consumer participation and feedback include</w:t>
      </w:r>
      <w:r w:rsidR="00C734B6" w:rsidRPr="00B66F0B">
        <w:rPr>
          <w:rFonts w:ascii="Arial" w:hAnsi="Arial" w:cs="Arial"/>
        </w:rPr>
        <w:t xml:space="preserve"> increasing the frequency of the Voice of the Consumer surveys</w:t>
      </w:r>
      <w:r w:rsidR="002B49D3" w:rsidRPr="00B66F0B">
        <w:rPr>
          <w:rFonts w:ascii="Arial" w:hAnsi="Arial" w:cs="Arial"/>
        </w:rPr>
        <w:t xml:space="preserve"> from 24 August 2022. This will provide consumers and representatives an opportunity to provide</w:t>
      </w:r>
      <w:r w:rsidR="007E2B9A" w:rsidRPr="00B66F0B">
        <w:rPr>
          <w:rFonts w:ascii="Arial" w:hAnsi="Arial" w:cs="Arial"/>
        </w:rPr>
        <w:t xml:space="preserve"> feedback on assessment and care planning needs. </w:t>
      </w:r>
    </w:p>
    <w:p w14:paraId="2DBC931E" w14:textId="208ABFD4" w:rsidR="00716DA9" w:rsidRPr="00B66F0B" w:rsidRDefault="00716DA9"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The consumers’ newsletter has been revised to include a </w:t>
      </w:r>
      <w:r w:rsidR="00A440D0" w:rsidRPr="00B66F0B">
        <w:rPr>
          <w:rFonts w:ascii="Arial" w:hAnsi="Arial" w:cs="Arial"/>
        </w:rPr>
        <w:t xml:space="preserve">list of advocacy services that are available to consumers and representatives. </w:t>
      </w:r>
    </w:p>
    <w:p w14:paraId="02EB0A70" w14:textId="6E97D0C1" w:rsidR="006254A4" w:rsidRPr="00B66F0B" w:rsidRDefault="006254A4" w:rsidP="00B66F0B">
      <w:pPr>
        <w:pStyle w:val="ListBullet"/>
        <w:spacing w:before="100" w:beforeAutospacing="1" w:after="120" w:line="22" w:lineRule="atLeast"/>
        <w:ind w:left="425" w:hanging="425"/>
        <w:rPr>
          <w:rFonts w:ascii="Arial" w:hAnsi="Arial" w:cs="Arial"/>
        </w:rPr>
      </w:pPr>
      <w:r w:rsidRPr="00B66F0B">
        <w:rPr>
          <w:rFonts w:ascii="Arial" w:hAnsi="Arial" w:cs="Arial"/>
        </w:rPr>
        <w:t>Staff education</w:t>
      </w:r>
      <w:r w:rsidR="004B25F1" w:rsidRPr="00B66F0B">
        <w:rPr>
          <w:rFonts w:ascii="Arial" w:hAnsi="Arial" w:cs="Arial"/>
        </w:rPr>
        <w:t xml:space="preserve"> is being conducted</w:t>
      </w:r>
      <w:r w:rsidR="00DC6E0D" w:rsidRPr="00B66F0B">
        <w:rPr>
          <w:rFonts w:ascii="Arial" w:hAnsi="Arial" w:cs="Arial"/>
        </w:rPr>
        <w:t xml:space="preserve"> to reinforce</w:t>
      </w:r>
      <w:r w:rsidR="003515E3" w:rsidRPr="00B66F0B">
        <w:rPr>
          <w:rFonts w:ascii="Arial" w:hAnsi="Arial" w:cs="Arial"/>
        </w:rPr>
        <w:t xml:space="preserve"> accountabilities and organisational expectations</w:t>
      </w:r>
      <w:r w:rsidRPr="00B66F0B">
        <w:rPr>
          <w:rFonts w:ascii="Arial" w:hAnsi="Arial" w:cs="Arial"/>
        </w:rPr>
        <w:t xml:space="preserve"> </w:t>
      </w:r>
      <w:r w:rsidR="003515E3" w:rsidRPr="00B66F0B">
        <w:rPr>
          <w:rFonts w:ascii="Arial" w:hAnsi="Arial" w:cs="Arial"/>
        </w:rPr>
        <w:t>including in relation to assessment and care planning</w:t>
      </w:r>
      <w:r w:rsidR="00510016" w:rsidRPr="00B66F0B">
        <w:rPr>
          <w:rFonts w:ascii="Arial" w:hAnsi="Arial" w:cs="Arial"/>
        </w:rPr>
        <w:t>, collaboration with consumers and representatives</w:t>
      </w:r>
      <w:r w:rsidR="008D0583" w:rsidRPr="00B66F0B">
        <w:rPr>
          <w:rFonts w:ascii="Arial" w:hAnsi="Arial" w:cs="Arial"/>
        </w:rPr>
        <w:t>,</w:t>
      </w:r>
      <w:r w:rsidR="00510016" w:rsidRPr="00B66F0B">
        <w:rPr>
          <w:rFonts w:ascii="Arial" w:hAnsi="Arial" w:cs="Arial"/>
        </w:rPr>
        <w:t xml:space="preserve"> and accessing care plans. </w:t>
      </w:r>
      <w:r w:rsidRPr="00B66F0B">
        <w:rPr>
          <w:rFonts w:ascii="Arial" w:hAnsi="Arial" w:cs="Arial"/>
        </w:rPr>
        <w:t xml:space="preserve"> </w:t>
      </w:r>
    </w:p>
    <w:p w14:paraId="0DFC1B18" w14:textId="0DBCB587" w:rsidR="006254A4" w:rsidRPr="00B66F0B" w:rsidRDefault="006254A4"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Meeting agendas have been reviewed to include collaboration in assessment and care planning processes. </w:t>
      </w:r>
      <w:r w:rsidR="007E2B9A" w:rsidRPr="00B66F0B">
        <w:rPr>
          <w:rFonts w:ascii="Arial" w:hAnsi="Arial" w:cs="Arial"/>
        </w:rPr>
        <w:t>Additionally,</w:t>
      </w:r>
      <w:r w:rsidR="00155416" w:rsidRPr="00B66F0B">
        <w:rPr>
          <w:rFonts w:ascii="Arial" w:hAnsi="Arial" w:cs="Arial"/>
        </w:rPr>
        <w:t xml:space="preserve"> roles and responsibilities associated with assessment and care planning processes will be discussed</w:t>
      </w:r>
      <w:r w:rsidR="00B30388" w:rsidRPr="00B66F0B">
        <w:rPr>
          <w:rFonts w:ascii="Arial" w:hAnsi="Arial" w:cs="Arial"/>
        </w:rPr>
        <w:t xml:space="preserve"> at the September 2022 staff meetings. </w:t>
      </w:r>
    </w:p>
    <w:p w14:paraId="16DF9433" w14:textId="6E781316" w:rsidR="00155416" w:rsidRPr="00B66F0B" w:rsidRDefault="00262089" w:rsidP="00B66F0B">
      <w:pPr>
        <w:pStyle w:val="ListBullet"/>
        <w:spacing w:before="100" w:beforeAutospacing="1" w:after="120" w:line="22" w:lineRule="atLeast"/>
        <w:ind w:left="425" w:hanging="425"/>
        <w:rPr>
          <w:rFonts w:ascii="Arial" w:hAnsi="Arial" w:cs="Arial"/>
        </w:rPr>
      </w:pPr>
      <w:r w:rsidRPr="00B66F0B">
        <w:rPr>
          <w:rFonts w:ascii="Arial" w:hAnsi="Arial" w:cs="Arial"/>
        </w:rPr>
        <w:t>A planned review of the assessment and care</w:t>
      </w:r>
      <w:r w:rsidR="00D51ECF" w:rsidRPr="00B66F0B">
        <w:rPr>
          <w:rFonts w:ascii="Arial" w:hAnsi="Arial" w:cs="Arial"/>
        </w:rPr>
        <w:t xml:space="preserve"> planning</w:t>
      </w:r>
      <w:r w:rsidRPr="00B66F0B">
        <w:rPr>
          <w:rFonts w:ascii="Arial" w:hAnsi="Arial" w:cs="Arial"/>
        </w:rPr>
        <w:t xml:space="preserve"> process</w:t>
      </w:r>
      <w:r w:rsidR="00D51ECF" w:rsidRPr="00B66F0B">
        <w:rPr>
          <w:rFonts w:ascii="Arial" w:hAnsi="Arial" w:cs="Arial"/>
        </w:rPr>
        <w:t xml:space="preserve"> commenced September 2022. </w:t>
      </w:r>
    </w:p>
    <w:p w14:paraId="0F812A35" w14:textId="3F39D58D" w:rsidR="00155416" w:rsidRPr="00B66F0B" w:rsidRDefault="00B6595E" w:rsidP="00B66F0B">
      <w:pPr>
        <w:pStyle w:val="ListBullet"/>
        <w:spacing w:before="100" w:beforeAutospacing="1" w:after="120" w:line="22" w:lineRule="atLeast"/>
        <w:ind w:left="425" w:hanging="425"/>
        <w:rPr>
          <w:rFonts w:ascii="Arial" w:hAnsi="Arial" w:cs="Arial"/>
        </w:rPr>
      </w:pPr>
      <w:r w:rsidRPr="00B66F0B">
        <w:rPr>
          <w:rFonts w:ascii="Arial" w:hAnsi="Arial" w:cs="Arial"/>
        </w:rPr>
        <w:t>Care</w:t>
      </w:r>
      <w:r w:rsidR="00975906" w:rsidRPr="00B66F0B">
        <w:rPr>
          <w:rFonts w:ascii="Arial" w:hAnsi="Arial" w:cs="Arial"/>
        </w:rPr>
        <w:t xml:space="preserve"> pathways were updated in August 2022 </w:t>
      </w:r>
      <w:r w:rsidR="00B3405D" w:rsidRPr="00B66F0B">
        <w:rPr>
          <w:rFonts w:ascii="Arial" w:hAnsi="Arial" w:cs="Arial"/>
        </w:rPr>
        <w:t>and are in place to guide assessment processes</w:t>
      </w:r>
      <w:r w:rsidR="007549C2" w:rsidRPr="00B66F0B">
        <w:rPr>
          <w:rFonts w:ascii="Arial" w:hAnsi="Arial" w:cs="Arial"/>
        </w:rPr>
        <w:t xml:space="preserve"> and address </w:t>
      </w:r>
      <w:r w:rsidR="00227206" w:rsidRPr="00B66F0B">
        <w:rPr>
          <w:rFonts w:ascii="Arial" w:hAnsi="Arial" w:cs="Arial"/>
        </w:rPr>
        <w:t>communication</w:t>
      </w:r>
      <w:r w:rsidR="007549C2" w:rsidRPr="00B66F0B">
        <w:rPr>
          <w:rFonts w:ascii="Arial" w:hAnsi="Arial" w:cs="Arial"/>
        </w:rPr>
        <w:t xml:space="preserve">, collaboration, </w:t>
      </w:r>
      <w:r w:rsidR="00227206" w:rsidRPr="00B66F0B">
        <w:rPr>
          <w:rFonts w:ascii="Arial" w:hAnsi="Arial" w:cs="Arial"/>
        </w:rPr>
        <w:t>review processes and the requirement to offer the consumer a copy of the care plan</w:t>
      </w:r>
      <w:r w:rsidR="00B3405D" w:rsidRPr="00B66F0B">
        <w:rPr>
          <w:rFonts w:ascii="Arial" w:hAnsi="Arial" w:cs="Arial"/>
        </w:rPr>
        <w:t xml:space="preserve">. </w:t>
      </w:r>
      <w:r w:rsidR="00C219AF" w:rsidRPr="00B66F0B">
        <w:rPr>
          <w:rFonts w:ascii="Arial" w:hAnsi="Arial" w:cs="Arial"/>
        </w:rPr>
        <w:t>This information is reviewed on a monthly basis</w:t>
      </w:r>
      <w:r w:rsidR="007F4455" w:rsidRPr="00B66F0B">
        <w:rPr>
          <w:rFonts w:ascii="Arial" w:hAnsi="Arial" w:cs="Arial"/>
        </w:rPr>
        <w:t xml:space="preserve"> and when changes are communicated from the Care Governance and Quality Team. All clin</w:t>
      </w:r>
      <w:r w:rsidR="00280D76" w:rsidRPr="00B66F0B">
        <w:rPr>
          <w:rFonts w:ascii="Arial" w:hAnsi="Arial" w:cs="Arial"/>
        </w:rPr>
        <w:t xml:space="preserve">ical staff have been reminded of the need to refer to this. </w:t>
      </w:r>
    </w:p>
    <w:p w14:paraId="46EB72B5" w14:textId="6D38A2DA" w:rsidR="00882E1A" w:rsidRPr="00B66F0B" w:rsidRDefault="00882E1A"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A monthly </w:t>
      </w:r>
      <w:r w:rsidR="00716DA9" w:rsidRPr="00B66F0B">
        <w:rPr>
          <w:rFonts w:ascii="Arial" w:hAnsi="Arial" w:cs="Arial"/>
        </w:rPr>
        <w:t xml:space="preserve">staff </w:t>
      </w:r>
      <w:r w:rsidRPr="00B66F0B">
        <w:rPr>
          <w:rFonts w:ascii="Arial" w:hAnsi="Arial" w:cs="Arial"/>
        </w:rPr>
        <w:t>newsletter is planned to commence October 2022 to communicate information including:</w:t>
      </w:r>
    </w:p>
    <w:p w14:paraId="06F1C005" w14:textId="651B46AF" w:rsidR="00882E1A" w:rsidRDefault="008171B6" w:rsidP="0094240A">
      <w:pPr>
        <w:pStyle w:val="ListParagraph"/>
        <w:numPr>
          <w:ilvl w:val="1"/>
          <w:numId w:val="18"/>
        </w:numPr>
        <w:rPr>
          <w:rFonts w:ascii="Arial" w:hAnsi="Arial" w:cs="Arial"/>
          <w:color w:val="auto"/>
        </w:rPr>
      </w:pPr>
      <w:r>
        <w:rPr>
          <w:rFonts w:ascii="Arial" w:hAnsi="Arial" w:cs="Arial"/>
          <w:color w:val="auto"/>
        </w:rPr>
        <w:t>Aged Care Quality Standards</w:t>
      </w:r>
    </w:p>
    <w:p w14:paraId="62739A84" w14:textId="65FD52AF" w:rsidR="008171B6" w:rsidRDefault="008171B6" w:rsidP="0094240A">
      <w:pPr>
        <w:pStyle w:val="ListParagraph"/>
        <w:numPr>
          <w:ilvl w:val="1"/>
          <w:numId w:val="18"/>
        </w:numPr>
        <w:rPr>
          <w:rFonts w:ascii="Arial" w:hAnsi="Arial" w:cs="Arial"/>
          <w:color w:val="auto"/>
        </w:rPr>
      </w:pPr>
      <w:r>
        <w:rPr>
          <w:rFonts w:ascii="Arial" w:hAnsi="Arial" w:cs="Arial"/>
          <w:color w:val="auto"/>
        </w:rPr>
        <w:t>Person-centred care</w:t>
      </w:r>
    </w:p>
    <w:p w14:paraId="100A8A57" w14:textId="3E409B0D" w:rsidR="00117CF2" w:rsidRPr="00117CF2" w:rsidRDefault="00117CF2" w:rsidP="0094240A">
      <w:pPr>
        <w:pStyle w:val="ListParagraph"/>
        <w:numPr>
          <w:ilvl w:val="1"/>
          <w:numId w:val="18"/>
        </w:numPr>
        <w:rPr>
          <w:rFonts w:ascii="Arial" w:hAnsi="Arial" w:cs="Arial"/>
          <w:color w:val="auto"/>
        </w:rPr>
      </w:pPr>
      <w:r>
        <w:rPr>
          <w:rFonts w:ascii="Arial" w:hAnsi="Arial" w:cs="Arial"/>
          <w:color w:val="auto"/>
        </w:rPr>
        <w:t xml:space="preserve">Care planning. </w:t>
      </w:r>
    </w:p>
    <w:p w14:paraId="1810D5A9" w14:textId="040BA54A" w:rsidR="006254A4" w:rsidRDefault="007E2B9A" w:rsidP="00EF39FB">
      <w:pPr>
        <w:rPr>
          <w:rFonts w:ascii="Arial" w:hAnsi="Arial" w:cs="Arial"/>
          <w:color w:val="auto"/>
        </w:rPr>
      </w:pPr>
      <w:r>
        <w:rPr>
          <w:rFonts w:ascii="Arial" w:hAnsi="Arial" w:cs="Arial"/>
          <w:color w:val="auto"/>
        </w:rPr>
        <w:t xml:space="preserve">For those consumers named in the site audit report, the service has taken specific action </w:t>
      </w:r>
      <w:r w:rsidR="00231D42">
        <w:rPr>
          <w:rFonts w:ascii="Arial" w:hAnsi="Arial" w:cs="Arial"/>
          <w:color w:val="auto"/>
        </w:rPr>
        <w:t>including:</w:t>
      </w:r>
    </w:p>
    <w:p w14:paraId="4DD0AE78" w14:textId="4B02AACF" w:rsidR="00231D42" w:rsidRDefault="00231D42" w:rsidP="00B66F0B">
      <w:pPr>
        <w:pStyle w:val="ListBullet"/>
        <w:spacing w:before="100" w:beforeAutospacing="1" w:after="120" w:line="22" w:lineRule="atLeast"/>
        <w:ind w:left="425" w:hanging="425"/>
        <w:rPr>
          <w:rFonts w:ascii="Arial" w:hAnsi="Arial" w:cs="Arial"/>
        </w:rPr>
      </w:pPr>
      <w:r>
        <w:rPr>
          <w:rFonts w:ascii="Arial" w:hAnsi="Arial" w:cs="Arial"/>
        </w:rPr>
        <w:t xml:space="preserve">Engaging with the consumer and/or their representative </w:t>
      </w:r>
      <w:r w:rsidR="008D3A53">
        <w:rPr>
          <w:rFonts w:ascii="Arial" w:hAnsi="Arial" w:cs="Arial"/>
        </w:rPr>
        <w:t>in assessment and care planning processes including undertaking a case conference.</w:t>
      </w:r>
      <w:r w:rsidR="00B45580">
        <w:rPr>
          <w:rFonts w:ascii="Arial" w:hAnsi="Arial" w:cs="Arial"/>
        </w:rPr>
        <w:t xml:space="preserve"> Apologies have been provided</w:t>
      </w:r>
      <w:r w:rsidR="004639FF">
        <w:rPr>
          <w:rFonts w:ascii="Arial" w:hAnsi="Arial" w:cs="Arial"/>
        </w:rPr>
        <w:t xml:space="preserve">. </w:t>
      </w:r>
    </w:p>
    <w:p w14:paraId="59D6E06C" w14:textId="6C38BCAC" w:rsidR="009C1554" w:rsidRDefault="009C1554" w:rsidP="00B66F0B">
      <w:pPr>
        <w:pStyle w:val="ListBullet"/>
        <w:spacing w:before="100" w:beforeAutospacing="1" w:after="120" w:line="22" w:lineRule="atLeast"/>
        <w:ind w:left="425" w:hanging="425"/>
        <w:rPr>
          <w:rFonts w:ascii="Arial" w:hAnsi="Arial" w:cs="Arial"/>
        </w:rPr>
      </w:pPr>
      <w:r>
        <w:rPr>
          <w:rFonts w:ascii="Arial" w:hAnsi="Arial" w:cs="Arial"/>
        </w:rPr>
        <w:lastRenderedPageBreak/>
        <w:t>Care plans</w:t>
      </w:r>
      <w:r w:rsidR="009E7536">
        <w:rPr>
          <w:rFonts w:ascii="Arial" w:hAnsi="Arial" w:cs="Arial"/>
        </w:rPr>
        <w:t xml:space="preserve"> and handover documents</w:t>
      </w:r>
      <w:r>
        <w:rPr>
          <w:rFonts w:ascii="Arial" w:hAnsi="Arial" w:cs="Arial"/>
        </w:rPr>
        <w:t xml:space="preserve"> have been revised to </w:t>
      </w:r>
      <w:r w:rsidR="004A1FA7">
        <w:rPr>
          <w:rFonts w:ascii="Arial" w:hAnsi="Arial" w:cs="Arial"/>
        </w:rPr>
        <w:t>reflect</w:t>
      </w:r>
      <w:r>
        <w:rPr>
          <w:rFonts w:ascii="Arial" w:hAnsi="Arial" w:cs="Arial"/>
        </w:rPr>
        <w:t xml:space="preserve"> consumers’ current needs and preferences.  </w:t>
      </w:r>
    </w:p>
    <w:p w14:paraId="3D2149B4" w14:textId="72E01E11" w:rsidR="000515FD" w:rsidRPr="000515FD" w:rsidRDefault="008D3A53" w:rsidP="00B66F0B">
      <w:pPr>
        <w:pStyle w:val="ListBullet"/>
        <w:spacing w:before="100" w:beforeAutospacing="1" w:after="120" w:line="22" w:lineRule="atLeast"/>
        <w:ind w:left="425" w:hanging="425"/>
        <w:rPr>
          <w:rFonts w:ascii="Arial" w:hAnsi="Arial" w:cs="Arial"/>
        </w:rPr>
      </w:pPr>
      <w:r>
        <w:rPr>
          <w:rFonts w:ascii="Arial" w:hAnsi="Arial" w:cs="Arial"/>
        </w:rPr>
        <w:t>Referrals have been made to allied health and medical officers where required.</w:t>
      </w:r>
    </w:p>
    <w:p w14:paraId="7BC1AD44" w14:textId="2AD3D1B8" w:rsidR="008D3A53" w:rsidRDefault="004A1FA7" w:rsidP="00B66F0B">
      <w:pPr>
        <w:pStyle w:val="ListBullet"/>
        <w:spacing w:before="100" w:beforeAutospacing="1" w:after="120" w:line="22" w:lineRule="atLeast"/>
        <w:ind w:left="425" w:hanging="425"/>
        <w:rPr>
          <w:rFonts w:ascii="Arial" w:hAnsi="Arial" w:cs="Arial"/>
        </w:rPr>
      </w:pPr>
      <w:r>
        <w:rPr>
          <w:rFonts w:ascii="Arial" w:hAnsi="Arial" w:cs="Arial"/>
        </w:rPr>
        <w:t xml:space="preserve">Consumers and their representatives </w:t>
      </w:r>
      <w:r w:rsidR="00F05634">
        <w:rPr>
          <w:rFonts w:ascii="Arial" w:hAnsi="Arial" w:cs="Arial"/>
        </w:rPr>
        <w:t>have been provided with a copy of the consumer’s care plan.</w:t>
      </w:r>
    </w:p>
    <w:p w14:paraId="1B213AAA" w14:textId="47D53732" w:rsidR="00564830" w:rsidRDefault="00564830" w:rsidP="00B66F0B">
      <w:pPr>
        <w:pStyle w:val="ListBullet"/>
        <w:spacing w:before="100" w:beforeAutospacing="1" w:after="120" w:line="22" w:lineRule="atLeast"/>
        <w:ind w:left="425" w:hanging="425"/>
        <w:rPr>
          <w:rFonts w:ascii="Arial" w:hAnsi="Arial" w:cs="Arial"/>
        </w:rPr>
      </w:pPr>
      <w:r>
        <w:rPr>
          <w:rFonts w:ascii="Arial" w:hAnsi="Arial" w:cs="Arial"/>
        </w:rPr>
        <w:t>Review processes have been planned to discuss the effectiveness of interventions</w:t>
      </w:r>
      <w:r w:rsidR="005F30A2">
        <w:rPr>
          <w:rFonts w:ascii="Arial" w:hAnsi="Arial" w:cs="Arial"/>
        </w:rPr>
        <w:t xml:space="preserve"> and actions implemented</w:t>
      </w:r>
      <w:r w:rsidR="005122AF">
        <w:rPr>
          <w:rFonts w:ascii="Arial" w:hAnsi="Arial" w:cs="Arial"/>
        </w:rPr>
        <w:t>,</w:t>
      </w:r>
      <w:r w:rsidR="005F30A2">
        <w:rPr>
          <w:rFonts w:ascii="Arial" w:hAnsi="Arial" w:cs="Arial"/>
        </w:rPr>
        <w:t xml:space="preserve"> and to identify any further suggestions.</w:t>
      </w:r>
    </w:p>
    <w:p w14:paraId="00893B72" w14:textId="7133731D" w:rsidR="00230D38" w:rsidRDefault="00230D38" w:rsidP="00230D38">
      <w:pPr>
        <w:rPr>
          <w:rFonts w:ascii="Arial" w:hAnsi="Arial" w:cs="Arial"/>
        </w:rPr>
      </w:pPr>
      <w:r>
        <w:rPr>
          <w:rFonts w:ascii="Arial" w:hAnsi="Arial" w:cs="Arial"/>
        </w:rPr>
        <w:t xml:space="preserve">The approved provider states that </w:t>
      </w:r>
      <w:r w:rsidR="00B45580">
        <w:rPr>
          <w:rFonts w:ascii="Arial" w:hAnsi="Arial" w:cs="Arial"/>
        </w:rPr>
        <w:t xml:space="preserve">it has received positive feedback from consumers and representatives following the implementation of these changes. </w:t>
      </w:r>
    </w:p>
    <w:p w14:paraId="0E77453E" w14:textId="61869F7B" w:rsidR="00B54F69" w:rsidRDefault="00D94BE1" w:rsidP="00BD7C23">
      <w:pPr>
        <w:rPr>
          <w:rFonts w:ascii="Arial" w:hAnsi="Arial" w:cs="Arial"/>
        </w:rPr>
      </w:pPr>
      <w:r>
        <w:rPr>
          <w:rFonts w:ascii="Arial" w:hAnsi="Arial" w:cs="Arial"/>
        </w:rPr>
        <w:t>One consumer and their representative</w:t>
      </w:r>
      <w:r w:rsidR="00A926EA">
        <w:rPr>
          <w:rFonts w:ascii="Arial" w:hAnsi="Arial" w:cs="Arial"/>
        </w:rPr>
        <w:t xml:space="preserve"> (addressed above)</w:t>
      </w:r>
      <w:r>
        <w:rPr>
          <w:rFonts w:ascii="Arial" w:hAnsi="Arial" w:cs="Arial"/>
        </w:rPr>
        <w:t xml:space="preserve"> raised concerns about the accuracy of the consumer’s </w:t>
      </w:r>
      <w:r w:rsidR="00DD0BA6">
        <w:rPr>
          <w:rFonts w:ascii="Arial" w:hAnsi="Arial" w:cs="Arial"/>
        </w:rPr>
        <w:t xml:space="preserve">care plan in relation to the consumer’s changed mobility needs. </w:t>
      </w:r>
      <w:r w:rsidR="00B20EED">
        <w:rPr>
          <w:rFonts w:ascii="Arial" w:hAnsi="Arial" w:cs="Arial"/>
        </w:rPr>
        <w:t xml:space="preserve">The </w:t>
      </w:r>
      <w:r w:rsidR="00CA002B">
        <w:rPr>
          <w:rFonts w:ascii="Arial" w:hAnsi="Arial" w:cs="Arial"/>
        </w:rPr>
        <w:t xml:space="preserve">approved provider has stated that the consumer was assessed by the physiotherapist and </w:t>
      </w:r>
      <w:r w:rsidR="00AF02C7">
        <w:rPr>
          <w:rFonts w:ascii="Arial" w:hAnsi="Arial" w:cs="Arial"/>
        </w:rPr>
        <w:t>it was found that the care plan was consistent with</w:t>
      </w:r>
      <w:r w:rsidR="00831FC2">
        <w:rPr>
          <w:rFonts w:ascii="Arial" w:hAnsi="Arial" w:cs="Arial"/>
        </w:rPr>
        <w:t xml:space="preserve"> </w:t>
      </w:r>
      <w:r w:rsidR="00340210">
        <w:rPr>
          <w:rFonts w:ascii="Arial" w:hAnsi="Arial" w:cs="Arial"/>
        </w:rPr>
        <w:t>the consumer’s</w:t>
      </w:r>
      <w:r w:rsidR="00831FC2">
        <w:rPr>
          <w:rFonts w:ascii="Arial" w:hAnsi="Arial" w:cs="Arial"/>
        </w:rPr>
        <w:t xml:space="preserve"> assessed transfer and mobility needs. I accept this. </w:t>
      </w:r>
    </w:p>
    <w:p w14:paraId="23D056A0" w14:textId="39F89D34" w:rsidR="00EA19FC" w:rsidRDefault="00EA19FC" w:rsidP="00BD7C23">
      <w:pPr>
        <w:rPr>
          <w:rFonts w:ascii="Arial" w:hAnsi="Arial" w:cs="Arial"/>
        </w:rPr>
      </w:pPr>
      <w:r>
        <w:rPr>
          <w:rFonts w:ascii="Arial" w:hAnsi="Arial" w:cs="Arial"/>
        </w:rPr>
        <w:t xml:space="preserve">While the approved provider has taken </w:t>
      </w:r>
      <w:r w:rsidR="000C214D">
        <w:rPr>
          <w:rFonts w:ascii="Arial" w:hAnsi="Arial" w:cs="Arial"/>
        </w:rPr>
        <w:t xml:space="preserve">comprehensive action to address the deficiencies identified under Standard 2, I am </w:t>
      </w:r>
      <w:r w:rsidR="00040FBE">
        <w:rPr>
          <w:rFonts w:ascii="Arial" w:hAnsi="Arial" w:cs="Arial"/>
        </w:rPr>
        <w:t>of the view</w:t>
      </w:r>
      <w:r w:rsidR="000C214D">
        <w:rPr>
          <w:rFonts w:ascii="Arial" w:hAnsi="Arial" w:cs="Arial"/>
        </w:rPr>
        <w:t xml:space="preserve"> that it will take </w:t>
      </w:r>
      <w:r w:rsidR="00040FBE">
        <w:rPr>
          <w:rFonts w:ascii="Arial" w:hAnsi="Arial" w:cs="Arial"/>
        </w:rPr>
        <w:t>s</w:t>
      </w:r>
      <w:r w:rsidR="000C214D">
        <w:rPr>
          <w:rFonts w:ascii="Arial" w:hAnsi="Arial" w:cs="Arial"/>
        </w:rPr>
        <w:t xml:space="preserve">ome time for </w:t>
      </w:r>
      <w:r w:rsidR="00040FBE">
        <w:rPr>
          <w:rFonts w:ascii="Arial" w:hAnsi="Arial" w:cs="Arial"/>
        </w:rPr>
        <w:t xml:space="preserve">these actions to be fully implemented and evaluated for effectiveness. </w:t>
      </w:r>
    </w:p>
    <w:p w14:paraId="2ACA6A11" w14:textId="4CA5C4AF" w:rsidR="0037067D" w:rsidRDefault="00CF7B1D" w:rsidP="00BD7C23">
      <w:pPr>
        <w:rPr>
          <w:rFonts w:ascii="Arial" w:hAnsi="Arial" w:cs="Arial"/>
        </w:rPr>
      </w:pPr>
      <w:r>
        <w:rPr>
          <w:rFonts w:ascii="Arial" w:hAnsi="Arial" w:cs="Arial"/>
        </w:rPr>
        <w:t xml:space="preserve">The service did demonstrate compliance in requirements </w:t>
      </w:r>
      <w:r w:rsidR="0037067D">
        <w:rPr>
          <w:rFonts w:ascii="Arial" w:hAnsi="Arial" w:cs="Arial"/>
        </w:rPr>
        <w:t>2(3)(a) and 2(3)(e).</w:t>
      </w:r>
    </w:p>
    <w:p w14:paraId="0A77D74E" w14:textId="5285C1B1" w:rsidR="00666B3C" w:rsidRDefault="0037067D" w:rsidP="00BD7C23">
      <w:pPr>
        <w:rPr>
          <w:rFonts w:ascii="Arial" w:hAnsi="Arial" w:cs="Arial"/>
        </w:rPr>
      </w:pPr>
      <w:r w:rsidRPr="009C51BB">
        <w:rPr>
          <w:rFonts w:ascii="Arial" w:hAnsi="Arial" w:cs="Arial"/>
        </w:rPr>
        <w:t>The service was able to demonstrate</w:t>
      </w:r>
      <w:r w:rsidR="00DA328C" w:rsidRPr="009C51BB">
        <w:rPr>
          <w:rFonts w:ascii="Arial" w:hAnsi="Arial" w:cs="Arial"/>
        </w:rPr>
        <w:t xml:space="preserve"> that in most instances</w:t>
      </w:r>
      <w:r w:rsidR="00FF74D1" w:rsidRPr="009C51BB">
        <w:rPr>
          <w:rFonts w:ascii="Arial" w:hAnsi="Arial" w:cs="Arial"/>
        </w:rPr>
        <w:t>,</w:t>
      </w:r>
      <w:r w:rsidR="00DA328C" w:rsidRPr="009C51BB">
        <w:rPr>
          <w:rFonts w:ascii="Arial" w:hAnsi="Arial" w:cs="Arial"/>
        </w:rPr>
        <w:t xml:space="preserve"> assessment and care planning included consideration of risks </w:t>
      </w:r>
      <w:r w:rsidR="003B2077" w:rsidRPr="009C51BB">
        <w:rPr>
          <w:rFonts w:ascii="Arial" w:hAnsi="Arial" w:cs="Arial"/>
        </w:rPr>
        <w:t>to the consumer’s health</w:t>
      </w:r>
      <w:r w:rsidR="00B51F8D">
        <w:rPr>
          <w:rFonts w:ascii="Arial" w:hAnsi="Arial" w:cs="Arial"/>
        </w:rPr>
        <w:t xml:space="preserve"> and well-being</w:t>
      </w:r>
      <w:r w:rsidR="00CF29E8" w:rsidRPr="009C51BB">
        <w:rPr>
          <w:rFonts w:ascii="Arial" w:hAnsi="Arial" w:cs="Arial"/>
        </w:rPr>
        <w:t xml:space="preserve">. </w:t>
      </w:r>
      <w:r w:rsidR="00400F4D">
        <w:rPr>
          <w:rFonts w:ascii="Arial" w:hAnsi="Arial" w:cs="Arial"/>
        </w:rPr>
        <w:t xml:space="preserve">Consumers’ care files identified key </w:t>
      </w:r>
      <w:r w:rsidR="004B2810">
        <w:rPr>
          <w:rFonts w:ascii="Arial" w:hAnsi="Arial" w:cs="Arial"/>
        </w:rPr>
        <w:t xml:space="preserve">risks to consumers including falls, pressure injuries, weight loss, swallowing </w:t>
      </w:r>
      <w:r w:rsidR="00044FFE">
        <w:rPr>
          <w:rFonts w:ascii="Arial" w:hAnsi="Arial" w:cs="Arial"/>
        </w:rPr>
        <w:t>difficulties</w:t>
      </w:r>
      <w:r w:rsidR="004B2810">
        <w:rPr>
          <w:rFonts w:ascii="Arial" w:hAnsi="Arial" w:cs="Arial"/>
        </w:rPr>
        <w:t xml:space="preserve"> and responsive behaviours. </w:t>
      </w:r>
      <w:r w:rsidR="00044FFE">
        <w:rPr>
          <w:rFonts w:ascii="Arial" w:hAnsi="Arial" w:cs="Arial"/>
        </w:rPr>
        <w:t>Risks were assessed using validated assessment tools</w:t>
      </w:r>
      <w:r w:rsidR="00B90E02">
        <w:rPr>
          <w:rFonts w:ascii="Arial" w:hAnsi="Arial" w:cs="Arial"/>
        </w:rPr>
        <w:t xml:space="preserve"> and</w:t>
      </w:r>
      <w:r w:rsidR="00B90E02" w:rsidRPr="009C51BB">
        <w:rPr>
          <w:rFonts w:ascii="Arial" w:hAnsi="Arial" w:cs="Arial"/>
        </w:rPr>
        <w:t xml:space="preserve"> strategies to minimise risk informed the delivery of care and services</w:t>
      </w:r>
      <w:r w:rsidR="00044FFE">
        <w:rPr>
          <w:rFonts w:ascii="Arial" w:hAnsi="Arial" w:cs="Arial"/>
        </w:rPr>
        <w:t>.</w:t>
      </w:r>
    </w:p>
    <w:p w14:paraId="6E8E504D" w14:textId="267C1D32" w:rsidR="00974BA1" w:rsidRDefault="001C7DB1" w:rsidP="00BD7C23">
      <w:pPr>
        <w:rPr>
          <w:rFonts w:ascii="Arial" w:hAnsi="Arial" w:cs="Arial"/>
        </w:rPr>
      </w:pPr>
      <w:r>
        <w:rPr>
          <w:rFonts w:ascii="Arial" w:hAnsi="Arial" w:cs="Arial"/>
        </w:rPr>
        <w:t xml:space="preserve">The service demonstrated that there are processes for </w:t>
      </w:r>
      <w:r w:rsidR="00A27628">
        <w:rPr>
          <w:rFonts w:ascii="Arial" w:hAnsi="Arial" w:cs="Arial"/>
        </w:rPr>
        <w:t>regular</w:t>
      </w:r>
      <w:r>
        <w:rPr>
          <w:rFonts w:ascii="Arial" w:hAnsi="Arial" w:cs="Arial"/>
        </w:rPr>
        <w:t xml:space="preserve"> </w:t>
      </w:r>
      <w:r w:rsidR="00333354">
        <w:rPr>
          <w:rFonts w:ascii="Arial" w:hAnsi="Arial" w:cs="Arial"/>
        </w:rPr>
        <w:t>review</w:t>
      </w:r>
      <w:r w:rsidR="00A547B4">
        <w:rPr>
          <w:rFonts w:ascii="Arial" w:hAnsi="Arial" w:cs="Arial"/>
        </w:rPr>
        <w:t xml:space="preserve"> of</w:t>
      </w:r>
      <w:r>
        <w:rPr>
          <w:rFonts w:ascii="Arial" w:hAnsi="Arial" w:cs="Arial"/>
        </w:rPr>
        <w:t xml:space="preserve"> </w:t>
      </w:r>
      <w:r w:rsidR="00A27628">
        <w:rPr>
          <w:rFonts w:ascii="Arial" w:hAnsi="Arial" w:cs="Arial"/>
        </w:rPr>
        <w:t>care and services; this is scheduled</w:t>
      </w:r>
      <w:r w:rsidR="00A547B4">
        <w:rPr>
          <w:rFonts w:ascii="Arial" w:hAnsi="Arial" w:cs="Arial"/>
        </w:rPr>
        <w:t xml:space="preserve"> to occur</w:t>
      </w:r>
      <w:r w:rsidR="00A27628">
        <w:rPr>
          <w:rFonts w:ascii="Arial" w:hAnsi="Arial" w:cs="Arial"/>
        </w:rPr>
        <w:t xml:space="preserve"> three</w:t>
      </w:r>
      <w:r w:rsidR="00A547B4">
        <w:rPr>
          <w:rFonts w:ascii="Arial" w:hAnsi="Arial" w:cs="Arial"/>
        </w:rPr>
        <w:t xml:space="preserve"> monthly and following a</w:t>
      </w:r>
      <w:r w:rsidR="003C2292">
        <w:rPr>
          <w:rFonts w:ascii="Arial" w:hAnsi="Arial" w:cs="Arial"/>
        </w:rPr>
        <w:t>n incident or a</w:t>
      </w:r>
      <w:r w:rsidR="00A547B4">
        <w:rPr>
          <w:rFonts w:ascii="Arial" w:hAnsi="Arial" w:cs="Arial"/>
        </w:rPr>
        <w:t xml:space="preserve"> change in the consumer’s condition. </w:t>
      </w:r>
      <w:r w:rsidR="003C2292">
        <w:rPr>
          <w:rFonts w:ascii="Arial" w:hAnsi="Arial" w:cs="Arial"/>
        </w:rPr>
        <w:t xml:space="preserve">Consumers’ representatives confirmed they </w:t>
      </w:r>
      <w:r w:rsidR="00D60B71">
        <w:rPr>
          <w:rFonts w:ascii="Arial" w:hAnsi="Arial" w:cs="Arial"/>
        </w:rPr>
        <w:t>are</w:t>
      </w:r>
      <w:r w:rsidR="003C2292">
        <w:rPr>
          <w:rFonts w:ascii="Arial" w:hAnsi="Arial" w:cs="Arial"/>
        </w:rPr>
        <w:t xml:space="preserve"> contacted following an incident</w:t>
      </w:r>
      <w:r w:rsidR="009828DE">
        <w:rPr>
          <w:rFonts w:ascii="Arial" w:hAnsi="Arial" w:cs="Arial"/>
        </w:rPr>
        <w:t xml:space="preserve"> or change in the consumer’s care and service needs. </w:t>
      </w:r>
      <w:r w:rsidR="003C2292">
        <w:rPr>
          <w:rFonts w:ascii="Arial" w:hAnsi="Arial" w:cs="Arial"/>
        </w:rPr>
        <w:t xml:space="preserve"> </w:t>
      </w:r>
    </w:p>
    <w:p w14:paraId="4EE988A4" w14:textId="3A4AE3EC" w:rsidR="00974BA1" w:rsidRPr="00B90E02" w:rsidRDefault="00974BA1" w:rsidP="00BD7C23">
      <w:pPr>
        <w:rPr>
          <w:rFonts w:ascii="Arial" w:hAnsi="Arial" w:cs="Arial"/>
        </w:rPr>
      </w:pPr>
      <w:r>
        <w:rPr>
          <w:rFonts w:ascii="Arial" w:hAnsi="Arial" w:cs="Arial"/>
        </w:rPr>
        <w:t xml:space="preserve">The organisation had policies and procedures relevant to this standard to guide staff practice </w:t>
      </w:r>
      <w:r w:rsidR="00573109">
        <w:rPr>
          <w:rFonts w:ascii="Arial" w:hAnsi="Arial" w:cs="Arial"/>
        </w:rPr>
        <w:t>that include</w:t>
      </w:r>
      <w:r w:rsidR="00474474">
        <w:rPr>
          <w:rFonts w:ascii="Arial" w:hAnsi="Arial" w:cs="Arial"/>
        </w:rPr>
        <w:t>d</w:t>
      </w:r>
      <w:r w:rsidR="00573109">
        <w:rPr>
          <w:rFonts w:ascii="Arial" w:hAnsi="Arial" w:cs="Arial"/>
        </w:rPr>
        <w:t xml:space="preserve"> an assessment and entry process.</w:t>
      </w:r>
    </w:p>
    <w:p w14:paraId="05943F5F" w14:textId="219866FD" w:rsidR="00EF39FB" w:rsidRPr="00BD7C23" w:rsidRDefault="0012276F" w:rsidP="00BD7C23">
      <w:r>
        <w:br w:type="page"/>
      </w:r>
    </w:p>
    <w:p w14:paraId="4415513A" w14:textId="77777777" w:rsidR="007209A1" w:rsidRPr="00184D80" w:rsidRDefault="007209A1" w:rsidP="00A45AD0">
      <w:pPr>
        <w:pStyle w:val="Heading1"/>
        <w:spacing w:before="120" w:after="240" w:line="22" w:lineRule="atLeast"/>
        <w:rPr>
          <w:rFonts w:ascii="Arial" w:hAnsi="Arial" w:cs="Arial"/>
        </w:rPr>
      </w:pPr>
      <w:r w:rsidRPr="00184D80">
        <w:rPr>
          <w:rFonts w:ascii="Arial" w:hAnsi="Arial" w:cs="Arial"/>
        </w:rPr>
        <w:lastRenderedPageBreak/>
        <w:t>Standard 3</w:t>
      </w:r>
    </w:p>
    <w:tbl>
      <w:tblPr>
        <w:tblStyle w:val="TableGrid"/>
        <w:tblW w:w="0" w:type="auto"/>
        <w:tblLook w:val="04A0" w:firstRow="1" w:lastRow="0" w:firstColumn="1" w:lastColumn="0" w:noHBand="0" w:noVBand="1"/>
      </w:tblPr>
      <w:tblGrid>
        <w:gridCol w:w="1727"/>
        <w:gridCol w:w="6353"/>
        <w:gridCol w:w="2124"/>
      </w:tblGrid>
      <w:tr w:rsidR="00CB2962" w:rsidRPr="00184D80" w14:paraId="5B109F5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00D9FC56" w14:textId="2738D4D5" w:rsidR="00CB2962" w:rsidRPr="00184D80" w:rsidRDefault="00CB2962" w:rsidP="002D5918">
            <w:pPr>
              <w:spacing w:before="0" w:after="120" w:line="22" w:lineRule="atLeast"/>
              <w:rPr>
                <w:rFonts w:ascii="Arial" w:hAnsi="Arial" w:cs="Arial"/>
              </w:rPr>
            </w:pPr>
            <w:r w:rsidRPr="00184D80">
              <w:rPr>
                <w:rFonts w:ascii="Arial" w:hAnsi="Arial" w:cs="Arial"/>
              </w:rPr>
              <w:t>Personal care and clinical care</w:t>
            </w:r>
          </w:p>
        </w:tc>
        <w:tc>
          <w:tcPr>
            <w:tcW w:w="2124" w:type="dxa"/>
          </w:tcPr>
          <w:p w14:paraId="45B20FB0" w14:textId="3D51539F" w:rsidR="00CB2962" w:rsidRPr="00184D8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184D80" w14:paraId="29D7189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3(3)(a)</w:t>
            </w:r>
          </w:p>
        </w:tc>
        <w:tc>
          <w:tcPr>
            <w:tcW w:w="6353" w:type="dxa"/>
            <w:tcBorders>
              <w:right w:val="single" w:sz="4" w:space="0" w:color="auto"/>
            </w:tcBorders>
          </w:tcPr>
          <w:p w14:paraId="27BEA294" w14:textId="1084555D"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personal care, clinical care, or both personal care and clinical care, that:</w:t>
            </w:r>
          </w:p>
          <w:p w14:paraId="576FE1E7" w14:textId="77777777" w:rsidR="00CB2962" w:rsidRPr="00184D80" w:rsidRDefault="00CB2962" w:rsidP="003F161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best practice; and</w:t>
            </w:r>
          </w:p>
          <w:p w14:paraId="7A3A4876" w14:textId="77777777" w:rsidR="00CB2962" w:rsidRPr="00184D80" w:rsidRDefault="00CB2962" w:rsidP="003F161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tailored to their needs; and</w:t>
            </w:r>
          </w:p>
          <w:p w14:paraId="28FAC623" w14:textId="77777777" w:rsidR="00CB2962" w:rsidRPr="00184D80" w:rsidRDefault="00CB2962" w:rsidP="003F161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optimises their health and well-being.</w:t>
            </w:r>
          </w:p>
        </w:tc>
        <w:tc>
          <w:tcPr>
            <w:tcW w:w="2124" w:type="dxa"/>
            <w:tcBorders>
              <w:left w:val="single" w:sz="4" w:space="0" w:color="auto"/>
            </w:tcBorders>
          </w:tcPr>
          <w:p w14:paraId="378FFC84" w14:textId="6A057321" w:rsidR="00CB2962"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0373BE1F0E48549F3E4BCD9C656081"/>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Non-compliant</w:t>
                </w:r>
              </w:sdtContent>
            </w:sdt>
            <w:r w:rsidR="00640D2A" w:rsidRPr="00184D80" w:rsidDel="00640D2A">
              <w:rPr>
                <w:rFonts w:ascii="Arial" w:hAnsi="Arial" w:cs="Arial"/>
                <w:color w:val="0000FF"/>
              </w:rPr>
              <w:t xml:space="preserve"> </w:t>
            </w:r>
          </w:p>
        </w:tc>
      </w:tr>
      <w:tr w:rsidR="00CB2962" w:rsidRPr="00184D80" w14:paraId="601C0F2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3(3)(b)</w:t>
            </w:r>
          </w:p>
        </w:tc>
        <w:tc>
          <w:tcPr>
            <w:tcW w:w="6353" w:type="dxa"/>
            <w:tcBorders>
              <w:right w:val="single" w:sz="4" w:space="0" w:color="auto"/>
            </w:tcBorders>
          </w:tcPr>
          <w:p w14:paraId="3BD71B05" w14:textId="7B7353E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management of high impact or high prevalence risks associated with the care of each consumer.</w:t>
            </w:r>
          </w:p>
        </w:tc>
        <w:tc>
          <w:tcPr>
            <w:tcW w:w="2124" w:type="dxa"/>
            <w:tcBorders>
              <w:left w:val="single" w:sz="4" w:space="0" w:color="auto"/>
            </w:tcBorders>
          </w:tcPr>
          <w:p w14:paraId="46345134" w14:textId="286C043D" w:rsidR="00CB2962"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FB56F46A64A7BA40E0F59159E8EB2"/>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592055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84D80" w:rsidRDefault="0021781E" w:rsidP="002D5918">
            <w:pPr>
              <w:tabs>
                <w:tab w:val="right" w:pos="9026"/>
              </w:tabs>
              <w:spacing w:line="22" w:lineRule="atLeast"/>
              <w:outlineLvl w:val="4"/>
              <w:rPr>
                <w:rFonts w:ascii="Arial" w:hAnsi="Arial" w:cs="Arial"/>
                <w:color w:val="auto"/>
              </w:rPr>
            </w:pPr>
            <w:r w:rsidRPr="00184D80">
              <w:rPr>
                <w:rFonts w:ascii="Arial" w:hAnsi="Arial" w:cs="Arial"/>
                <w:color w:val="auto"/>
              </w:rPr>
              <w:t>Requirement 3(3)(c)</w:t>
            </w:r>
          </w:p>
        </w:tc>
        <w:tc>
          <w:tcPr>
            <w:tcW w:w="6353" w:type="dxa"/>
            <w:tcBorders>
              <w:right w:val="single" w:sz="4" w:space="0" w:color="auto"/>
            </w:tcBorders>
          </w:tcPr>
          <w:p w14:paraId="2F7F4901" w14:textId="074797BB" w:rsidR="00CB2962" w:rsidRPr="00184D8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needs, goals and preferences of consumers nearing the end of life are recognised and addressed, their comfort maximised and their dignity preserved.</w:t>
            </w:r>
          </w:p>
        </w:tc>
        <w:tc>
          <w:tcPr>
            <w:tcW w:w="2124" w:type="dxa"/>
            <w:tcBorders>
              <w:left w:val="single" w:sz="4" w:space="0" w:color="auto"/>
            </w:tcBorders>
          </w:tcPr>
          <w:p w14:paraId="4120776A" w14:textId="29D26618" w:rsidR="00CB2962"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01488CBE26475B8CFE75EEBE1D12FB"/>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E5E2E4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3(3)(d)</w:t>
            </w:r>
          </w:p>
        </w:tc>
        <w:tc>
          <w:tcPr>
            <w:tcW w:w="6353" w:type="dxa"/>
            <w:tcBorders>
              <w:right w:val="single" w:sz="4" w:space="0" w:color="auto"/>
            </w:tcBorders>
          </w:tcPr>
          <w:p w14:paraId="1DE46AD3" w14:textId="1E8F9A4C"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5EE2D04E" w14:textId="220FB318" w:rsidR="00CB2962" w:rsidRPr="00184D80" w:rsidRDefault="003850A7"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2DD845BD4948819145EAC2358C295A"/>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571DCD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3(3)(e)</w:t>
            </w:r>
          </w:p>
        </w:tc>
        <w:tc>
          <w:tcPr>
            <w:tcW w:w="6353" w:type="dxa"/>
            <w:tcBorders>
              <w:right w:val="single" w:sz="4" w:space="0" w:color="auto"/>
            </w:tcBorders>
          </w:tcPr>
          <w:p w14:paraId="3E215F5C" w14:textId="5D94D1EA"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1542DE8" w14:textId="4206C5B1" w:rsidR="00CB2962"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85CEC4B1984307BC80E7C21CB3ECD1"/>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CB9BB50"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3(3)(f)</w:t>
            </w:r>
          </w:p>
        </w:tc>
        <w:tc>
          <w:tcPr>
            <w:tcW w:w="6353" w:type="dxa"/>
            <w:tcBorders>
              <w:right w:val="single" w:sz="4" w:space="0" w:color="auto"/>
            </w:tcBorders>
          </w:tcPr>
          <w:p w14:paraId="76CB1032" w14:textId="7608BA1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7394FDD" w14:textId="2358F8A1" w:rsidR="00CB2962"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300B65C4EF24B92BA53E69FDCE7555F"/>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77C1985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3(3)(g)</w:t>
            </w:r>
          </w:p>
        </w:tc>
        <w:tc>
          <w:tcPr>
            <w:tcW w:w="6353" w:type="dxa"/>
            <w:tcBorders>
              <w:right w:val="single" w:sz="4" w:space="0" w:color="auto"/>
            </w:tcBorders>
          </w:tcPr>
          <w:p w14:paraId="6C313F53" w14:textId="0928031C"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Minimisation of infection related risks through implementing:</w:t>
            </w:r>
          </w:p>
          <w:p w14:paraId="38574797" w14:textId="77777777" w:rsidR="00CB2962" w:rsidRPr="00184D80" w:rsidRDefault="00CB2962" w:rsidP="003F161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standard and transmission based precautions to prevent and control infection; and</w:t>
            </w:r>
          </w:p>
          <w:p w14:paraId="07625030" w14:textId="77777777" w:rsidR="00CB2962" w:rsidRPr="00184D80" w:rsidRDefault="00CB2962" w:rsidP="003F161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practices to promote appropriate antibiotic prescribing and use to support optimal care and reduce the risk of increasing resistance to antibiotics.</w:t>
            </w:r>
          </w:p>
        </w:tc>
        <w:tc>
          <w:tcPr>
            <w:tcW w:w="2124" w:type="dxa"/>
            <w:tcBorders>
              <w:left w:val="single" w:sz="4" w:space="0" w:color="auto"/>
            </w:tcBorders>
          </w:tcPr>
          <w:p w14:paraId="61AAFD3B" w14:textId="6B2702BD" w:rsidR="00CB2962"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84235B27514A77B79A455E3C5B9108"/>
                </w:placeholder>
                <w:dropDownList>
                  <w:listItem w:displayText="choose a rating" w:value="choose a rating"/>
                  <w:listItem w:displayText="Compliant" w:value="Compliant"/>
                  <w:listItem w:displayText="Non-compliant" w:value="Non-compliant"/>
                </w:dropDownList>
              </w:sdtPr>
              <w:sdtEndPr/>
              <w:sdtContent>
                <w:r w:rsidR="00447241">
                  <w:rPr>
                    <w:rFonts w:ascii="Arial" w:hAnsi="Arial" w:cs="Arial"/>
                    <w:color w:val="auto"/>
                  </w:rPr>
                  <w:t>Non-compliant</w:t>
                </w:r>
              </w:sdtContent>
            </w:sdt>
            <w:r w:rsidR="00640D2A" w:rsidRPr="00184D80" w:rsidDel="00640D2A">
              <w:rPr>
                <w:rFonts w:ascii="Arial" w:hAnsi="Arial" w:cs="Arial"/>
                <w:color w:val="0000FF"/>
              </w:rPr>
              <w:t xml:space="preserve"> </w:t>
            </w:r>
          </w:p>
        </w:tc>
      </w:tr>
    </w:tbl>
    <w:p w14:paraId="58FD8476" w14:textId="461D9ACF"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54763F73" w14:textId="0F0F216B" w:rsidR="003D2964" w:rsidRDefault="003D2964" w:rsidP="003D2964">
      <w:pPr>
        <w:rPr>
          <w:rFonts w:ascii="Arial" w:hAnsi="Arial" w:cs="Arial"/>
        </w:rPr>
      </w:pPr>
      <w:r w:rsidRPr="006C6669">
        <w:rPr>
          <w:rStyle w:val="normaltextrun"/>
          <w:rFonts w:ascii="Arial" w:hAnsi="Arial" w:cs="Arial"/>
        </w:rPr>
        <w:t>I</w:t>
      </w:r>
      <w:r>
        <w:rPr>
          <w:rFonts w:ascii="Arial" w:hAnsi="Arial" w:cs="Arial"/>
        </w:rPr>
        <w:t xml:space="preserve"> have found the service non-compliant in Standard </w:t>
      </w:r>
      <w:r w:rsidR="004C4E14">
        <w:rPr>
          <w:rFonts w:ascii="Arial" w:hAnsi="Arial" w:cs="Arial"/>
        </w:rPr>
        <w:t>3</w:t>
      </w:r>
      <w:r>
        <w:rPr>
          <w:rFonts w:ascii="Arial" w:hAnsi="Arial" w:cs="Arial"/>
        </w:rPr>
        <w:t xml:space="preserve">, the non-compliance is in relation to </w:t>
      </w:r>
      <w:r w:rsidRPr="006018D1">
        <w:rPr>
          <w:rFonts w:ascii="Arial" w:hAnsi="Arial" w:cs="Arial"/>
        </w:rPr>
        <w:t xml:space="preserve">requirements </w:t>
      </w:r>
      <w:r w:rsidR="006B41BE" w:rsidRPr="006018D1">
        <w:rPr>
          <w:rFonts w:ascii="Arial" w:hAnsi="Arial" w:cs="Arial"/>
        </w:rPr>
        <w:t>3(3)(a) and 3(3)(g)</w:t>
      </w:r>
      <w:r w:rsidRPr="006018D1">
        <w:rPr>
          <w:rFonts w:ascii="Arial" w:hAnsi="Arial" w:cs="Arial"/>
        </w:rPr>
        <w:t xml:space="preserve"> and is</w:t>
      </w:r>
      <w:r>
        <w:rPr>
          <w:rFonts w:ascii="Arial" w:hAnsi="Arial" w:cs="Arial"/>
        </w:rPr>
        <w:t xml:space="preserve"> based on the summarised evidence below. </w:t>
      </w:r>
    </w:p>
    <w:p w14:paraId="5281CDE0" w14:textId="02E3CEEF" w:rsidR="006B41BE" w:rsidRDefault="00B7292D" w:rsidP="00B66F0B">
      <w:pPr>
        <w:pStyle w:val="ListBullet"/>
        <w:spacing w:before="100" w:beforeAutospacing="1" w:after="120" w:line="22" w:lineRule="atLeast"/>
        <w:ind w:left="425" w:hanging="425"/>
        <w:rPr>
          <w:rFonts w:ascii="Arial" w:hAnsi="Arial" w:cs="Arial"/>
        </w:rPr>
      </w:pPr>
      <w:r>
        <w:rPr>
          <w:rFonts w:ascii="Arial" w:hAnsi="Arial" w:cs="Arial"/>
        </w:rPr>
        <w:t>The service did not demonstrate that consumers receive</w:t>
      </w:r>
      <w:r w:rsidR="000E04A8">
        <w:rPr>
          <w:rFonts w:ascii="Arial" w:hAnsi="Arial" w:cs="Arial"/>
        </w:rPr>
        <w:t xml:space="preserve"> safe and effective personal care</w:t>
      </w:r>
      <w:r w:rsidR="00EA1B78">
        <w:rPr>
          <w:rFonts w:ascii="Arial" w:hAnsi="Arial" w:cs="Arial"/>
        </w:rPr>
        <w:t xml:space="preserve"> </w:t>
      </w:r>
      <w:r w:rsidR="000E04A8">
        <w:rPr>
          <w:rFonts w:ascii="Arial" w:hAnsi="Arial" w:cs="Arial"/>
        </w:rPr>
        <w:t xml:space="preserve">and/or clinical care that is best practice, </w:t>
      </w:r>
      <w:r w:rsidR="00A236D3">
        <w:rPr>
          <w:rFonts w:ascii="Arial" w:hAnsi="Arial" w:cs="Arial"/>
        </w:rPr>
        <w:t xml:space="preserve">is </w:t>
      </w:r>
      <w:r w:rsidR="000E04A8">
        <w:rPr>
          <w:rFonts w:ascii="Arial" w:hAnsi="Arial" w:cs="Arial"/>
        </w:rPr>
        <w:t>tailored to their needs</w:t>
      </w:r>
      <w:r w:rsidR="005A425C" w:rsidRPr="005A425C">
        <w:rPr>
          <w:rFonts w:ascii="Arial" w:hAnsi="Arial" w:cs="Arial"/>
        </w:rPr>
        <w:t xml:space="preserve"> </w:t>
      </w:r>
      <w:r w:rsidR="005A425C">
        <w:rPr>
          <w:rFonts w:ascii="Arial" w:hAnsi="Arial" w:cs="Arial"/>
        </w:rPr>
        <w:t>and optimises their health and well-being</w:t>
      </w:r>
      <w:r w:rsidR="00220292">
        <w:rPr>
          <w:rFonts w:ascii="Arial" w:hAnsi="Arial" w:cs="Arial"/>
        </w:rPr>
        <w:t>.</w:t>
      </w:r>
    </w:p>
    <w:p w14:paraId="78864B89" w14:textId="177F2DFF" w:rsidR="00220292" w:rsidRPr="006B41BE" w:rsidRDefault="00220292" w:rsidP="00B66F0B">
      <w:pPr>
        <w:pStyle w:val="ListBullet"/>
        <w:spacing w:before="100" w:beforeAutospacing="1" w:after="120" w:line="22" w:lineRule="atLeast"/>
        <w:ind w:left="425" w:hanging="425"/>
        <w:rPr>
          <w:rFonts w:ascii="Arial" w:hAnsi="Arial" w:cs="Arial"/>
        </w:rPr>
      </w:pPr>
      <w:r>
        <w:rPr>
          <w:rFonts w:ascii="Arial" w:hAnsi="Arial" w:cs="Arial"/>
        </w:rPr>
        <w:t>The service did not have effective processes in place to minimise the risk of infection.</w:t>
      </w:r>
    </w:p>
    <w:p w14:paraId="4FD2F3A7" w14:textId="1449F1C0" w:rsidR="00D87FF7" w:rsidRDefault="00C07940" w:rsidP="00BD7C23">
      <w:pPr>
        <w:rPr>
          <w:rStyle w:val="normaltextrun"/>
          <w:rFonts w:ascii="Arial" w:hAnsi="Arial" w:cs="Arial"/>
        </w:rPr>
      </w:pPr>
      <w:r>
        <w:rPr>
          <w:rStyle w:val="normaltextrun"/>
          <w:rFonts w:ascii="Arial" w:hAnsi="Arial" w:cs="Arial"/>
        </w:rPr>
        <w:t>Consumers and representatives provided mixed feedback about personal and clinical care</w:t>
      </w:r>
      <w:r w:rsidR="00A74545">
        <w:rPr>
          <w:rStyle w:val="normaltextrun"/>
          <w:rFonts w:ascii="Arial" w:hAnsi="Arial" w:cs="Arial"/>
        </w:rPr>
        <w:t xml:space="preserve">. While some consumers felt that </w:t>
      </w:r>
      <w:r w:rsidR="00BB7CAD">
        <w:rPr>
          <w:rStyle w:val="normaltextrun"/>
          <w:rFonts w:ascii="Arial" w:hAnsi="Arial" w:cs="Arial"/>
        </w:rPr>
        <w:t>they received the care they needed,</w:t>
      </w:r>
      <w:r w:rsidR="001841F0">
        <w:rPr>
          <w:rStyle w:val="normaltextrun"/>
          <w:rFonts w:ascii="Arial" w:hAnsi="Arial" w:cs="Arial"/>
        </w:rPr>
        <w:t xml:space="preserve"> t</w:t>
      </w:r>
      <w:r w:rsidR="009809FC">
        <w:rPr>
          <w:rStyle w:val="normaltextrun"/>
          <w:rFonts w:ascii="Arial" w:hAnsi="Arial" w:cs="Arial"/>
        </w:rPr>
        <w:t>he site</w:t>
      </w:r>
      <w:r w:rsidR="00620F58">
        <w:rPr>
          <w:rStyle w:val="normaltextrun"/>
          <w:rFonts w:ascii="Arial" w:hAnsi="Arial" w:cs="Arial"/>
        </w:rPr>
        <w:t xml:space="preserve"> audit report </w:t>
      </w:r>
      <w:r w:rsidR="00620F58">
        <w:rPr>
          <w:rStyle w:val="normaltextrun"/>
          <w:rFonts w:ascii="Arial" w:hAnsi="Arial" w:cs="Arial"/>
        </w:rPr>
        <w:lastRenderedPageBreak/>
        <w:t xml:space="preserve">includes feedback from </w:t>
      </w:r>
      <w:r w:rsidR="003F1619">
        <w:rPr>
          <w:rStyle w:val="normaltextrun"/>
          <w:rFonts w:ascii="Arial" w:hAnsi="Arial" w:cs="Arial"/>
        </w:rPr>
        <w:t>seven consumers</w:t>
      </w:r>
      <w:r w:rsidR="009809FC">
        <w:rPr>
          <w:rStyle w:val="normaltextrun"/>
          <w:rFonts w:ascii="Arial" w:hAnsi="Arial" w:cs="Arial"/>
        </w:rPr>
        <w:t xml:space="preserve"> and/or their representatives</w:t>
      </w:r>
      <w:r w:rsidR="003F1619">
        <w:rPr>
          <w:rStyle w:val="normaltextrun"/>
          <w:rFonts w:ascii="Arial" w:hAnsi="Arial" w:cs="Arial"/>
        </w:rPr>
        <w:t xml:space="preserve"> who </w:t>
      </w:r>
      <w:r w:rsidR="009809FC">
        <w:rPr>
          <w:rStyle w:val="normaltextrun"/>
          <w:rFonts w:ascii="Arial" w:hAnsi="Arial" w:cs="Arial"/>
        </w:rPr>
        <w:t xml:space="preserve">were dissatisfied </w:t>
      </w:r>
      <w:r w:rsidR="008868A3">
        <w:rPr>
          <w:rStyle w:val="normaltextrun"/>
          <w:rFonts w:ascii="Arial" w:hAnsi="Arial" w:cs="Arial"/>
        </w:rPr>
        <w:t xml:space="preserve">with </w:t>
      </w:r>
      <w:r w:rsidR="007E72DE">
        <w:rPr>
          <w:rStyle w:val="normaltextrun"/>
          <w:rFonts w:ascii="Arial" w:hAnsi="Arial" w:cs="Arial"/>
        </w:rPr>
        <w:t xml:space="preserve">aspects of </w:t>
      </w:r>
      <w:r w:rsidR="008868A3">
        <w:rPr>
          <w:rStyle w:val="normaltextrun"/>
          <w:rFonts w:ascii="Arial" w:hAnsi="Arial" w:cs="Arial"/>
        </w:rPr>
        <w:t>the care provided</w:t>
      </w:r>
      <w:r w:rsidR="00FE34F5">
        <w:rPr>
          <w:rStyle w:val="normaltextrun"/>
          <w:rFonts w:ascii="Arial" w:hAnsi="Arial" w:cs="Arial"/>
        </w:rPr>
        <w:t>, for example:</w:t>
      </w:r>
    </w:p>
    <w:p w14:paraId="5B9F1E9F" w14:textId="3234EF0C" w:rsidR="00374D78" w:rsidRPr="00B66F0B" w:rsidRDefault="00374D78"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One consumer said they are required to defaecate in their continence aid as staff are too busy to </w:t>
      </w:r>
      <w:proofErr w:type="gramStart"/>
      <w:r w:rsidRPr="00B66F0B">
        <w:rPr>
          <w:rFonts w:ascii="Arial" w:hAnsi="Arial" w:cs="Arial"/>
        </w:rPr>
        <w:t>provide assistance</w:t>
      </w:r>
      <w:proofErr w:type="gramEnd"/>
      <w:r w:rsidRPr="00B66F0B">
        <w:rPr>
          <w:rFonts w:ascii="Arial" w:hAnsi="Arial" w:cs="Arial"/>
        </w:rPr>
        <w:t>. The Assessment Team reviewed the consumer’s care plan</w:t>
      </w:r>
      <w:r w:rsidR="000349BA" w:rsidRPr="00B66F0B">
        <w:rPr>
          <w:rFonts w:ascii="Arial" w:hAnsi="Arial" w:cs="Arial"/>
        </w:rPr>
        <w:t>ning documentation</w:t>
      </w:r>
      <w:r w:rsidRPr="00B66F0B">
        <w:rPr>
          <w:rFonts w:ascii="Arial" w:hAnsi="Arial" w:cs="Arial"/>
        </w:rPr>
        <w:t xml:space="preserve"> and identified that it did not include information to guide staff in relation to the consumer’s toileting requirements.</w:t>
      </w:r>
    </w:p>
    <w:p w14:paraId="026696FA" w14:textId="4E3D1ED1" w:rsidR="00374D78" w:rsidRPr="00B66F0B" w:rsidRDefault="00374D78"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A second consumer said staff do not attend to their requests or </w:t>
      </w:r>
      <w:proofErr w:type="gramStart"/>
      <w:r w:rsidRPr="00B66F0B">
        <w:rPr>
          <w:rFonts w:ascii="Arial" w:hAnsi="Arial" w:cs="Arial"/>
        </w:rPr>
        <w:t>provide assistance to</w:t>
      </w:r>
      <w:proofErr w:type="gramEnd"/>
      <w:r w:rsidRPr="00B66F0B">
        <w:rPr>
          <w:rFonts w:ascii="Arial" w:hAnsi="Arial" w:cs="Arial"/>
        </w:rPr>
        <w:t xml:space="preserve"> go to the toilet; they said they experience episodes of incontinence as a result of this. </w:t>
      </w:r>
      <w:r w:rsidR="00AE64B2" w:rsidRPr="00B66F0B">
        <w:rPr>
          <w:rFonts w:ascii="Arial" w:hAnsi="Arial" w:cs="Arial"/>
        </w:rPr>
        <w:t xml:space="preserve">The Assessment Team reviewed the consumer’s care planning documentation and identified </w:t>
      </w:r>
      <w:r w:rsidR="009B2821" w:rsidRPr="00B66F0B">
        <w:rPr>
          <w:rFonts w:ascii="Arial" w:hAnsi="Arial" w:cs="Arial"/>
        </w:rPr>
        <w:t>that staff</w:t>
      </w:r>
      <w:r w:rsidR="005C7B00" w:rsidRPr="00B66F0B">
        <w:rPr>
          <w:rFonts w:ascii="Arial" w:hAnsi="Arial" w:cs="Arial"/>
        </w:rPr>
        <w:t xml:space="preserve"> are to assist the consumer with toileting regularly throughout the day. </w:t>
      </w:r>
    </w:p>
    <w:p w14:paraId="402246A0" w14:textId="0F559193" w:rsidR="0011164E" w:rsidRPr="00B66F0B" w:rsidRDefault="00A1523B"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A third consumer </w:t>
      </w:r>
      <w:r w:rsidR="004D316D" w:rsidRPr="00B66F0B">
        <w:rPr>
          <w:rFonts w:ascii="Arial" w:hAnsi="Arial" w:cs="Arial"/>
        </w:rPr>
        <w:t xml:space="preserve">said they have been left sitting in soiled continence aids for extended periods of time. Their </w:t>
      </w:r>
      <w:r w:rsidR="00BB2780" w:rsidRPr="00B66F0B">
        <w:rPr>
          <w:rFonts w:ascii="Arial" w:hAnsi="Arial" w:cs="Arial"/>
        </w:rPr>
        <w:t>representative</w:t>
      </w:r>
      <w:r w:rsidR="004D316D" w:rsidRPr="00B66F0B">
        <w:rPr>
          <w:rFonts w:ascii="Arial" w:hAnsi="Arial" w:cs="Arial"/>
        </w:rPr>
        <w:t xml:space="preserve"> confirmed this and said the</w:t>
      </w:r>
      <w:r w:rsidR="000050DE" w:rsidRPr="00B66F0B">
        <w:rPr>
          <w:rFonts w:ascii="Arial" w:hAnsi="Arial" w:cs="Arial"/>
        </w:rPr>
        <w:t xml:space="preserve"> consumer had been left </w:t>
      </w:r>
      <w:proofErr w:type="spellStart"/>
      <w:r w:rsidR="00602B71" w:rsidRPr="00B66F0B">
        <w:rPr>
          <w:rFonts w:ascii="Arial" w:hAnsi="Arial" w:cs="Arial"/>
        </w:rPr>
        <w:t>faecally</w:t>
      </w:r>
      <w:proofErr w:type="spellEnd"/>
      <w:r w:rsidR="000050DE" w:rsidRPr="00B66F0B">
        <w:rPr>
          <w:rFonts w:ascii="Arial" w:hAnsi="Arial" w:cs="Arial"/>
        </w:rPr>
        <w:t xml:space="preserve"> soiled </w:t>
      </w:r>
      <w:r w:rsidR="00602B71" w:rsidRPr="00B66F0B">
        <w:rPr>
          <w:rFonts w:ascii="Arial" w:hAnsi="Arial" w:cs="Arial"/>
        </w:rPr>
        <w:t>for extended periods</w:t>
      </w:r>
      <w:r w:rsidR="001848C9" w:rsidRPr="00B66F0B">
        <w:rPr>
          <w:rFonts w:ascii="Arial" w:hAnsi="Arial" w:cs="Arial"/>
        </w:rPr>
        <w:t>,</w:t>
      </w:r>
      <w:r w:rsidR="00602B71" w:rsidRPr="00B66F0B">
        <w:rPr>
          <w:rFonts w:ascii="Arial" w:hAnsi="Arial" w:cs="Arial"/>
        </w:rPr>
        <w:t xml:space="preserve"> twice in the previous few weeks. </w:t>
      </w:r>
      <w:r w:rsidR="001848C9" w:rsidRPr="00B66F0B">
        <w:rPr>
          <w:rFonts w:ascii="Arial" w:hAnsi="Arial" w:cs="Arial"/>
        </w:rPr>
        <w:t>The Assessment Team reviewed the consumer’s care planning documentation and identified that staff are to assist the consumer with toileting regularly throughout the day.</w:t>
      </w:r>
    </w:p>
    <w:p w14:paraId="3A23661E" w14:textId="28E6395F" w:rsidR="00B63485" w:rsidRPr="00B66F0B" w:rsidRDefault="00620F58"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One </w:t>
      </w:r>
      <w:r w:rsidR="00D87FF7" w:rsidRPr="00B66F0B">
        <w:rPr>
          <w:rFonts w:ascii="Arial" w:hAnsi="Arial" w:cs="Arial"/>
        </w:rPr>
        <w:t xml:space="preserve">representative </w:t>
      </w:r>
      <w:r w:rsidRPr="00B66F0B">
        <w:rPr>
          <w:rFonts w:ascii="Arial" w:hAnsi="Arial" w:cs="Arial"/>
        </w:rPr>
        <w:t xml:space="preserve">said </w:t>
      </w:r>
      <w:r w:rsidR="00D87FF7" w:rsidRPr="00B66F0B">
        <w:rPr>
          <w:rFonts w:ascii="Arial" w:hAnsi="Arial" w:cs="Arial"/>
        </w:rPr>
        <w:t>th</w:t>
      </w:r>
      <w:r w:rsidR="00F72805" w:rsidRPr="00B66F0B">
        <w:rPr>
          <w:rFonts w:ascii="Arial" w:hAnsi="Arial" w:cs="Arial"/>
        </w:rPr>
        <w:t xml:space="preserve">at the </w:t>
      </w:r>
      <w:r w:rsidR="00C22F25" w:rsidRPr="00B66F0B">
        <w:rPr>
          <w:rFonts w:ascii="Arial" w:hAnsi="Arial" w:cs="Arial"/>
        </w:rPr>
        <w:t>consumer</w:t>
      </w:r>
      <w:r w:rsidR="00F72805" w:rsidRPr="00B66F0B">
        <w:rPr>
          <w:rFonts w:ascii="Arial" w:hAnsi="Arial" w:cs="Arial"/>
        </w:rPr>
        <w:t xml:space="preserve"> is often left in soiled continence aids</w:t>
      </w:r>
      <w:r w:rsidR="00C22F25" w:rsidRPr="00B66F0B">
        <w:rPr>
          <w:rFonts w:ascii="Arial" w:hAnsi="Arial" w:cs="Arial"/>
        </w:rPr>
        <w:t xml:space="preserve"> for extended periods of time</w:t>
      </w:r>
      <w:r w:rsidR="00C004DF" w:rsidRPr="00B66F0B">
        <w:rPr>
          <w:rFonts w:ascii="Arial" w:hAnsi="Arial" w:cs="Arial"/>
        </w:rPr>
        <w:t xml:space="preserve"> and has experienced multiple urinary tract infections.</w:t>
      </w:r>
      <w:r w:rsidR="004D2E8A" w:rsidRPr="00B66F0B">
        <w:rPr>
          <w:rFonts w:ascii="Arial" w:hAnsi="Arial" w:cs="Arial"/>
        </w:rPr>
        <w:t xml:space="preserve"> The representative raised concerns about the provision of oral care and said that staff</w:t>
      </w:r>
      <w:r w:rsidR="00C63F93" w:rsidRPr="00B66F0B">
        <w:rPr>
          <w:rFonts w:ascii="Arial" w:hAnsi="Arial" w:cs="Arial"/>
        </w:rPr>
        <w:t xml:space="preserve"> don’t have time to brush the consumer’s teeth. </w:t>
      </w:r>
      <w:r w:rsidR="00B20330" w:rsidRPr="00B66F0B">
        <w:rPr>
          <w:rFonts w:ascii="Arial" w:hAnsi="Arial" w:cs="Arial"/>
        </w:rPr>
        <w:t xml:space="preserve">Care staff confirmed that </w:t>
      </w:r>
      <w:r w:rsidR="004D214D" w:rsidRPr="00B66F0B">
        <w:rPr>
          <w:rFonts w:ascii="Arial" w:hAnsi="Arial" w:cs="Arial"/>
        </w:rPr>
        <w:t>the representative</w:t>
      </w:r>
      <w:r w:rsidR="00E013B1" w:rsidRPr="00B66F0B">
        <w:rPr>
          <w:rFonts w:ascii="Arial" w:hAnsi="Arial" w:cs="Arial"/>
        </w:rPr>
        <w:t xml:space="preserve"> assists the consumer with aspects of personal care such as brushing teeth. </w:t>
      </w:r>
      <w:r w:rsidR="00E67D27" w:rsidRPr="00B66F0B">
        <w:rPr>
          <w:rFonts w:ascii="Arial" w:hAnsi="Arial" w:cs="Arial"/>
        </w:rPr>
        <w:t>The Assessment Team reviewed the consumer’s care plan</w:t>
      </w:r>
      <w:r w:rsidR="000349BA" w:rsidRPr="00B66F0B">
        <w:rPr>
          <w:rFonts w:ascii="Arial" w:hAnsi="Arial" w:cs="Arial"/>
        </w:rPr>
        <w:t xml:space="preserve">ning documentation </w:t>
      </w:r>
      <w:r w:rsidR="00E67D27" w:rsidRPr="00B66F0B">
        <w:rPr>
          <w:rFonts w:ascii="Arial" w:hAnsi="Arial" w:cs="Arial"/>
        </w:rPr>
        <w:t xml:space="preserve"> and identified that </w:t>
      </w:r>
      <w:r w:rsidR="002C1F43" w:rsidRPr="00B66F0B">
        <w:rPr>
          <w:rFonts w:ascii="Arial" w:hAnsi="Arial" w:cs="Arial"/>
        </w:rPr>
        <w:t xml:space="preserve">staff </w:t>
      </w:r>
      <w:r w:rsidR="005C7B00" w:rsidRPr="00B66F0B">
        <w:rPr>
          <w:rFonts w:ascii="Arial" w:hAnsi="Arial" w:cs="Arial"/>
        </w:rPr>
        <w:t>are</w:t>
      </w:r>
      <w:r w:rsidR="002C1F43" w:rsidRPr="00B66F0B">
        <w:rPr>
          <w:rFonts w:ascii="Arial" w:hAnsi="Arial" w:cs="Arial"/>
        </w:rPr>
        <w:t xml:space="preserve"> to assist the consumer with </w:t>
      </w:r>
      <w:r w:rsidR="00D14096" w:rsidRPr="00B66F0B">
        <w:rPr>
          <w:rFonts w:ascii="Arial" w:hAnsi="Arial" w:cs="Arial"/>
        </w:rPr>
        <w:t>toileting</w:t>
      </w:r>
      <w:r w:rsidR="002C1F43" w:rsidRPr="00B66F0B">
        <w:rPr>
          <w:rFonts w:ascii="Arial" w:hAnsi="Arial" w:cs="Arial"/>
        </w:rPr>
        <w:t xml:space="preserve"> regularly throughout the d</w:t>
      </w:r>
      <w:r w:rsidR="00D14096" w:rsidRPr="00B66F0B">
        <w:rPr>
          <w:rFonts w:ascii="Arial" w:hAnsi="Arial" w:cs="Arial"/>
        </w:rPr>
        <w:t>ay.</w:t>
      </w:r>
    </w:p>
    <w:p w14:paraId="394F1572" w14:textId="21BC6952" w:rsidR="00D525B3" w:rsidRDefault="003A1AE2" w:rsidP="00F21F7C">
      <w:pPr>
        <w:rPr>
          <w:rStyle w:val="normaltextrun"/>
          <w:rFonts w:ascii="Arial" w:hAnsi="Arial" w:cs="Arial"/>
        </w:rPr>
      </w:pPr>
      <w:r>
        <w:rPr>
          <w:rStyle w:val="normaltextrun"/>
          <w:rFonts w:ascii="Arial" w:hAnsi="Arial" w:cs="Arial"/>
        </w:rPr>
        <w:t>The Assessment Team brought forward information that two con</w:t>
      </w:r>
      <w:r w:rsidR="00FD2F2A">
        <w:rPr>
          <w:rStyle w:val="normaltextrun"/>
          <w:rFonts w:ascii="Arial" w:hAnsi="Arial" w:cs="Arial"/>
        </w:rPr>
        <w:t xml:space="preserve">sumers had experienced cumulative weight loss over the previous </w:t>
      </w:r>
      <w:r w:rsidR="005A4DF4">
        <w:rPr>
          <w:rStyle w:val="normaltextrun"/>
          <w:rFonts w:ascii="Arial" w:hAnsi="Arial" w:cs="Arial"/>
        </w:rPr>
        <w:t>five months that had not been identified by the service.</w:t>
      </w:r>
      <w:r w:rsidR="00616D48">
        <w:rPr>
          <w:rStyle w:val="normaltextrun"/>
          <w:rFonts w:ascii="Arial" w:hAnsi="Arial" w:cs="Arial"/>
        </w:rPr>
        <w:t xml:space="preserve"> Following feedback from the Assessment Team</w:t>
      </w:r>
      <w:r w:rsidR="00400634">
        <w:rPr>
          <w:rStyle w:val="normaltextrun"/>
          <w:rFonts w:ascii="Arial" w:hAnsi="Arial" w:cs="Arial"/>
        </w:rPr>
        <w:t>, management advised that referrals had been made</w:t>
      </w:r>
      <w:r w:rsidR="00042B32">
        <w:rPr>
          <w:rStyle w:val="normaltextrun"/>
          <w:rFonts w:ascii="Arial" w:hAnsi="Arial" w:cs="Arial"/>
        </w:rPr>
        <w:t xml:space="preserve"> for both consumers to be reviewed by</w:t>
      </w:r>
      <w:r w:rsidR="00400634">
        <w:rPr>
          <w:rStyle w:val="normaltextrun"/>
          <w:rFonts w:ascii="Arial" w:hAnsi="Arial" w:cs="Arial"/>
        </w:rPr>
        <w:t xml:space="preserve"> the dietitian</w:t>
      </w:r>
      <w:r w:rsidR="00042B32">
        <w:rPr>
          <w:rStyle w:val="normaltextrun"/>
          <w:rFonts w:ascii="Arial" w:hAnsi="Arial" w:cs="Arial"/>
        </w:rPr>
        <w:t>.</w:t>
      </w:r>
    </w:p>
    <w:p w14:paraId="24455F88" w14:textId="20B893AC" w:rsidR="00D62A06" w:rsidRPr="00C01855" w:rsidRDefault="00D62A06" w:rsidP="00D62A06">
      <w:pPr>
        <w:rPr>
          <w:rFonts w:ascii="Arial" w:hAnsi="Arial" w:cs="Arial"/>
          <w:color w:val="auto"/>
        </w:rPr>
      </w:pPr>
      <w:r w:rsidRPr="00C01855">
        <w:rPr>
          <w:rFonts w:ascii="Arial" w:hAnsi="Arial" w:cs="Arial"/>
          <w:color w:val="auto"/>
        </w:rPr>
        <w:t xml:space="preserve">The approved </w:t>
      </w:r>
      <w:r>
        <w:rPr>
          <w:rFonts w:ascii="Arial" w:hAnsi="Arial" w:cs="Arial"/>
          <w:color w:val="auto"/>
        </w:rPr>
        <w:t>provider in its response to the site audit report says that action has been taken to improve performance under requirement 3(3)(a)</w:t>
      </w:r>
      <w:r w:rsidR="00C938E5">
        <w:rPr>
          <w:rFonts w:ascii="Arial" w:hAnsi="Arial" w:cs="Arial"/>
          <w:color w:val="auto"/>
        </w:rPr>
        <w:t xml:space="preserve">; </w:t>
      </w:r>
      <w:r>
        <w:rPr>
          <w:rFonts w:ascii="Arial" w:hAnsi="Arial" w:cs="Arial"/>
          <w:color w:val="auto"/>
        </w:rPr>
        <w:t xml:space="preserve">a plan for continuous improvement and supporting documentation were submitted as an element of the response. </w:t>
      </w:r>
    </w:p>
    <w:p w14:paraId="146E9E07" w14:textId="3F4EED29" w:rsidR="00D62A06" w:rsidRDefault="00D62A06" w:rsidP="00D62A06">
      <w:pPr>
        <w:rPr>
          <w:rFonts w:ascii="Arial" w:hAnsi="Arial" w:cs="Arial"/>
        </w:rPr>
      </w:pPr>
      <w:r>
        <w:rPr>
          <w:rFonts w:ascii="Arial" w:hAnsi="Arial" w:cs="Arial"/>
        </w:rPr>
        <w:t>Actions include:</w:t>
      </w:r>
      <w:r w:rsidR="00E76492">
        <w:rPr>
          <w:rFonts w:ascii="Arial" w:hAnsi="Arial" w:cs="Arial"/>
        </w:rPr>
        <w:t xml:space="preserve"> </w:t>
      </w:r>
    </w:p>
    <w:p w14:paraId="51ED0D3E" w14:textId="679D4B1C" w:rsidR="00E76492" w:rsidRDefault="00E76492" w:rsidP="00B66F0B">
      <w:pPr>
        <w:pStyle w:val="ListBullet"/>
        <w:spacing w:before="100" w:beforeAutospacing="1" w:after="120" w:line="22" w:lineRule="atLeast"/>
        <w:ind w:left="425" w:hanging="425"/>
        <w:rPr>
          <w:rFonts w:ascii="Arial" w:hAnsi="Arial" w:cs="Arial"/>
        </w:rPr>
      </w:pPr>
      <w:r>
        <w:rPr>
          <w:rFonts w:ascii="Arial" w:hAnsi="Arial" w:cs="Arial"/>
        </w:rPr>
        <w:t xml:space="preserve">Staff education is </w:t>
      </w:r>
      <w:r w:rsidR="00F47F7A">
        <w:rPr>
          <w:rFonts w:ascii="Arial" w:hAnsi="Arial" w:cs="Arial"/>
        </w:rPr>
        <w:t>being delivered and includes:</w:t>
      </w:r>
    </w:p>
    <w:p w14:paraId="18575521" w14:textId="35EDB9EC" w:rsidR="00F47F7A" w:rsidRPr="00B66F0B" w:rsidRDefault="00F47F7A" w:rsidP="0094240A">
      <w:pPr>
        <w:pStyle w:val="ListBullet2"/>
        <w:numPr>
          <w:ilvl w:val="1"/>
          <w:numId w:val="19"/>
        </w:numPr>
        <w:rPr>
          <w:rFonts w:ascii="Arial" w:hAnsi="Arial" w:cs="Arial"/>
        </w:rPr>
      </w:pPr>
      <w:r w:rsidRPr="00B66F0B">
        <w:rPr>
          <w:rFonts w:ascii="Arial" w:hAnsi="Arial" w:cs="Arial"/>
        </w:rPr>
        <w:t>restrictive practices</w:t>
      </w:r>
      <w:r w:rsidR="007E3C01" w:rsidRPr="00B66F0B">
        <w:rPr>
          <w:rFonts w:ascii="Arial" w:hAnsi="Arial" w:cs="Arial"/>
        </w:rPr>
        <w:t>,</w:t>
      </w:r>
    </w:p>
    <w:p w14:paraId="431AD5B6" w14:textId="6AF0E0D2" w:rsidR="00F47F7A" w:rsidRPr="00B66F0B" w:rsidRDefault="0031782B" w:rsidP="0094240A">
      <w:pPr>
        <w:pStyle w:val="ListBullet2"/>
        <w:numPr>
          <w:ilvl w:val="1"/>
          <w:numId w:val="19"/>
        </w:numPr>
        <w:rPr>
          <w:rFonts w:ascii="Arial" w:hAnsi="Arial" w:cs="Arial"/>
        </w:rPr>
      </w:pPr>
      <w:r w:rsidRPr="00B66F0B">
        <w:rPr>
          <w:rFonts w:ascii="Arial" w:hAnsi="Arial" w:cs="Arial"/>
        </w:rPr>
        <w:t>serious incident response scheme</w:t>
      </w:r>
      <w:r w:rsidR="007E3C01" w:rsidRPr="00B66F0B">
        <w:rPr>
          <w:rFonts w:ascii="Arial" w:hAnsi="Arial" w:cs="Arial"/>
        </w:rPr>
        <w:t>, and</w:t>
      </w:r>
    </w:p>
    <w:p w14:paraId="39757D60" w14:textId="40E131DF" w:rsidR="007E3C01" w:rsidRPr="00B66F0B" w:rsidRDefault="004C149E" w:rsidP="0094240A">
      <w:pPr>
        <w:pStyle w:val="ListBullet2"/>
        <w:numPr>
          <w:ilvl w:val="1"/>
          <w:numId w:val="19"/>
        </w:numPr>
        <w:rPr>
          <w:rFonts w:ascii="Arial" w:hAnsi="Arial" w:cs="Arial"/>
        </w:rPr>
      </w:pPr>
      <w:r w:rsidRPr="00B66F0B">
        <w:rPr>
          <w:rFonts w:ascii="Arial" w:hAnsi="Arial" w:cs="Arial"/>
        </w:rPr>
        <w:t>continence management</w:t>
      </w:r>
      <w:r w:rsidR="007E3C01" w:rsidRPr="00B66F0B">
        <w:rPr>
          <w:rFonts w:ascii="Arial" w:hAnsi="Arial" w:cs="Arial"/>
        </w:rPr>
        <w:t>.</w:t>
      </w:r>
    </w:p>
    <w:p w14:paraId="1A430C29" w14:textId="75E59977" w:rsidR="0051585A" w:rsidRDefault="0051585A" w:rsidP="00B66F0B">
      <w:pPr>
        <w:pStyle w:val="ListBullet"/>
        <w:spacing w:before="100" w:beforeAutospacing="1" w:after="120" w:line="22" w:lineRule="atLeast"/>
        <w:ind w:left="425" w:hanging="425"/>
        <w:rPr>
          <w:rFonts w:ascii="Arial" w:hAnsi="Arial" w:cs="Arial"/>
        </w:rPr>
      </w:pPr>
      <w:r>
        <w:rPr>
          <w:rFonts w:ascii="Arial" w:hAnsi="Arial" w:cs="Arial"/>
        </w:rPr>
        <w:t xml:space="preserve">Increased </w:t>
      </w:r>
      <w:r w:rsidR="00C57348">
        <w:rPr>
          <w:rFonts w:ascii="Arial" w:hAnsi="Arial" w:cs="Arial"/>
        </w:rPr>
        <w:t xml:space="preserve">clinical </w:t>
      </w:r>
      <w:r>
        <w:rPr>
          <w:rFonts w:ascii="Arial" w:hAnsi="Arial" w:cs="Arial"/>
        </w:rPr>
        <w:t>monitoring</w:t>
      </w:r>
      <w:r w:rsidR="00C57348">
        <w:rPr>
          <w:rFonts w:ascii="Arial" w:hAnsi="Arial" w:cs="Arial"/>
        </w:rPr>
        <w:t xml:space="preserve"> and workplace observations</w:t>
      </w:r>
      <w:r>
        <w:rPr>
          <w:rFonts w:ascii="Arial" w:hAnsi="Arial" w:cs="Arial"/>
        </w:rPr>
        <w:t xml:space="preserve"> </w:t>
      </w:r>
      <w:r w:rsidR="00C57348">
        <w:rPr>
          <w:rFonts w:ascii="Arial" w:hAnsi="Arial" w:cs="Arial"/>
        </w:rPr>
        <w:t>are</w:t>
      </w:r>
      <w:r>
        <w:rPr>
          <w:rFonts w:ascii="Arial" w:hAnsi="Arial" w:cs="Arial"/>
        </w:rPr>
        <w:t xml:space="preserve"> occurring to ensure consumers are receiving care in accordance with their assessed needs.</w:t>
      </w:r>
      <w:r w:rsidR="005329D6">
        <w:rPr>
          <w:rFonts w:ascii="Arial" w:hAnsi="Arial" w:cs="Arial"/>
        </w:rPr>
        <w:t xml:space="preserve"> </w:t>
      </w:r>
      <w:r w:rsidR="00087AC2">
        <w:rPr>
          <w:rFonts w:ascii="Arial" w:hAnsi="Arial" w:cs="Arial"/>
        </w:rPr>
        <w:t xml:space="preserve">Daily clinical meetings are in place to discuss emerging clinical needs and associated workload. </w:t>
      </w:r>
    </w:p>
    <w:p w14:paraId="7A853401" w14:textId="35BE14C1" w:rsidR="0051585A" w:rsidRDefault="001C68BA" w:rsidP="00B66F0B">
      <w:pPr>
        <w:pStyle w:val="ListBullet"/>
        <w:spacing w:before="100" w:beforeAutospacing="1" w:after="120" w:line="22" w:lineRule="atLeast"/>
        <w:ind w:left="425" w:hanging="425"/>
        <w:rPr>
          <w:rFonts w:ascii="Arial" w:hAnsi="Arial" w:cs="Arial"/>
        </w:rPr>
      </w:pPr>
      <w:r>
        <w:rPr>
          <w:rFonts w:ascii="Arial" w:hAnsi="Arial" w:cs="Arial"/>
        </w:rPr>
        <w:t>Weight management strategies have been reviewed and 100%</w:t>
      </w:r>
      <w:r w:rsidR="002403F3">
        <w:rPr>
          <w:rFonts w:ascii="Arial" w:hAnsi="Arial" w:cs="Arial"/>
        </w:rPr>
        <w:t xml:space="preserve"> of consumers </w:t>
      </w:r>
      <w:r w:rsidR="00C03325">
        <w:rPr>
          <w:rFonts w:ascii="Arial" w:hAnsi="Arial" w:cs="Arial"/>
        </w:rPr>
        <w:t xml:space="preserve">have had their weight reviewed and where appropriate referrals have been made to the dietitian and </w:t>
      </w:r>
      <w:r w:rsidR="00C03325">
        <w:rPr>
          <w:rFonts w:ascii="Arial" w:hAnsi="Arial" w:cs="Arial"/>
        </w:rPr>
        <w:lastRenderedPageBreak/>
        <w:t>speech pathologist.</w:t>
      </w:r>
      <w:r w:rsidR="00670876">
        <w:rPr>
          <w:rFonts w:ascii="Arial" w:hAnsi="Arial" w:cs="Arial"/>
        </w:rPr>
        <w:t xml:space="preserve"> Some consumers have had changes made to their nutritional supplementation. </w:t>
      </w:r>
    </w:p>
    <w:p w14:paraId="3A399E80" w14:textId="15D51220" w:rsidR="00C03325" w:rsidRDefault="001E2641" w:rsidP="005E2724">
      <w:pPr>
        <w:pStyle w:val="ListBullet"/>
        <w:spacing w:before="100" w:beforeAutospacing="1" w:after="120" w:line="22" w:lineRule="atLeast"/>
        <w:ind w:left="425" w:hanging="425"/>
        <w:rPr>
          <w:rFonts w:ascii="Arial" w:hAnsi="Arial" w:cs="Arial"/>
        </w:rPr>
      </w:pPr>
      <w:r w:rsidRPr="005E2724">
        <w:rPr>
          <w:rFonts w:ascii="Arial" w:hAnsi="Arial" w:cs="Arial"/>
        </w:rPr>
        <w:t>Strategies to increase consumer participation and feedback include increasing the frequency of the Voice of the Consumer surveys from 24 August 2022.</w:t>
      </w:r>
    </w:p>
    <w:p w14:paraId="4ADE113F" w14:textId="1CFBD683" w:rsidR="001C6D44" w:rsidRDefault="001C6D44" w:rsidP="001C6D44">
      <w:pPr>
        <w:rPr>
          <w:rFonts w:ascii="Arial" w:hAnsi="Arial" w:cs="Arial"/>
          <w:color w:val="auto"/>
        </w:rPr>
      </w:pPr>
      <w:r>
        <w:rPr>
          <w:rFonts w:ascii="Arial" w:hAnsi="Arial" w:cs="Arial"/>
          <w:color w:val="auto"/>
        </w:rPr>
        <w:t xml:space="preserve">For those consumers named in the site audit report, the service has taken specific action </w:t>
      </w:r>
      <w:r w:rsidR="008F5490">
        <w:rPr>
          <w:rFonts w:ascii="Arial" w:hAnsi="Arial" w:cs="Arial"/>
          <w:color w:val="auto"/>
        </w:rPr>
        <w:t>and has</w:t>
      </w:r>
      <w:r>
        <w:rPr>
          <w:rFonts w:ascii="Arial" w:hAnsi="Arial" w:cs="Arial"/>
          <w:color w:val="auto"/>
        </w:rPr>
        <w:t>:</w:t>
      </w:r>
    </w:p>
    <w:p w14:paraId="321351BF" w14:textId="1DA6E24D" w:rsidR="00737CDB" w:rsidRPr="00B66F0B" w:rsidRDefault="008F5490" w:rsidP="00B66F0B">
      <w:pPr>
        <w:pStyle w:val="ListBullet"/>
        <w:spacing w:before="100" w:beforeAutospacing="1" w:after="120" w:line="22" w:lineRule="atLeast"/>
        <w:ind w:left="425" w:hanging="425"/>
        <w:rPr>
          <w:rFonts w:ascii="Arial" w:hAnsi="Arial" w:cs="Arial"/>
        </w:rPr>
      </w:pPr>
      <w:r w:rsidRPr="00B66F0B">
        <w:rPr>
          <w:rFonts w:ascii="Arial" w:hAnsi="Arial" w:cs="Arial"/>
        </w:rPr>
        <w:t>e</w:t>
      </w:r>
      <w:r w:rsidR="00467629" w:rsidRPr="00B66F0B">
        <w:rPr>
          <w:rFonts w:ascii="Arial" w:hAnsi="Arial" w:cs="Arial"/>
        </w:rPr>
        <w:t>ngaged with consumers and representatives</w:t>
      </w:r>
      <w:r w:rsidRPr="00B66F0B">
        <w:rPr>
          <w:rFonts w:ascii="Arial" w:hAnsi="Arial" w:cs="Arial"/>
        </w:rPr>
        <w:t>,</w:t>
      </w:r>
      <w:r w:rsidR="001D7C85" w:rsidRPr="00B66F0B">
        <w:rPr>
          <w:rFonts w:ascii="Arial" w:hAnsi="Arial" w:cs="Arial"/>
        </w:rPr>
        <w:t xml:space="preserve"> </w:t>
      </w:r>
      <w:r w:rsidR="005F513C" w:rsidRPr="00B66F0B">
        <w:rPr>
          <w:rFonts w:ascii="Arial" w:hAnsi="Arial" w:cs="Arial"/>
        </w:rPr>
        <w:t>reviewed assessments</w:t>
      </w:r>
      <w:r w:rsidR="005C6E41" w:rsidRPr="00B66F0B">
        <w:rPr>
          <w:rFonts w:ascii="Arial" w:hAnsi="Arial" w:cs="Arial"/>
        </w:rPr>
        <w:t>,</w:t>
      </w:r>
      <w:r w:rsidR="00AF3DC5" w:rsidRPr="00B66F0B">
        <w:rPr>
          <w:rFonts w:ascii="Arial" w:hAnsi="Arial" w:cs="Arial"/>
        </w:rPr>
        <w:t xml:space="preserve"> revised care plans </w:t>
      </w:r>
      <w:r w:rsidR="00E512D0" w:rsidRPr="00B66F0B">
        <w:rPr>
          <w:rFonts w:ascii="Arial" w:hAnsi="Arial" w:cs="Arial"/>
        </w:rPr>
        <w:t>and updated handover sheets</w:t>
      </w:r>
      <w:r w:rsidR="000C74E7" w:rsidRPr="00B66F0B">
        <w:rPr>
          <w:rFonts w:ascii="Arial" w:hAnsi="Arial" w:cs="Arial"/>
        </w:rPr>
        <w:t xml:space="preserve"> </w:t>
      </w:r>
      <w:r w:rsidR="00AF3DC5" w:rsidRPr="00B66F0B">
        <w:rPr>
          <w:rFonts w:ascii="Arial" w:hAnsi="Arial" w:cs="Arial"/>
        </w:rPr>
        <w:t>to reflect current care needs</w:t>
      </w:r>
      <w:r w:rsidR="005F513C" w:rsidRPr="00B66F0B">
        <w:rPr>
          <w:rFonts w:ascii="Arial" w:hAnsi="Arial" w:cs="Arial"/>
        </w:rPr>
        <w:t>,</w:t>
      </w:r>
    </w:p>
    <w:p w14:paraId="57E0CB61" w14:textId="7F1FD499" w:rsidR="00AE698F" w:rsidRPr="00B66F0B" w:rsidRDefault="005E4D05"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scheduled the </w:t>
      </w:r>
      <w:r w:rsidR="00AE698F" w:rsidRPr="00B66F0B">
        <w:rPr>
          <w:rFonts w:ascii="Arial" w:hAnsi="Arial" w:cs="Arial"/>
        </w:rPr>
        <w:t xml:space="preserve">regular review </w:t>
      </w:r>
      <w:r w:rsidR="00855240" w:rsidRPr="00B66F0B">
        <w:rPr>
          <w:rFonts w:ascii="Arial" w:hAnsi="Arial" w:cs="Arial"/>
        </w:rPr>
        <w:t>of the consumers’ care needs</w:t>
      </w:r>
      <w:r w:rsidR="00AE698F" w:rsidRPr="00B66F0B">
        <w:rPr>
          <w:rFonts w:ascii="Arial" w:hAnsi="Arial" w:cs="Arial"/>
        </w:rPr>
        <w:t xml:space="preserve"> to ensure the ongoin</w:t>
      </w:r>
      <w:r w:rsidR="00855240" w:rsidRPr="00B66F0B">
        <w:rPr>
          <w:rFonts w:ascii="Arial" w:hAnsi="Arial" w:cs="Arial"/>
        </w:rPr>
        <w:t>g effectiveness of actions and interventions,</w:t>
      </w:r>
    </w:p>
    <w:p w14:paraId="091ED7A9" w14:textId="01D122F5" w:rsidR="00620FA4" w:rsidRPr="00B66F0B" w:rsidRDefault="005E4D05" w:rsidP="00B66F0B">
      <w:pPr>
        <w:pStyle w:val="ListBullet"/>
        <w:spacing w:before="100" w:beforeAutospacing="1" w:after="120" w:line="22" w:lineRule="atLeast"/>
        <w:ind w:left="425" w:hanging="425"/>
        <w:rPr>
          <w:rFonts w:ascii="Arial" w:hAnsi="Arial" w:cs="Arial"/>
        </w:rPr>
      </w:pPr>
      <w:r w:rsidRPr="00B66F0B">
        <w:rPr>
          <w:rFonts w:ascii="Arial" w:hAnsi="Arial" w:cs="Arial"/>
        </w:rPr>
        <w:t>revised continence aid prescriptions,</w:t>
      </w:r>
      <w:r w:rsidR="00737CDB" w:rsidRPr="00B66F0B">
        <w:rPr>
          <w:rFonts w:ascii="Arial" w:hAnsi="Arial" w:cs="Arial"/>
        </w:rPr>
        <w:t xml:space="preserve"> </w:t>
      </w:r>
      <w:r w:rsidR="008F5490" w:rsidRPr="00B66F0B">
        <w:rPr>
          <w:rFonts w:ascii="Arial" w:hAnsi="Arial" w:cs="Arial"/>
        </w:rPr>
        <w:t xml:space="preserve">completed </w:t>
      </w:r>
      <w:r w:rsidR="002F7A84" w:rsidRPr="00B66F0B">
        <w:rPr>
          <w:rFonts w:ascii="Arial" w:hAnsi="Arial" w:cs="Arial"/>
        </w:rPr>
        <w:t>toileting time trials</w:t>
      </w:r>
      <w:r w:rsidR="008F5490" w:rsidRPr="00B66F0B">
        <w:rPr>
          <w:rFonts w:ascii="Arial" w:hAnsi="Arial" w:cs="Arial"/>
        </w:rPr>
        <w:t xml:space="preserve"> and</w:t>
      </w:r>
      <w:r w:rsidR="00737CDB" w:rsidRPr="00B66F0B">
        <w:rPr>
          <w:rFonts w:ascii="Arial" w:hAnsi="Arial" w:cs="Arial"/>
        </w:rPr>
        <w:t xml:space="preserve"> </w:t>
      </w:r>
      <w:r w:rsidR="008F5490" w:rsidRPr="00B66F0B">
        <w:rPr>
          <w:rFonts w:ascii="Arial" w:hAnsi="Arial" w:cs="Arial"/>
        </w:rPr>
        <w:t xml:space="preserve">established </w:t>
      </w:r>
      <w:r w:rsidR="002F7A84" w:rsidRPr="00B66F0B">
        <w:rPr>
          <w:rFonts w:ascii="Arial" w:hAnsi="Arial" w:cs="Arial"/>
        </w:rPr>
        <w:t>toileting regimes</w:t>
      </w:r>
      <w:r w:rsidR="00737CDB" w:rsidRPr="00B66F0B">
        <w:rPr>
          <w:rFonts w:ascii="Arial" w:hAnsi="Arial" w:cs="Arial"/>
        </w:rPr>
        <w:t xml:space="preserve"> </w:t>
      </w:r>
      <w:r w:rsidR="008F5490" w:rsidRPr="00B66F0B">
        <w:rPr>
          <w:rFonts w:ascii="Arial" w:hAnsi="Arial" w:cs="Arial"/>
        </w:rPr>
        <w:t>for those consumers who had voiced concerns in relation to continence management,</w:t>
      </w:r>
    </w:p>
    <w:p w14:paraId="2B717602" w14:textId="6D73FFB6" w:rsidR="008F5490" w:rsidRDefault="00FE10F5" w:rsidP="00B66F0B">
      <w:pPr>
        <w:pStyle w:val="ListBullet"/>
        <w:spacing w:before="100" w:beforeAutospacing="1" w:after="120" w:line="22" w:lineRule="atLeast"/>
        <w:ind w:left="425" w:hanging="425"/>
        <w:rPr>
          <w:rFonts w:ascii="Arial" w:hAnsi="Arial" w:cs="Arial"/>
          <w:color w:val="auto"/>
        </w:rPr>
      </w:pPr>
      <w:r w:rsidRPr="00B66F0B">
        <w:rPr>
          <w:rFonts w:ascii="Arial" w:hAnsi="Arial" w:cs="Arial"/>
        </w:rPr>
        <w:t>made referrals to allied health specialists</w:t>
      </w:r>
      <w:r w:rsidR="00D34FAA" w:rsidRPr="00B66F0B">
        <w:rPr>
          <w:rFonts w:ascii="Arial" w:hAnsi="Arial" w:cs="Arial"/>
        </w:rPr>
        <w:t>,</w:t>
      </w:r>
      <w:r w:rsidRPr="00B66F0B">
        <w:rPr>
          <w:rFonts w:ascii="Arial" w:hAnsi="Arial" w:cs="Arial"/>
        </w:rPr>
        <w:t xml:space="preserve"> medical officers </w:t>
      </w:r>
      <w:r w:rsidR="00D34FAA" w:rsidRPr="00B66F0B">
        <w:rPr>
          <w:rFonts w:ascii="Arial" w:hAnsi="Arial" w:cs="Arial"/>
        </w:rPr>
        <w:t xml:space="preserve">and other providers of health care services including Older </w:t>
      </w:r>
      <w:r w:rsidR="00D0211C" w:rsidRPr="00B66F0B">
        <w:rPr>
          <w:rFonts w:ascii="Arial" w:hAnsi="Arial" w:cs="Arial"/>
        </w:rPr>
        <w:t>P</w:t>
      </w:r>
      <w:r w:rsidR="00D34FAA" w:rsidRPr="00B66F0B">
        <w:rPr>
          <w:rFonts w:ascii="Arial" w:hAnsi="Arial" w:cs="Arial"/>
        </w:rPr>
        <w:t xml:space="preserve">ersons’ </w:t>
      </w:r>
      <w:r w:rsidR="00D0211C" w:rsidRPr="00B66F0B">
        <w:rPr>
          <w:rFonts w:ascii="Arial" w:hAnsi="Arial" w:cs="Arial"/>
        </w:rPr>
        <w:t>M</w:t>
      </w:r>
      <w:r w:rsidR="00D34FAA" w:rsidRPr="00B66F0B">
        <w:rPr>
          <w:rFonts w:ascii="Arial" w:hAnsi="Arial" w:cs="Arial"/>
        </w:rPr>
        <w:t xml:space="preserve">ental </w:t>
      </w:r>
      <w:r w:rsidR="00D0211C" w:rsidRPr="00B66F0B">
        <w:rPr>
          <w:rFonts w:ascii="Arial" w:hAnsi="Arial" w:cs="Arial"/>
        </w:rPr>
        <w:t>H</w:t>
      </w:r>
      <w:r w:rsidR="00D34FAA" w:rsidRPr="00B66F0B">
        <w:rPr>
          <w:rFonts w:ascii="Arial" w:hAnsi="Arial" w:cs="Arial"/>
        </w:rPr>
        <w:t>ealth</w:t>
      </w:r>
      <w:r w:rsidR="00842211" w:rsidRPr="00B66F0B">
        <w:rPr>
          <w:rFonts w:ascii="Arial" w:hAnsi="Arial" w:cs="Arial"/>
        </w:rPr>
        <w:t>, speech pathologist,</w:t>
      </w:r>
      <w:r w:rsidR="00842211">
        <w:rPr>
          <w:rFonts w:ascii="Arial" w:hAnsi="Arial" w:cs="Arial"/>
          <w:color w:val="auto"/>
        </w:rPr>
        <w:t xml:space="preserve"> physiotherapist, </w:t>
      </w:r>
      <w:r w:rsidR="00FA30E1">
        <w:rPr>
          <w:rFonts w:ascii="Arial" w:hAnsi="Arial" w:cs="Arial"/>
          <w:color w:val="auto"/>
        </w:rPr>
        <w:t>palliative care specialists</w:t>
      </w:r>
      <w:r w:rsidR="00013DE5">
        <w:rPr>
          <w:rFonts w:ascii="Arial" w:hAnsi="Arial" w:cs="Arial"/>
          <w:color w:val="auto"/>
        </w:rPr>
        <w:t>.</w:t>
      </w:r>
    </w:p>
    <w:p w14:paraId="1625EDAB" w14:textId="06F92461" w:rsidR="00013DE5" w:rsidRDefault="003E64FD" w:rsidP="00013DE5">
      <w:pPr>
        <w:rPr>
          <w:rFonts w:ascii="Arial" w:hAnsi="Arial" w:cs="Arial"/>
          <w:color w:val="auto"/>
        </w:rPr>
      </w:pPr>
      <w:r>
        <w:rPr>
          <w:rFonts w:ascii="Arial" w:hAnsi="Arial" w:cs="Arial"/>
          <w:color w:val="auto"/>
        </w:rPr>
        <w:t xml:space="preserve">For one consumer who </w:t>
      </w:r>
      <w:r w:rsidR="00DE402E">
        <w:rPr>
          <w:rFonts w:ascii="Arial" w:hAnsi="Arial" w:cs="Arial"/>
          <w:color w:val="auto"/>
        </w:rPr>
        <w:t xml:space="preserve">was identified </w:t>
      </w:r>
      <w:r w:rsidR="00F0176B">
        <w:rPr>
          <w:rFonts w:ascii="Arial" w:hAnsi="Arial" w:cs="Arial"/>
          <w:color w:val="auto"/>
        </w:rPr>
        <w:t xml:space="preserve">by the Assessment Team </w:t>
      </w:r>
      <w:r w:rsidR="00DE402E">
        <w:rPr>
          <w:rFonts w:ascii="Arial" w:hAnsi="Arial" w:cs="Arial"/>
          <w:color w:val="auto"/>
        </w:rPr>
        <w:t xml:space="preserve">as experiencing cumulative weight loss over </w:t>
      </w:r>
      <w:r w:rsidR="00A95E28">
        <w:rPr>
          <w:rFonts w:ascii="Arial" w:hAnsi="Arial" w:cs="Arial"/>
          <w:color w:val="auto"/>
        </w:rPr>
        <w:t xml:space="preserve">recent months, the approved provider submitted evidence that this </w:t>
      </w:r>
      <w:r w:rsidR="00087BF7">
        <w:rPr>
          <w:rFonts w:ascii="Arial" w:hAnsi="Arial" w:cs="Arial"/>
          <w:color w:val="auto"/>
        </w:rPr>
        <w:t>may be related to oedema</w:t>
      </w:r>
      <w:r w:rsidR="00FE41A5">
        <w:rPr>
          <w:rFonts w:ascii="Arial" w:hAnsi="Arial" w:cs="Arial"/>
          <w:color w:val="auto"/>
        </w:rPr>
        <w:t xml:space="preserve">. However, a referral was made to the dietitian </w:t>
      </w:r>
      <w:r w:rsidR="00B001D5">
        <w:rPr>
          <w:rFonts w:ascii="Arial" w:hAnsi="Arial" w:cs="Arial"/>
          <w:color w:val="auto"/>
        </w:rPr>
        <w:t>and additional strategies to support weigh</w:t>
      </w:r>
      <w:r w:rsidR="00B5251E">
        <w:rPr>
          <w:rFonts w:ascii="Arial" w:hAnsi="Arial" w:cs="Arial"/>
          <w:color w:val="auto"/>
        </w:rPr>
        <w:t>t</w:t>
      </w:r>
      <w:r w:rsidR="00B001D5">
        <w:rPr>
          <w:rFonts w:ascii="Arial" w:hAnsi="Arial" w:cs="Arial"/>
          <w:color w:val="auto"/>
        </w:rPr>
        <w:t xml:space="preserve"> management have been included in the consumer’s care plan. </w:t>
      </w:r>
    </w:p>
    <w:p w14:paraId="641DFDCA" w14:textId="5C2BF235" w:rsidR="004C149E" w:rsidRPr="007E3C01" w:rsidRDefault="00B5251E" w:rsidP="007E3C01">
      <w:pPr>
        <w:rPr>
          <w:rFonts w:ascii="Arial" w:hAnsi="Arial" w:cs="Arial"/>
        </w:rPr>
      </w:pPr>
      <w:r w:rsidRPr="00EA37FC">
        <w:rPr>
          <w:rFonts w:ascii="Arial" w:hAnsi="Arial" w:cs="Arial"/>
          <w:color w:val="auto"/>
        </w:rPr>
        <w:t xml:space="preserve">While I acknowledge the actions taken by the service to address deficiencies </w:t>
      </w:r>
      <w:r w:rsidR="00A10721" w:rsidRPr="00EA37FC">
        <w:rPr>
          <w:rFonts w:ascii="Arial" w:hAnsi="Arial" w:cs="Arial"/>
          <w:color w:val="auto"/>
        </w:rPr>
        <w:t xml:space="preserve">under requirement </w:t>
      </w:r>
      <w:r w:rsidR="00B47473" w:rsidRPr="00EA37FC">
        <w:rPr>
          <w:rFonts w:ascii="Arial" w:hAnsi="Arial" w:cs="Arial"/>
          <w:color w:val="auto"/>
        </w:rPr>
        <w:t xml:space="preserve">3(3)(a), these actions will take some time to be fully </w:t>
      </w:r>
      <w:r w:rsidR="00780518" w:rsidRPr="00EA37FC">
        <w:rPr>
          <w:rFonts w:ascii="Arial" w:hAnsi="Arial" w:cs="Arial"/>
          <w:color w:val="auto"/>
        </w:rPr>
        <w:t xml:space="preserve">implemented and evaluated for effectiveness. </w:t>
      </w:r>
      <w:r w:rsidR="00EA37FC">
        <w:rPr>
          <w:rFonts w:ascii="Arial" w:hAnsi="Arial" w:cs="Arial"/>
          <w:color w:val="auto"/>
        </w:rPr>
        <w:t>Additionally</w:t>
      </w:r>
      <w:r w:rsidR="00A921A2">
        <w:rPr>
          <w:rFonts w:ascii="Arial" w:hAnsi="Arial" w:cs="Arial"/>
          <w:color w:val="auto"/>
        </w:rPr>
        <w:t>,</w:t>
      </w:r>
      <w:r w:rsidR="00EA37FC">
        <w:rPr>
          <w:rFonts w:ascii="Arial" w:hAnsi="Arial" w:cs="Arial"/>
          <w:color w:val="auto"/>
        </w:rPr>
        <w:t xml:space="preserve"> the </w:t>
      </w:r>
      <w:r w:rsidR="00A921A2">
        <w:rPr>
          <w:rFonts w:ascii="Arial" w:hAnsi="Arial" w:cs="Arial"/>
          <w:color w:val="auto"/>
        </w:rPr>
        <w:t>approved provider</w:t>
      </w:r>
      <w:r w:rsidR="00EA37FC">
        <w:rPr>
          <w:rFonts w:ascii="Arial" w:hAnsi="Arial" w:cs="Arial"/>
          <w:color w:val="auto"/>
        </w:rPr>
        <w:t xml:space="preserve"> </w:t>
      </w:r>
      <w:r w:rsidR="00C07F4D">
        <w:rPr>
          <w:rFonts w:ascii="Arial" w:hAnsi="Arial" w:cs="Arial"/>
          <w:color w:val="auto"/>
        </w:rPr>
        <w:t>acknowledged</w:t>
      </w:r>
      <w:r w:rsidR="00A921A2">
        <w:rPr>
          <w:rFonts w:ascii="Arial" w:hAnsi="Arial" w:cs="Arial"/>
          <w:color w:val="auto"/>
        </w:rPr>
        <w:t xml:space="preserve"> in its response</w:t>
      </w:r>
      <w:r w:rsidR="00C07F4D">
        <w:rPr>
          <w:rFonts w:ascii="Arial" w:hAnsi="Arial" w:cs="Arial"/>
          <w:color w:val="auto"/>
        </w:rPr>
        <w:t xml:space="preserve"> that </w:t>
      </w:r>
      <w:r w:rsidR="00524791">
        <w:rPr>
          <w:rFonts w:ascii="Arial" w:hAnsi="Arial" w:cs="Arial"/>
          <w:color w:val="auto"/>
        </w:rPr>
        <w:t>the service</w:t>
      </w:r>
      <w:r w:rsidR="008D0F4B">
        <w:rPr>
          <w:rFonts w:ascii="Arial" w:hAnsi="Arial" w:cs="Arial"/>
          <w:color w:val="auto"/>
        </w:rPr>
        <w:t xml:space="preserve"> was unable to demonstrate</w:t>
      </w:r>
      <w:r w:rsidR="00A921A2">
        <w:rPr>
          <w:rFonts w:ascii="Arial" w:hAnsi="Arial" w:cs="Arial"/>
          <w:color w:val="auto"/>
        </w:rPr>
        <w:t xml:space="preserve"> </w:t>
      </w:r>
      <w:r w:rsidR="00780518" w:rsidRPr="00EA37FC">
        <w:rPr>
          <w:rFonts w:ascii="Arial" w:hAnsi="Arial" w:cs="Arial"/>
          <w:color w:val="auto"/>
        </w:rPr>
        <w:t xml:space="preserve">that </w:t>
      </w:r>
      <w:r w:rsidR="00C13C2C" w:rsidRPr="00EA37FC">
        <w:rPr>
          <w:rFonts w:ascii="Arial" w:hAnsi="Arial" w:cs="Arial"/>
        </w:rPr>
        <w:t>consumers receive</w:t>
      </w:r>
      <w:r w:rsidR="00A50F15">
        <w:rPr>
          <w:rFonts w:ascii="Arial" w:hAnsi="Arial" w:cs="Arial"/>
        </w:rPr>
        <w:t>d</w:t>
      </w:r>
      <w:r w:rsidR="00C13C2C" w:rsidRPr="00EA37FC">
        <w:rPr>
          <w:rFonts w:ascii="Arial" w:hAnsi="Arial" w:cs="Arial"/>
        </w:rPr>
        <w:t xml:space="preserve"> safe and effective personal care and/or clinical care that is best practice, tailored to their needs and optimises their health and well-being.</w:t>
      </w:r>
    </w:p>
    <w:p w14:paraId="76385C07" w14:textId="72641AB4" w:rsidR="00B10D5B" w:rsidRDefault="00AF651A" w:rsidP="00F21F7C">
      <w:pPr>
        <w:rPr>
          <w:rStyle w:val="normaltextrun"/>
          <w:rFonts w:ascii="Arial" w:hAnsi="Arial" w:cs="Arial"/>
        </w:rPr>
      </w:pPr>
      <w:r>
        <w:rPr>
          <w:rStyle w:val="normaltextrun"/>
          <w:rFonts w:ascii="Arial" w:hAnsi="Arial" w:cs="Arial"/>
        </w:rPr>
        <w:t>The service has documented policies and procedures relating to infection control</w:t>
      </w:r>
      <w:r w:rsidR="00915D43">
        <w:rPr>
          <w:rStyle w:val="normaltextrun"/>
          <w:rFonts w:ascii="Arial" w:hAnsi="Arial" w:cs="Arial"/>
        </w:rPr>
        <w:t xml:space="preserve"> and an outbreak management plan</w:t>
      </w:r>
      <w:r w:rsidR="00BC54EE">
        <w:rPr>
          <w:rStyle w:val="normaltextrun"/>
          <w:rFonts w:ascii="Arial" w:hAnsi="Arial" w:cs="Arial"/>
        </w:rPr>
        <w:t xml:space="preserve">. However, the Assessment Team observed staff and identified that </w:t>
      </w:r>
      <w:r w:rsidR="00E025F9">
        <w:rPr>
          <w:rStyle w:val="normaltextrun"/>
          <w:rFonts w:ascii="Arial" w:hAnsi="Arial" w:cs="Arial"/>
        </w:rPr>
        <w:t>they</w:t>
      </w:r>
      <w:r w:rsidR="00BC54EE">
        <w:rPr>
          <w:rStyle w:val="normaltextrun"/>
          <w:rFonts w:ascii="Arial" w:hAnsi="Arial" w:cs="Arial"/>
        </w:rPr>
        <w:t xml:space="preserve"> were not adhering to</w:t>
      </w:r>
      <w:r w:rsidR="00927BEF">
        <w:rPr>
          <w:rStyle w:val="normaltextrun"/>
          <w:rFonts w:ascii="Arial" w:hAnsi="Arial" w:cs="Arial"/>
        </w:rPr>
        <w:t xml:space="preserve"> policies</w:t>
      </w:r>
      <w:r w:rsidR="00C31681">
        <w:rPr>
          <w:rStyle w:val="normaltextrun"/>
          <w:rFonts w:ascii="Arial" w:hAnsi="Arial" w:cs="Arial"/>
        </w:rPr>
        <w:t xml:space="preserve"> and </w:t>
      </w:r>
      <w:r w:rsidR="00927BEF">
        <w:rPr>
          <w:rStyle w:val="normaltextrun"/>
          <w:rFonts w:ascii="Arial" w:hAnsi="Arial" w:cs="Arial"/>
        </w:rPr>
        <w:t>procedures</w:t>
      </w:r>
      <w:r w:rsidR="00C31681">
        <w:rPr>
          <w:rStyle w:val="normaltextrun"/>
          <w:rFonts w:ascii="Arial" w:hAnsi="Arial" w:cs="Arial"/>
        </w:rPr>
        <w:t>,</w:t>
      </w:r>
      <w:r w:rsidR="002051DE">
        <w:rPr>
          <w:rStyle w:val="normaltextrun"/>
          <w:rFonts w:ascii="Arial" w:hAnsi="Arial" w:cs="Arial"/>
        </w:rPr>
        <w:t xml:space="preserve"> and practices to minimise infection related risks were not consistently occurring. For example:</w:t>
      </w:r>
    </w:p>
    <w:p w14:paraId="503CBF63" w14:textId="77777777" w:rsidR="005C50D8" w:rsidRPr="005E2724" w:rsidRDefault="00FC13AF" w:rsidP="00B66F0B">
      <w:pPr>
        <w:pStyle w:val="ListBullet"/>
        <w:spacing w:before="100" w:beforeAutospacing="1" w:after="120" w:line="22" w:lineRule="atLeast"/>
        <w:ind w:left="425" w:hanging="425"/>
        <w:rPr>
          <w:rFonts w:ascii="Arial" w:hAnsi="Arial" w:cs="Arial"/>
        </w:rPr>
      </w:pPr>
      <w:r w:rsidRPr="005E2724">
        <w:rPr>
          <w:rFonts w:ascii="Arial" w:hAnsi="Arial" w:cs="Arial"/>
        </w:rPr>
        <w:t xml:space="preserve">Staff were observed attending to </w:t>
      </w:r>
      <w:r w:rsidR="00280FAD" w:rsidRPr="005E2724">
        <w:rPr>
          <w:rFonts w:ascii="Arial" w:hAnsi="Arial" w:cs="Arial"/>
        </w:rPr>
        <w:t xml:space="preserve">a consumer who was in isolation due to an infectious illness </w:t>
      </w:r>
      <w:r w:rsidR="007E5FE2" w:rsidRPr="005E2724">
        <w:rPr>
          <w:rFonts w:ascii="Arial" w:hAnsi="Arial" w:cs="Arial"/>
        </w:rPr>
        <w:t>without wearing the required personal protective equipment.</w:t>
      </w:r>
      <w:r w:rsidR="00923DA7" w:rsidRPr="005E2724">
        <w:rPr>
          <w:rFonts w:ascii="Arial" w:hAnsi="Arial" w:cs="Arial"/>
        </w:rPr>
        <w:t xml:space="preserve"> </w:t>
      </w:r>
    </w:p>
    <w:p w14:paraId="3D5C8CCA" w14:textId="4A20A2A3" w:rsidR="00522730" w:rsidRPr="005E2724" w:rsidRDefault="005C50D8" w:rsidP="00B66F0B">
      <w:pPr>
        <w:pStyle w:val="ListBullet"/>
        <w:spacing w:before="100" w:beforeAutospacing="1" w:after="120" w:line="22" w:lineRule="atLeast"/>
        <w:ind w:left="425" w:hanging="425"/>
        <w:rPr>
          <w:rFonts w:ascii="Arial" w:hAnsi="Arial" w:cs="Arial"/>
        </w:rPr>
      </w:pPr>
      <w:r w:rsidRPr="005E2724">
        <w:rPr>
          <w:rFonts w:ascii="Arial" w:hAnsi="Arial" w:cs="Arial"/>
        </w:rPr>
        <w:t>S</w:t>
      </w:r>
      <w:r w:rsidR="00923DA7" w:rsidRPr="005E2724">
        <w:rPr>
          <w:rFonts w:ascii="Arial" w:hAnsi="Arial" w:cs="Arial"/>
        </w:rPr>
        <w:t>taff</w:t>
      </w:r>
      <w:r w:rsidR="00813CAE" w:rsidRPr="005E2724">
        <w:rPr>
          <w:rFonts w:ascii="Arial" w:hAnsi="Arial" w:cs="Arial"/>
        </w:rPr>
        <w:t xml:space="preserve"> practices did not consistently minimise the </w:t>
      </w:r>
      <w:r w:rsidR="004F6CE4" w:rsidRPr="005E2724">
        <w:rPr>
          <w:rFonts w:ascii="Arial" w:hAnsi="Arial" w:cs="Arial"/>
        </w:rPr>
        <w:t>risk</w:t>
      </w:r>
      <w:r w:rsidR="00923DA7" w:rsidRPr="005E2724">
        <w:rPr>
          <w:rFonts w:ascii="Arial" w:hAnsi="Arial" w:cs="Arial"/>
        </w:rPr>
        <w:t xml:space="preserve"> </w:t>
      </w:r>
      <w:r w:rsidR="00453D16" w:rsidRPr="005E2724">
        <w:rPr>
          <w:rFonts w:ascii="Arial" w:hAnsi="Arial" w:cs="Arial"/>
        </w:rPr>
        <w:t>of infection</w:t>
      </w:r>
      <w:r w:rsidR="005B21E8" w:rsidRPr="005E2724">
        <w:rPr>
          <w:rFonts w:ascii="Arial" w:hAnsi="Arial" w:cs="Arial"/>
        </w:rPr>
        <w:t xml:space="preserve"> and the</w:t>
      </w:r>
      <w:r w:rsidR="00591197" w:rsidRPr="005E2724">
        <w:rPr>
          <w:rFonts w:ascii="Arial" w:hAnsi="Arial" w:cs="Arial"/>
        </w:rPr>
        <w:t xml:space="preserve"> Assessment </w:t>
      </w:r>
      <w:r w:rsidR="003945A9" w:rsidRPr="005E2724">
        <w:rPr>
          <w:rFonts w:ascii="Arial" w:hAnsi="Arial" w:cs="Arial"/>
        </w:rPr>
        <w:t>T</w:t>
      </w:r>
      <w:r w:rsidR="00591197" w:rsidRPr="005E2724">
        <w:rPr>
          <w:rFonts w:ascii="Arial" w:hAnsi="Arial" w:cs="Arial"/>
        </w:rPr>
        <w:t>eam observed</w:t>
      </w:r>
      <w:r w:rsidR="003945A9" w:rsidRPr="005E2724">
        <w:rPr>
          <w:rFonts w:ascii="Arial" w:hAnsi="Arial" w:cs="Arial"/>
        </w:rPr>
        <w:t xml:space="preserve"> </w:t>
      </w:r>
      <w:r w:rsidR="00474ADD" w:rsidRPr="005E2724">
        <w:rPr>
          <w:rFonts w:ascii="Arial" w:hAnsi="Arial" w:cs="Arial"/>
        </w:rPr>
        <w:t>that staff did not close the door when attending to a consumer with an infectious</w:t>
      </w:r>
      <w:r w:rsidR="00D33B6A" w:rsidRPr="005E2724">
        <w:rPr>
          <w:rFonts w:ascii="Arial" w:hAnsi="Arial" w:cs="Arial"/>
        </w:rPr>
        <w:t xml:space="preserve"> airborne</w:t>
      </w:r>
      <w:r w:rsidR="00474ADD" w:rsidRPr="005E2724">
        <w:rPr>
          <w:rFonts w:ascii="Arial" w:hAnsi="Arial" w:cs="Arial"/>
        </w:rPr>
        <w:t xml:space="preserve"> illness</w:t>
      </w:r>
      <w:r w:rsidR="00522730" w:rsidRPr="005E2724">
        <w:rPr>
          <w:rFonts w:ascii="Arial" w:hAnsi="Arial" w:cs="Arial"/>
        </w:rPr>
        <w:t>.</w:t>
      </w:r>
    </w:p>
    <w:p w14:paraId="4B062590" w14:textId="7EF9D2E8" w:rsidR="002051DE" w:rsidRPr="005E2724" w:rsidRDefault="00522730" w:rsidP="00B66F0B">
      <w:pPr>
        <w:pStyle w:val="ListBullet"/>
        <w:spacing w:before="100" w:beforeAutospacing="1" w:after="120" w:line="22" w:lineRule="atLeast"/>
        <w:ind w:left="425" w:hanging="425"/>
        <w:rPr>
          <w:rStyle w:val="normaltextrun"/>
          <w:rFonts w:ascii="Arial" w:hAnsi="Arial" w:cs="Arial"/>
        </w:rPr>
      </w:pPr>
      <w:r w:rsidRPr="005E2724">
        <w:rPr>
          <w:rFonts w:ascii="Arial" w:hAnsi="Arial" w:cs="Arial"/>
        </w:rPr>
        <w:t>P</w:t>
      </w:r>
      <w:r w:rsidR="00A41BFD" w:rsidRPr="005E2724">
        <w:rPr>
          <w:rFonts w:ascii="Arial" w:hAnsi="Arial" w:cs="Arial"/>
        </w:rPr>
        <w:t>ractices relating to</w:t>
      </w:r>
      <w:r w:rsidR="00950763" w:rsidRPr="005E2724">
        <w:rPr>
          <w:rFonts w:ascii="Arial" w:hAnsi="Arial" w:cs="Arial"/>
        </w:rPr>
        <w:t xml:space="preserve"> the bagging and removal of </w:t>
      </w:r>
      <w:r w:rsidR="00B77ECB" w:rsidRPr="005E2724">
        <w:rPr>
          <w:rFonts w:ascii="Arial" w:hAnsi="Arial" w:cs="Arial"/>
        </w:rPr>
        <w:t>infectious</w:t>
      </w:r>
      <w:r w:rsidR="00950763" w:rsidRPr="005E2724">
        <w:rPr>
          <w:rFonts w:ascii="Arial" w:hAnsi="Arial" w:cs="Arial"/>
        </w:rPr>
        <w:t xml:space="preserve"> waste were not in keeping with the organisation’s infection control policies</w:t>
      </w:r>
      <w:r w:rsidR="00B77ECB" w:rsidRPr="005E2724">
        <w:rPr>
          <w:rFonts w:ascii="Arial" w:hAnsi="Arial" w:cs="Arial"/>
        </w:rPr>
        <w:t>.</w:t>
      </w:r>
      <w:r w:rsidRPr="005E2724">
        <w:rPr>
          <w:rFonts w:ascii="Arial" w:hAnsi="Arial" w:cs="Arial"/>
        </w:rPr>
        <w:t xml:space="preserve"> </w:t>
      </w:r>
      <w:r w:rsidR="00B77ECB" w:rsidRPr="005E2724">
        <w:rPr>
          <w:rFonts w:ascii="Arial" w:hAnsi="Arial" w:cs="Arial"/>
        </w:rPr>
        <w:t>Infectious clinical</w:t>
      </w:r>
      <w:r w:rsidR="00BC3C5E" w:rsidRPr="005E2724">
        <w:rPr>
          <w:rFonts w:ascii="Arial" w:hAnsi="Arial" w:cs="Arial"/>
        </w:rPr>
        <w:t xml:space="preserve"> waste was </w:t>
      </w:r>
      <w:r w:rsidR="004079CE" w:rsidRPr="005E2724">
        <w:rPr>
          <w:rFonts w:ascii="Arial" w:hAnsi="Arial" w:cs="Arial"/>
        </w:rPr>
        <w:t xml:space="preserve">placed in an area of the service that was </w:t>
      </w:r>
      <w:r w:rsidR="00C03423" w:rsidRPr="005E2724">
        <w:rPr>
          <w:rFonts w:ascii="Arial" w:hAnsi="Arial" w:cs="Arial"/>
        </w:rPr>
        <w:t>being accessed by the general public. Further, clinical</w:t>
      </w:r>
      <w:r w:rsidR="00C03423" w:rsidRPr="005E2724">
        <w:rPr>
          <w:rStyle w:val="normaltextrun"/>
          <w:rFonts w:ascii="Arial" w:hAnsi="Arial" w:cs="Arial"/>
        </w:rPr>
        <w:t xml:space="preserve"> and </w:t>
      </w:r>
      <w:r w:rsidR="00265324" w:rsidRPr="005E2724">
        <w:rPr>
          <w:rStyle w:val="normaltextrun"/>
          <w:rFonts w:ascii="Arial" w:hAnsi="Arial" w:cs="Arial"/>
        </w:rPr>
        <w:t>contaminated</w:t>
      </w:r>
      <w:r w:rsidR="00C03423" w:rsidRPr="005E2724">
        <w:rPr>
          <w:rStyle w:val="normaltextrun"/>
          <w:rFonts w:ascii="Arial" w:hAnsi="Arial" w:cs="Arial"/>
        </w:rPr>
        <w:t xml:space="preserve"> waste</w:t>
      </w:r>
      <w:r w:rsidR="00265324" w:rsidRPr="005E2724">
        <w:rPr>
          <w:rStyle w:val="normaltextrun"/>
          <w:rFonts w:ascii="Arial" w:hAnsi="Arial" w:cs="Arial"/>
        </w:rPr>
        <w:t xml:space="preserve"> was observed by the Assessment </w:t>
      </w:r>
      <w:r w:rsidR="00A06B7A" w:rsidRPr="005E2724">
        <w:rPr>
          <w:rStyle w:val="normaltextrun"/>
          <w:rFonts w:ascii="Arial" w:hAnsi="Arial" w:cs="Arial"/>
        </w:rPr>
        <w:t>T</w:t>
      </w:r>
      <w:r w:rsidR="00265324" w:rsidRPr="005E2724">
        <w:rPr>
          <w:rStyle w:val="normaltextrun"/>
          <w:rFonts w:ascii="Arial" w:hAnsi="Arial" w:cs="Arial"/>
        </w:rPr>
        <w:t xml:space="preserve">eam, piled on the floor </w:t>
      </w:r>
      <w:r w:rsidR="00A06B7A" w:rsidRPr="005E2724">
        <w:rPr>
          <w:rStyle w:val="normaltextrun"/>
          <w:rFonts w:ascii="Arial" w:hAnsi="Arial" w:cs="Arial"/>
        </w:rPr>
        <w:t xml:space="preserve">and not safely stored. </w:t>
      </w:r>
    </w:p>
    <w:p w14:paraId="3F2CE318" w14:textId="3C6900A6" w:rsidR="00432407" w:rsidRPr="005E2724" w:rsidRDefault="00432407" w:rsidP="00B66F0B">
      <w:pPr>
        <w:pStyle w:val="ListBullet"/>
        <w:spacing w:before="100" w:beforeAutospacing="1" w:after="120" w:line="22" w:lineRule="atLeast"/>
        <w:ind w:left="425" w:hanging="425"/>
        <w:rPr>
          <w:rFonts w:ascii="Arial" w:hAnsi="Arial" w:cs="Arial"/>
        </w:rPr>
      </w:pPr>
      <w:r w:rsidRPr="005E2724">
        <w:rPr>
          <w:rFonts w:ascii="Arial" w:hAnsi="Arial" w:cs="Arial"/>
        </w:rPr>
        <w:lastRenderedPageBreak/>
        <w:t xml:space="preserve">Shared consumer equipment was </w:t>
      </w:r>
      <w:r w:rsidR="00E31FBE" w:rsidRPr="005E2724">
        <w:rPr>
          <w:rFonts w:ascii="Arial" w:hAnsi="Arial" w:cs="Arial"/>
        </w:rPr>
        <w:t>unclean</w:t>
      </w:r>
      <w:r w:rsidR="00480A71" w:rsidRPr="005E2724">
        <w:rPr>
          <w:rFonts w:ascii="Arial" w:hAnsi="Arial" w:cs="Arial"/>
        </w:rPr>
        <w:t xml:space="preserve"> with the Assessment </w:t>
      </w:r>
      <w:r w:rsidR="00FA618B" w:rsidRPr="005E2724">
        <w:rPr>
          <w:rFonts w:ascii="Arial" w:hAnsi="Arial" w:cs="Arial"/>
        </w:rPr>
        <w:t>T</w:t>
      </w:r>
      <w:r w:rsidR="00480A71" w:rsidRPr="005E2724">
        <w:rPr>
          <w:rFonts w:ascii="Arial" w:hAnsi="Arial" w:cs="Arial"/>
        </w:rPr>
        <w:t xml:space="preserve">eam bringing forward </w:t>
      </w:r>
      <w:r w:rsidR="00FA618B" w:rsidRPr="005E2724">
        <w:rPr>
          <w:rFonts w:ascii="Arial" w:hAnsi="Arial" w:cs="Arial"/>
        </w:rPr>
        <w:t>information</w:t>
      </w:r>
      <w:r w:rsidR="00480A71" w:rsidRPr="005E2724">
        <w:rPr>
          <w:rFonts w:ascii="Arial" w:hAnsi="Arial" w:cs="Arial"/>
        </w:rPr>
        <w:t xml:space="preserve"> that </w:t>
      </w:r>
      <w:r w:rsidR="00F74B62" w:rsidRPr="005E2724">
        <w:rPr>
          <w:rFonts w:ascii="Arial" w:hAnsi="Arial" w:cs="Arial"/>
        </w:rPr>
        <w:t>mobile shower beds</w:t>
      </w:r>
      <w:r w:rsidR="00FA618B" w:rsidRPr="005E2724">
        <w:rPr>
          <w:rFonts w:ascii="Arial" w:hAnsi="Arial" w:cs="Arial"/>
        </w:rPr>
        <w:t xml:space="preserve"> </w:t>
      </w:r>
      <w:r w:rsidR="009B0BCC" w:rsidRPr="005E2724">
        <w:rPr>
          <w:rFonts w:ascii="Arial" w:hAnsi="Arial" w:cs="Arial"/>
        </w:rPr>
        <w:t xml:space="preserve">had mould and grime evident on the base under the mattress. </w:t>
      </w:r>
    </w:p>
    <w:p w14:paraId="72693E55" w14:textId="144A0531" w:rsidR="00791093" w:rsidRPr="00C01855" w:rsidRDefault="00791093" w:rsidP="00791093">
      <w:pPr>
        <w:rPr>
          <w:rFonts w:ascii="Arial" w:hAnsi="Arial" w:cs="Arial"/>
          <w:color w:val="auto"/>
        </w:rPr>
      </w:pPr>
      <w:r w:rsidRPr="00C01855">
        <w:rPr>
          <w:rFonts w:ascii="Arial" w:hAnsi="Arial" w:cs="Arial"/>
          <w:color w:val="auto"/>
        </w:rPr>
        <w:t xml:space="preserve">The approved </w:t>
      </w:r>
      <w:r>
        <w:rPr>
          <w:rFonts w:ascii="Arial" w:hAnsi="Arial" w:cs="Arial"/>
          <w:color w:val="auto"/>
        </w:rPr>
        <w:t xml:space="preserve">provider in its response to the site audit report says that action has been taken to improve performance under requirement 3(3)(g); a plan for continuous improvement and supporting documentation were submitted as an element of the response. </w:t>
      </w:r>
    </w:p>
    <w:p w14:paraId="4A894867" w14:textId="77777777" w:rsidR="00791093" w:rsidRDefault="00791093" w:rsidP="00791093">
      <w:pPr>
        <w:rPr>
          <w:rFonts w:ascii="Arial" w:hAnsi="Arial" w:cs="Arial"/>
        </w:rPr>
      </w:pPr>
      <w:r>
        <w:rPr>
          <w:rFonts w:ascii="Arial" w:hAnsi="Arial" w:cs="Arial"/>
        </w:rPr>
        <w:t xml:space="preserve">Actions include: </w:t>
      </w:r>
    </w:p>
    <w:p w14:paraId="0FAB6546" w14:textId="76B5E172" w:rsidR="00791093" w:rsidRDefault="00791093" w:rsidP="00B66F0B">
      <w:pPr>
        <w:pStyle w:val="ListBullet"/>
        <w:spacing w:before="100" w:beforeAutospacing="1" w:after="120" w:line="22" w:lineRule="atLeast"/>
        <w:ind w:left="425" w:hanging="425"/>
        <w:rPr>
          <w:rFonts w:ascii="Arial" w:hAnsi="Arial" w:cs="Arial"/>
        </w:rPr>
      </w:pPr>
      <w:r>
        <w:rPr>
          <w:rFonts w:ascii="Arial" w:hAnsi="Arial" w:cs="Arial"/>
        </w:rPr>
        <w:t>Staff education is being delivered and includes:</w:t>
      </w:r>
    </w:p>
    <w:p w14:paraId="3A96B88B" w14:textId="28D41D11" w:rsidR="00791093" w:rsidRDefault="00D343F2" w:rsidP="0094240A">
      <w:pPr>
        <w:pStyle w:val="ListBullet2"/>
        <w:numPr>
          <w:ilvl w:val="1"/>
          <w:numId w:val="19"/>
        </w:numPr>
        <w:rPr>
          <w:rFonts w:ascii="Arial" w:hAnsi="Arial" w:cs="Arial"/>
        </w:rPr>
      </w:pPr>
      <w:r>
        <w:rPr>
          <w:rFonts w:ascii="Arial" w:hAnsi="Arial" w:cs="Arial"/>
        </w:rPr>
        <w:t>outbreak management, rapid antigen testing</w:t>
      </w:r>
      <w:r w:rsidR="00FE008C">
        <w:rPr>
          <w:rFonts w:ascii="Arial" w:hAnsi="Arial" w:cs="Arial"/>
        </w:rPr>
        <w:t xml:space="preserve"> and</w:t>
      </w:r>
      <w:r>
        <w:rPr>
          <w:rFonts w:ascii="Arial" w:hAnsi="Arial" w:cs="Arial"/>
        </w:rPr>
        <w:t xml:space="preserve"> use of personal protective equipment</w:t>
      </w:r>
      <w:r w:rsidR="00FE008C">
        <w:rPr>
          <w:rFonts w:ascii="Arial" w:hAnsi="Arial" w:cs="Arial"/>
        </w:rPr>
        <w:t>,</w:t>
      </w:r>
    </w:p>
    <w:p w14:paraId="4F942EA8" w14:textId="77777777" w:rsidR="00FE008C" w:rsidRDefault="00FE008C" w:rsidP="0094240A">
      <w:pPr>
        <w:pStyle w:val="ListBullet2"/>
        <w:numPr>
          <w:ilvl w:val="1"/>
          <w:numId w:val="19"/>
        </w:numPr>
        <w:rPr>
          <w:rFonts w:ascii="Arial" w:hAnsi="Arial" w:cs="Arial"/>
        </w:rPr>
      </w:pPr>
      <w:r>
        <w:rPr>
          <w:rFonts w:ascii="Arial" w:hAnsi="Arial" w:cs="Arial"/>
        </w:rPr>
        <w:t>waste management,</w:t>
      </w:r>
    </w:p>
    <w:p w14:paraId="6F170C77" w14:textId="5630B542" w:rsidR="003C57D0" w:rsidRDefault="00FE008C" w:rsidP="0094240A">
      <w:pPr>
        <w:pStyle w:val="ListBullet2"/>
        <w:numPr>
          <w:ilvl w:val="1"/>
          <w:numId w:val="19"/>
        </w:numPr>
        <w:rPr>
          <w:rFonts w:ascii="Arial" w:hAnsi="Arial" w:cs="Arial"/>
        </w:rPr>
      </w:pPr>
      <w:r>
        <w:rPr>
          <w:rFonts w:ascii="Arial" w:hAnsi="Arial" w:cs="Arial"/>
        </w:rPr>
        <w:t>donning and doffing</w:t>
      </w:r>
      <w:r w:rsidR="003C57D0">
        <w:rPr>
          <w:rFonts w:ascii="Arial" w:hAnsi="Arial" w:cs="Arial"/>
        </w:rPr>
        <w:t xml:space="preserve"> practices</w:t>
      </w:r>
      <w:r w:rsidR="00D814EF">
        <w:rPr>
          <w:rFonts w:ascii="Arial" w:hAnsi="Arial" w:cs="Arial"/>
        </w:rPr>
        <w:t>, and</w:t>
      </w:r>
    </w:p>
    <w:p w14:paraId="4EB956F7" w14:textId="6213B11D" w:rsidR="00FE008C" w:rsidRDefault="003C57D0" w:rsidP="0094240A">
      <w:pPr>
        <w:pStyle w:val="ListBullet2"/>
        <w:numPr>
          <w:ilvl w:val="1"/>
          <w:numId w:val="19"/>
        </w:numPr>
        <w:rPr>
          <w:rFonts w:ascii="Arial" w:hAnsi="Arial" w:cs="Arial"/>
        </w:rPr>
      </w:pPr>
      <w:r>
        <w:rPr>
          <w:rFonts w:ascii="Arial" w:hAnsi="Arial" w:cs="Arial"/>
        </w:rPr>
        <w:t xml:space="preserve">hand hygiene. </w:t>
      </w:r>
      <w:r w:rsidR="00FE008C">
        <w:rPr>
          <w:rFonts w:ascii="Arial" w:hAnsi="Arial" w:cs="Arial"/>
        </w:rPr>
        <w:t xml:space="preserve"> </w:t>
      </w:r>
    </w:p>
    <w:p w14:paraId="287E8DC3" w14:textId="51056144" w:rsidR="00D47D0E" w:rsidRDefault="003C2266" w:rsidP="00B66F0B">
      <w:pPr>
        <w:pStyle w:val="ListBullet"/>
        <w:spacing w:before="100" w:beforeAutospacing="1" w:after="120" w:line="22" w:lineRule="atLeast"/>
        <w:ind w:left="425" w:hanging="425"/>
        <w:rPr>
          <w:rFonts w:ascii="Arial" w:hAnsi="Arial" w:cs="Arial"/>
        </w:rPr>
      </w:pPr>
      <w:r>
        <w:rPr>
          <w:rFonts w:ascii="Arial" w:hAnsi="Arial" w:cs="Arial"/>
        </w:rPr>
        <w:t xml:space="preserve">The Infection </w:t>
      </w:r>
      <w:r w:rsidR="00B16A31">
        <w:rPr>
          <w:rFonts w:ascii="Arial" w:hAnsi="Arial" w:cs="Arial"/>
        </w:rPr>
        <w:t>P</w:t>
      </w:r>
      <w:r>
        <w:rPr>
          <w:rFonts w:ascii="Arial" w:hAnsi="Arial" w:cs="Arial"/>
        </w:rPr>
        <w:t xml:space="preserve">revention and Control Lead has increased monitoring </w:t>
      </w:r>
      <w:r w:rsidR="005A4495">
        <w:rPr>
          <w:rFonts w:ascii="Arial" w:hAnsi="Arial" w:cs="Arial"/>
        </w:rPr>
        <w:t>of staff practices.</w:t>
      </w:r>
    </w:p>
    <w:p w14:paraId="77A9C88A" w14:textId="3E66B559" w:rsidR="005A4495" w:rsidRDefault="005A4495" w:rsidP="00B66F0B">
      <w:pPr>
        <w:pStyle w:val="ListBullet"/>
        <w:spacing w:before="100" w:beforeAutospacing="1" w:after="120" w:line="22" w:lineRule="atLeast"/>
        <w:ind w:left="425" w:hanging="425"/>
        <w:rPr>
          <w:rFonts w:ascii="Arial" w:hAnsi="Arial" w:cs="Arial"/>
        </w:rPr>
      </w:pPr>
      <w:r>
        <w:rPr>
          <w:rFonts w:ascii="Arial" w:hAnsi="Arial" w:cs="Arial"/>
        </w:rPr>
        <w:t xml:space="preserve">Signage has been </w:t>
      </w:r>
      <w:r w:rsidR="007C198F">
        <w:rPr>
          <w:rFonts w:ascii="Arial" w:hAnsi="Arial" w:cs="Arial"/>
        </w:rPr>
        <w:t>developed to remind staff to close doors leading to rooms in isolation.</w:t>
      </w:r>
    </w:p>
    <w:p w14:paraId="0547E722" w14:textId="446FBFD6" w:rsidR="00D80BA7" w:rsidRDefault="00D80BA7" w:rsidP="00B66F0B">
      <w:pPr>
        <w:pStyle w:val="ListBullet"/>
        <w:spacing w:before="100" w:beforeAutospacing="1" w:after="120" w:line="22" w:lineRule="atLeast"/>
        <w:ind w:left="425" w:hanging="425"/>
        <w:rPr>
          <w:rFonts w:ascii="Arial" w:hAnsi="Arial" w:cs="Arial"/>
        </w:rPr>
      </w:pPr>
      <w:r>
        <w:rPr>
          <w:rFonts w:ascii="Arial" w:hAnsi="Arial" w:cs="Arial"/>
        </w:rPr>
        <w:t xml:space="preserve">The service </w:t>
      </w:r>
      <w:r w:rsidR="00E97405">
        <w:rPr>
          <w:rFonts w:ascii="Arial" w:hAnsi="Arial" w:cs="Arial"/>
        </w:rPr>
        <w:t xml:space="preserve">continues to engage with the Gold Coast Public Health Unit to ensure information and procedures are current. </w:t>
      </w:r>
    </w:p>
    <w:p w14:paraId="182376B2" w14:textId="77777777" w:rsidR="004F68DA" w:rsidRDefault="00652757" w:rsidP="00B66F0B">
      <w:pPr>
        <w:pStyle w:val="ListBullet"/>
        <w:spacing w:before="100" w:beforeAutospacing="1" w:after="120" w:line="22" w:lineRule="atLeast"/>
        <w:ind w:left="425" w:hanging="425"/>
        <w:rPr>
          <w:rFonts w:ascii="Arial" w:hAnsi="Arial" w:cs="Arial"/>
        </w:rPr>
      </w:pPr>
      <w:r>
        <w:rPr>
          <w:rFonts w:ascii="Arial" w:hAnsi="Arial" w:cs="Arial"/>
        </w:rPr>
        <w:t>A review of the service’s</w:t>
      </w:r>
      <w:r w:rsidR="004574C0">
        <w:rPr>
          <w:rFonts w:ascii="Arial" w:hAnsi="Arial" w:cs="Arial"/>
        </w:rPr>
        <w:t xml:space="preserve"> processes for storage of </w:t>
      </w:r>
      <w:r w:rsidR="004F68DA">
        <w:rPr>
          <w:rFonts w:ascii="Arial" w:hAnsi="Arial" w:cs="Arial"/>
        </w:rPr>
        <w:t>clinical</w:t>
      </w:r>
      <w:r w:rsidR="004574C0">
        <w:rPr>
          <w:rFonts w:ascii="Arial" w:hAnsi="Arial" w:cs="Arial"/>
        </w:rPr>
        <w:t xml:space="preserve"> waste was conducted and processes were amended</w:t>
      </w:r>
      <w:r w:rsidR="009877F0">
        <w:rPr>
          <w:rFonts w:ascii="Arial" w:hAnsi="Arial" w:cs="Arial"/>
        </w:rPr>
        <w:t xml:space="preserve"> to ensure that excess waste is secured safely outside the service</w:t>
      </w:r>
      <w:r w:rsidR="004F68DA">
        <w:rPr>
          <w:rFonts w:ascii="Arial" w:hAnsi="Arial" w:cs="Arial"/>
        </w:rPr>
        <w:t xml:space="preserve">. </w:t>
      </w:r>
      <w:r w:rsidR="00ED0C0F">
        <w:rPr>
          <w:rFonts w:ascii="Arial" w:hAnsi="Arial" w:cs="Arial"/>
        </w:rPr>
        <w:t xml:space="preserve">Increased monitoring of clinical waste management is </w:t>
      </w:r>
      <w:r w:rsidR="00A62520">
        <w:rPr>
          <w:rFonts w:ascii="Arial" w:hAnsi="Arial" w:cs="Arial"/>
        </w:rPr>
        <w:t>occurring</w:t>
      </w:r>
      <w:r w:rsidR="004F68DA">
        <w:rPr>
          <w:rFonts w:ascii="Arial" w:hAnsi="Arial" w:cs="Arial"/>
        </w:rPr>
        <w:t xml:space="preserve">. </w:t>
      </w:r>
    </w:p>
    <w:p w14:paraId="0AF9F7C5" w14:textId="77777777" w:rsidR="001F0699" w:rsidRDefault="004F68DA" w:rsidP="00B66F0B">
      <w:pPr>
        <w:pStyle w:val="ListBullet"/>
        <w:spacing w:before="100" w:beforeAutospacing="1" w:after="120" w:line="22" w:lineRule="atLeast"/>
        <w:ind w:left="425" w:hanging="425"/>
        <w:rPr>
          <w:rFonts w:ascii="Arial" w:hAnsi="Arial" w:cs="Arial"/>
        </w:rPr>
      </w:pPr>
      <w:r>
        <w:rPr>
          <w:rFonts w:ascii="Arial" w:hAnsi="Arial" w:cs="Arial"/>
        </w:rPr>
        <w:t>The organisational procurement team</w:t>
      </w:r>
      <w:r w:rsidR="00C3634B">
        <w:rPr>
          <w:rFonts w:ascii="Arial" w:hAnsi="Arial" w:cs="Arial"/>
        </w:rPr>
        <w:t xml:space="preserve"> have liaised with the external waste management contractors</w:t>
      </w:r>
      <w:r w:rsidR="00876408">
        <w:rPr>
          <w:rFonts w:ascii="Arial" w:hAnsi="Arial" w:cs="Arial"/>
        </w:rPr>
        <w:t xml:space="preserve"> about delays in waste collection and the associated accumulation of waste. </w:t>
      </w:r>
    </w:p>
    <w:p w14:paraId="5D13F131" w14:textId="77777777" w:rsidR="00663237" w:rsidRDefault="001F0699" w:rsidP="00B66F0B">
      <w:pPr>
        <w:pStyle w:val="ListBullet"/>
        <w:spacing w:before="100" w:beforeAutospacing="1" w:after="120" w:line="22" w:lineRule="atLeast"/>
        <w:ind w:left="425" w:hanging="425"/>
        <w:rPr>
          <w:rFonts w:ascii="Arial" w:hAnsi="Arial" w:cs="Arial"/>
        </w:rPr>
      </w:pPr>
      <w:r>
        <w:rPr>
          <w:rFonts w:ascii="Arial" w:hAnsi="Arial" w:cs="Arial"/>
        </w:rPr>
        <w:t>Memoranda in relation to waste management have been distributed</w:t>
      </w:r>
      <w:r w:rsidR="007655EC">
        <w:rPr>
          <w:rFonts w:ascii="Arial" w:hAnsi="Arial" w:cs="Arial"/>
        </w:rPr>
        <w:t xml:space="preserve"> to staff.</w:t>
      </w:r>
    </w:p>
    <w:p w14:paraId="73226D97" w14:textId="57CF5466" w:rsidR="00BF3523" w:rsidRDefault="00663237" w:rsidP="00B66F0B">
      <w:pPr>
        <w:pStyle w:val="ListBullet"/>
        <w:spacing w:before="100" w:beforeAutospacing="1" w:after="120" w:line="22" w:lineRule="atLeast"/>
        <w:ind w:left="425" w:hanging="425"/>
        <w:rPr>
          <w:rFonts w:ascii="Arial" w:hAnsi="Arial" w:cs="Arial"/>
        </w:rPr>
      </w:pPr>
      <w:r>
        <w:rPr>
          <w:rFonts w:ascii="Arial" w:hAnsi="Arial" w:cs="Arial"/>
        </w:rPr>
        <w:t xml:space="preserve">A review of cleaning schedules has occurred and this has led to the inclusion of </w:t>
      </w:r>
      <w:r w:rsidR="00936702">
        <w:rPr>
          <w:rFonts w:ascii="Arial" w:hAnsi="Arial" w:cs="Arial"/>
        </w:rPr>
        <w:t xml:space="preserve">balconies and outdoor areas. </w:t>
      </w:r>
    </w:p>
    <w:p w14:paraId="5F2FDBA5" w14:textId="77777777" w:rsidR="007000B8" w:rsidRDefault="00936702" w:rsidP="00B66F0B">
      <w:pPr>
        <w:pStyle w:val="ListBullet"/>
        <w:spacing w:before="100" w:beforeAutospacing="1" w:after="120" w:line="22" w:lineRule="atLeast"/>
        <w:ind w:left="425" w:hanging="425"/>
        <w:rPr>
          <w:rFonts w:ascii="Arial" w:hAnsi="Arial" w:cs="Arial"/>
        </w:rPr>
      </w:pPr>
      <w:r>
        <w:rPr>
          <w:rFonts w:ascii="Arial" w:hAnsi="Arial" w:cs="Arial"/>
        </w:rPr>
        <w:t>Mobile shower beds have been cleaned</w:t>
      </w:r>
      <w:r w:rsidR="00BF3523">
        <w:rPr>
          <w:rFonts w:ascii="Arial" w:hAnsi="Arial" w:cs="Arial"/>
        </w:rPr>
        <w:t xml:space="preserve"> and staff have been provided with information relating to the cleaning requirements associated with this equipment.</w:t>
      </w:r>
      <w:r w:rsidR="00C3634B">
        <w:rPr>
          <w:rFonts w:ascii="Arial" w:hAnsi="Arial" w:cs="Arial"/>
        </w:rPr>
        <w:t xml:space="preserve"> </w:t>
      </w:r>
    </w:p>
    <w:p w14:paraId="0E1F51BB" w14:textId="0DB2603C" w:rsidR="00ED0C0F" w:rsidRPr="007000B8" w:rsidRDefault="007000B8" w:rsidP="00B66F0B">
      <w:pPr>
        <w:pStyle w:val="ListBullet"/>
        <w:spacing w:before="100" w:beforeAutospacing="1" w:after="120" w:line="22" w:lineRule="atLeast"/>
        <w:ind w:left="425" w:hanging="425"/>
        <w:rPr>
          <w:rFonts w:ascii="Arial" w:hAnsi="Arial" w:cs="Arial"/>
        </w:rPr>
      </w:pPr>
      <w:r>
        <w:rPr>
          <w:rFonts w:ascii="Arial" w:hAnsi="Arial" w:cs="Arial"/>
        </w:rPr>
        <w:t xml:space="preserve">The Infection Prevention and Control Lead and the Workplace Safety Coach are monitoring the cleanliness of equipment and the environment. </w:t>
      </w:r>
      <w:r w:rsidR="00A62520" w:rsidRPr="007000B8">
        <w:rPr>
          <w:rFonts w:ascii="Arial" w:hAnsi="Arial" w:cs="Arial"/>
        </w:rPr>
        <w:t xml:space="preserve"> </w:t>
      </w:r>
    </w:p>
    <w:p w14:paraId="7CB82623" w14:textId="05C249A1" w:rsidR="00FE34F5" w:rsidRPr="00FE34F5" w:rsidRDefault="00EC4AB5" w:rsidP="00FE34F5">
      <w:pPr>
        <w:rPr>
          <w:rStyle w:val="normaltextrun"/>
          <w:rFonts w:ascii="Arial" w:hAnsi="Arial" w:cs="Arial"/>
        </w:rPr>
      </w:pPr>
      <w:r>
        <w:rPr>
          <w:rStyle w:val="normaltextrun"/>
          <w:rFonts w:ascii="Arial" w:hAnsi="Arial" w:cs="Arial"/>
        </w:rPr>
        <w:t>While the service has taken action to address deficiencies in requirement 3(3)(g)</w:t>
      </w:r>
      <w:r w:rsidR="00953E34">
        <w:rPr>
          <w:rStyle w:val="normaltextrun"/>
          <w:rFonts w:ascii="Arial" w:hAnsi="Arial" w:cs="Arial"/>
        </w:rPr>
        <w:t xml:space="preserve">, I am satisfied that </w:t>
      </w:r>
      <w:r w:rsidR="00172D80">
        <w:rPr>
          <w:rStyle w:val="normaltextrun"/>
          <w:rFonts w:ascii="Arial" w:hAnsi="Arial" w:cs="Arial"/>
        </w:rPr>
        <w:t>the service was not minimising infection related risks and that</w:t>
      </w:r>
      <w:r w:rsidR="006C08E4">
        <w:rPr>
          <w:rStyle w:val="normaltextrun"/>
          <w:rFonts w:ascii="Arial" w:hAnsi="Arial" w:cs="Arial"/>
        </w:rPr>
        <w:t xml:space="preserve"> the identified</w:t>
      </w:r>
      <w:r w:rsidR="00172D80">
        <w:rPr>
          <w:rStyle w:val="normaltextrun"/>
          <w:rFonts w:ascii="Arial" w:hAnsi="Arial" w:cs="Arial"/>
        </w:rPr>
        <w:t xml:space="preserve"> improvement</w:t>
      </w:r>
      <w:r w:rsidR="006C08E4">
        <w:rPr>
          <w:rStyle w:val="normaltextrun"/>
          <w:rFonts w:ascii="Arial" w:hAnsi="Arial" w:cs="Arial"/>
        </w:rPr>
        <w:t>s</w:t>
      </w:r>
      <w:r w:rsidR="00172D80">
        <w:rPr>
          <w:rStyle w:val="normaltextrun"/>
          <w:rFonts w:ascii="Arial" w:hAnsi="Arial" w:cs="Arial"/>
        </w:rPr>
        <w:t xml:space="preserve"> will take some time to be fully implemented and evaluated for effectiveness. </w:t>
      </w:r>
    </w:p>
    <w:p w14:paraId="625FB9C1" w14:textId="02C8D2E3" w:rsidR="00D70772" w:rsidRDefault="00D70772" w:rsidP="00BD7C23">
      <w:pPr>
        <w:rPr>
          <w:rStyle w:val="normaltextrun"/>
          <w:rFonts w:ascii="Arial" w:hAnsi="Arial" w:cs="Arial"/>
        </w:rPr>
      </w:pPr>
      <w:r w:rsidRPr="00D70772">
        <w:rPr>
          <w:rStyle w:val="normaltextrun"/>
          <w:rFonts w:ascii="Arial" w:hAnsi="Arial" w:cs="Arial"/>
        </w:rPr>
        <w:t xml:space="preserve">The service did </w:t>
      </w:r>
      <w:r>
        <w:rPr>
          <w:rStyle w:val="normaltextrun"/>
          <w:rFonts w:ascii="Arial" w:hAnsi="Arial" w:cs="Arial"/>
        </w:rPr>
        <w:t xml:space="preserve">demonstrate compliance in requirements 3(3)(b), </w:t>
      </w:r>
      <w:r w:rsidR="002761DF">
        <w:rPr>
          <w:rStyle w:val="normaltextrun"/>
          <w:rFonts w:ascii="Arial" w:hAnsi="Arial" w:cs="Arial"/>
        </w:rPr>
        <w:t>3(3)(c), 3(3)(d), 3(3)(e) and 3(3)(f)</w:t>
      </w:r>
      <w:r w:rsidR="00662A49">
        <w:rPr>
          <w:rStyle w:val="normaltextrun"/>
          <w:rFonts w:ascii="Arial" w:hAnsi="Arial" w:cs="Arial"/>
        </w:rPr>
        <w:t xml:space="preserve">. </w:t>
      </w:r>
    </w:p>
    <w:p w14:paraId="6D4EF2E1" w14:textId="6700E972" w:rsidR="00D471FA" w:rsidRPr="00D70772" w:rsidRDefault="00D471FA" w:rsidP="00BD7C23">
      <w:pPr>
        <w:rPr>
          <w:rStyle w:val="normaltextrun"/>
          <w:rFonts w:ascii="Arial" w:hAnsi="Arial" w:cs="Arial"/>
        </w:rPr>
      </w:pPr>
      <w:r>
        <w:rPr>
          <w:rStyle w:val="normaltextrun"/>
          <w:rFonts w:ascii="Arial" w:hAnsi="Arial" w:cs="Arial"/>
        </w:rPr>
        <w:t>Consumers</w:t>
      </w:r>
      <w:r w:rsidR="00A337CE">
        <w:rPr>
          <w:rStyle w:val="normaltextrun"/>
          <w:rFonts w:ascii="Arial" w:hAnsi="Arial" w:cs="Arial"/>
        </w:rPr>
        <w:t xml:space="preserve"> and representatives</w:t>
      </w:r>
      <w:r>
        <w:rPr>
          <w:rStyle w:val="normaltextrun"/>
          <w:rFonts w:ascii="Arial" w:hAnsi="Arial" w:cs="Arial"/>
        </w:rPr>
        <w:t xml:space="preserve"> were </w:t>
      </w:r>
      <w:r w:rsidR="00695FD0">
        <w:rPr>
          <w:rStyle w:val="normaltextrun"/>
          <w:rFonts w:ascii="Arial" w:hAnsi="Arial" w:cs="Arial"/>
        </w:rPr>
        <w:t xml:space="preserve">generally </w:t>
      </w:r>
      <w:r>
        <w:rPr>
          <w:rStyle w:val="normaltextrun"/>
          <w:rFonts w:ascii="Arial" w:hAnsi="Arial" w:cs="Arial"/>
        </w:rPr>
        <w:t>satisfied with</w:t>
      </w:r>
      <w:r w:rsidR="00827DFB">
        <w:rPr>
          <w:rStyle w:val="normaltextrun"/>
          <w:rFonts w:ascii="Arial" w:hAnsi="Arial" w:cs="Arial"/>
        </w:rPr>
        <w:t xml:space="preserve"> communication processes</w:t>
      </w:r>
      <w:r w:rsidR="00A337CE">
        <w:rPr>
          <w:rStyle w:val="normaltextrun"/>
          <w:rFonts w:ascii="Arial" w:hAnsi="Arial" w:cs="Arial"/>
        </w:rPr>
        <w:t xml:space="preserve"> </w:t>
      </w:r>
      <w:r w:rsidR="00827DFB">
        <w:rPr>
          <w:rStyle w:val="normaltextrun"/>
          <w:rFonts w:ascii="Arial" w:hAnsi="Arial" w:cs="Arial"/>
        </w:rPr>
        <w:t>and felt that staff communicated</w:t>
      </w:r>
      <w:r w:rsidR="00A337CE">
        <w:rPr>
          <w:rStyle w:val="normaltextrun"/>
          <w:rFonts w:ascii="Arial" w:hAnsi="Arial" w:cs="Arial"/>
        </w:rPr>
        <w:t xml:space="preserve"> consumers’ care needs</w:t>
      </w:r>
      <w:r w:rsidR="00FE39F6">
        <w:rPr>
          <w:rStyle w:val="normaltextrun"/>
          <w:rFonts w:ascii="Arial" w:hAnsi="Arial" w:cs="Arial"/>
        </w:rPr>
        <w:t xml:space="preserve">. </w:t>
      </w:r>
      <w:r w:rsidR="001C2796">
        <w:rPr>
          <w:rStyle w:val="normaltextrun"/>
          <w:rFonts w:ascii="Arial" w:hAnsi="Arial" w:cs="Arial"/>
        </w:rPr>
        <w:t xml:space="preserve"> They said</w:t>
      </w:r>
      <w:r w:rsidR="00F75AFF">
        <w:rPr>
          <w:rStyle w:val="normaltextrun"/>
          <w:rFonts w:ascii="Arial" w:hAnsi="Arial" w:cs="Arial"/>
        </w:rPr>
        <w:t xml:space="preserve"> that referrals to relevant health care professionals </w:t>
      </w:r>
      <w:r w:rsidR="00F97AA3">
        <w:rPr>
          <w:rStyle w:val="normaltextrun"/>
          <w:rFonts w:ascii="Arial" w:hAnsi="Arial" w:cs="Arial"/>
        </w:rPr>
        <w:t>are timely and occur when needed.</w:t>
      </w:r>
    </w:p>
    <w:p w14:paraId="79F4803F" w14:textId="482B1990" w:rsidR="003C237F" w:rsidRDefault="00795EE7" w:rsidP="00C115C0">
      <w:pPr>
        <w:pStyle w:val="CommentText"/>
        <w:rPr>
          <w:rFonts w:ascii="Arial" w:hAnsi="Arial" w:cs="Arial"/>
          <w:color w:val="auto"/>
        </w:rPr>
      </w:pPr>
      <w:bookmarkStart w:id="0" w:name="_Hlk103330062"/>
      <w:r w:rsidRPr="00795EE7">
        <w:rPr>
          <w:rFonts w:ascii="Arial" w:hAnsi="Arial" w:cs="Arial"/>
          <w:color w:val="auto"/>
        </w:rPr>
        <w:t xml:space="preserve">The Assessment Team reviewed </w:t>
      </w:r>
      <w:r w:rsidR="00DC7F13">
        <w:rPr>
          <w:rFonts w:ascii="Arial" w:hAnsi="Arial" w:cs="Arial"/>
          <w:color w:val="auto"/>
        </w:rPr>
        <w:t>care planning documentation and found</w:t>
      </w:r>
      <w:r w:rsidR="003907D0">
        <w:rPr>
          <w:rFonts w:ascii="Arial" w:hAnsi="Arial" w:cs="Arial"/>
          <w:color w:val="auto"/>
        </w:rPr>
        <w:t>:</w:t>
      </w:r>
    </w:p>
    <w:p w14:paraId="3DAA63B0" w14:textId="67F826FB" w:rsidR="00C91580" w:rsidRPr="00B66F0B" w:rsidRDefault="003907D0" w:rsidP="00B66F0B">
      <w:pPr>
        <w:pStyle w:val="ListBullet"/>
        <w:spacing w:before="100" w:beforeAutospacing="1" w:after="120" w:line="22" w:lineRule="atLeast"/>
        <w:ind w:left="425" w:hanging="425"/>
        <w:rPr>
          <w:rFonts w:ascii="Arial" w:hAnsi="Arial" w:cs="Arial"/>
        </w:rPr>
      </w:pPr>
      <w:r w:rsidRPr="00B66F0B">
        <w:rPr>
          <w:rFonts w:ascii="Arial" w:hAnsi="Arial" w:cs="Arial"/>
        </w:rPr>
        <w:lastRenderedPageBreak/>
        <w:t xml:space="preserve">The service demonstrated effective processes in relation to </w:t>
      </w:r>
      <w:r w:rsidR="0017694B" w:rsidRPr="00B66F0B">
        <w:rPr>
          <w:rFonts w:ascii="Arial" w:hAnsi="Arial" w:cs="Arial"/>
        </w:rPr>
        <w:t>the management of</w:t>
      </w:r>
      <w:r w:rsidR="00C91580" w:rsidRPr="00B66F0B">
        <w:rPr>
          <w:rFonts w:ascii="Arial" w:hAnsi="Arial" w:cs="Arial"/>
        </w:rPr>
        <w:t xml:space="preserve"> high impact and high prevalence risks including falls, and risks associated with the care of consumers with specialised nursing care needs.  For example:</w:t>
      </w:r>
    </w:p>
    <w:p w14:paraId="4CBF1BB9" w14:textId="77777777" w:rsidR="00C91580" w:rsidRPr="005E2724" w:rsidRDefault="00C91580" w:rsidP="0094240A">
      <w:pPr>
        <w:pStyle w:val="ListBullet2"/>
        <w:numPr>
          <w:ilvl w:val="1"/>
          <w:numId w:val="19"/>
        </w:numPr>
        <w:rPr>
          <w:rFonts w:ascii="Arial" w:hAnsi="Arial" w:cs="Arial"/>
        </w:rPr>
      </w:pPr>
      <w:r w:rsidRPr="005E2724">
        <w:rPr>
          <w:rFonts w:ascii="Arial" w:hAnsi="Arial" w:cs="Arial"/>
        </w:rPr>
        <w:t>Diabetes management was in line with medical directives.</w:t>
      </w:r>
    </w:p>
    <w:p w14:paraId="5A976F4F" w14:textId="77777777" w:rsidR="00C91580" w:rsidRPr="005E2724" w:rsidRDefault="00C91580" w:rsidP="0094240A">
      <w:pPr>
        <w:pStyle w:val="ListBullet2"/>
        <w:numPr>
          <w:ilvl w:val="1"/>
          <w:numId w:val="19"/>
        </w:numPr>
        <w:rPr>
          <w:rFonts w:ascii="Arial" w:hAnsi="Arial" w:cs="Arial"/>
        </w:rPr>
      </w:pPr>
      <w:r w:rsidRPr="005E2724">
        <w:rPr>
          <w:rFonts w:ascii="Arial" w:hAnsi="Arial" w:cs="Arial"/>
        </w:rPr>
        <w:t>Pain management and end of life care involved the consumer, representatives, medical officer, pain specialist services and where appropriate, palliative care services. Consumers’ pain was being monitored and reviewed.</w:t>
      </w:r>
    </w:p>
    <w:p w14:paraId="5EB7C0A6" w14:textId="7F4763FB" w:rsidR="00C91580" w:rsidRPr="00B66F0B" w:rsidRDefault="006F5574" w:rsidP="00B66F0B">
      <w:pPr>
        <w:pStyle w:val="ListBullet"/>
        <w:spacing w:before="100" w:beforeAutospacing="1" w:after="120" w:line="22" w:lineRule="atLeast"/>
        <w:ind w:left="425" w:hanging="425"/>
        <w:rPr>
          <w:rFonts w:ascii="Arial" w:hAnsi="Arial" w:cs="Arial"/>
        </w:rPr>
      </w:pPr>
      <w:r w:rsidRPr="00B66F0B">
        <w:rPr>
          <w:rFonts w:ascii="Arial" w:hAnsi="Arial" w:cs="Arial"/>
        </w:rPr>
        <w:t>Consumers who</w:t>
      </w:r>
      <w:r w:rsidR="00C01FC8" w:rsidRPr="00B66F0B">
        <w:rPr>
          <w:rFonts w:ascii="Arial" w:hAnsi="Arial" w:cs="Arial"/>
        </w:rPr>
        <w:t xml:space="preserve"> were approaching end of life or who</w:t>
      </w:r>
      <w:r w:rsidRPr="00B66F0B">
        <w:rPr>
          <w:rFonts w:ascii="Arial" w:hAnsi="Arial" w:cs="Arial"/>
        </w:rPr>
        <w:t xml:space="preserve"> had experienced a deterioration</w:t>
      </w:r>
      <w:r w:rsidR="00C01FC8" w:rsidRPr="00B66F0B">
        <w:rPr>
          <w:rFonts w:ascii="Arial" w:hAnsi="Arial" w:cs="Arial"/>
        </w:rPr>
        <w:t xml:space="preserve"> </w:t>
      </w:r>
      <w:r w:rsidRPr="00B66F0B">
        <w:rPr>
          <w:rFonts w:ascii="Arial" w:hAnsi="Arial" w:cs="Arial"/>
        </w:rPr>
        <w:t>or change in the</w:t>
      </w:r>
      <w:r w:rsidR="00C01FC8" w:rsidRPr="00B66F0B">
        <w:rPr>
          <w:rFonts w:ascii="Arial" w:hAnsi="Arial" w:cs="Arial"/>
        </w:rPr>
        <w:t>ir</w:t>
      </w:r>
      <w:r w:rsidR="00275A74" w:rsidRPr="00B66F0B">
        <w:rPr>
          <w:rFonts w:ascii="Arial" w:hAnsi="Arial" w:cs="Arial"/>
        </w:rPr>
        <w:t xml:space="preserve"> mental or physical</w:t>
      </w:r>
      <w:r w:rsidR="00C01FC8" w:rsidRPr="00B66F0B">
        <w:rPr>
          <w:rFonts w:ascii="Arial" w:hAnsi="Arial" w:cs="Arial"/>
        </w:rPr>
        <w:t xml:space="preserve"> condition</w:t>
      </w:r>
      <w:r w:rsidR="00275A74" w:rsidRPr="00B66F0B">
        <w:rPr>
          <w:rFonts w:ascii="Arial" w:hAnsi="Arial" w:cs="Arial"/>
        </w:rPr>
        <w:t xml:space="preserve"> were </w:t>
      </w:r>
      <w:r w:rsidR="001004BA" w:rsidRPr="00B66F0B">
        <w:rPr>
          <w:rFonts w:ascii="Arial" w:hAnsi="Arial" w:cs="Arial"/>
        </w:rPr>
        <w:t xml:space="preserve">recognised and responded to in a timely manner. </w:t>
      </w:r>
      <w:r w:rsidR="00557B0D" w:rsidRPr="00B66F0B">
        <w:rPr>
          <w:rFonts w:ascii="Arial" w:hAnsi="Arial" w:cs="Arial"/>
        </w:rPr>
        <w:t xml:space="preserve">Staff sought support from medical staff and representatives were notified. </w:t>
      </w:r>
      <w:r w:rsidR="001004BA" w:rsidRPr="00B66F0B">
        <w:rPr>
          <w:rFonts w:ascii="Arial" w:hAnsi="Arial" w:cs="Arial"/>
        </w:rPr>
        <w:t xml:space="preserve"> </w:t>
      </w:r>
    </w:p>
    <w:p w14:paraId="70D38879" w14:textId="64843FB5" w:rsidR="00DE009C" w:rsidRPr="00B66F0B" w:rsidRDefault="00DE009C" w:rsidP="00B66F0B">
      <w:pPr>
        <w:pStyle w:val="ListBullet"/>
        <w:spacing w:before="100" w:beforeAutospacing="1" w:after="120" w:line="22" w:lineRule="atLeast"/>
        <w:ind w:left="425" w:hanging="425"/>
        <w:rPr>
          <w:rFonts w:ascii="Arial" w:hAnsi="Arial" w:cs="Arial"/>
        </w:rPr>
      </w:pPr>
      <w:r w:rsidRPr="00B66F0B">
        <w:rPr>
          <w:rFonts w:ascii="Arial" w:hAnsi="Arial" w:cs="Arial"/>
        </w:rPr>
        <w:t>Staff contacted representatives following an incident, a change in medication</w:t>
      </w:r>
      <w:r w:rsidR="002923D6" w:rsidRPr="00B66F0B">
        <w:rPr>
          <w:rFonts w:ascii="Arial" w:hAnsi="Arial" w:cs="Arial"/>
        </w:rPr>
        <w:t>,</w:t>
      </w:r>
      <w:r w:rsidRPr="00B66F0B">
        <w:rPr>
          <w:rFonts w:ascii="Arial" w:hAnsi="Arial" w:cs="Arial"/>
        </w:rPr>
        <w:t xml:space="preserve"> and on transfer to or return from hospital. </w:t>
      </w:r>
    </w:p>
    <w:p w14:paraId="408CF0E6" w14:textId="4EDF1AC1" w:rsidR="00321694" w:rsidRPr="00B66F0B" w:rsidRDefault="00321694" w:rsidP="00B66F0B">
      <w:pPr>
        <w:pStyle w:val="ListBullet"/>
        <w:spacing w:before="100" w:beforeAutospacing="1" w:after="120" w:line="22" w:lineRule="atLeast"/>
        <w:ind w:left="425" w:hanging="425"/>
        <w:rPr>
          <w:rFonts w:ascii="Arial" w:hAnsi="Arial" w:cs="Arial"/>
        </w:rPr>
      </w:pPr>
      <w:r w:rsidRPr="00B66F0B">
        <w:rPr>
          <w:rFonts w:ascii="Arial" w:hAnsi="Arial" w:cs="Arial"/>
        </w:rPr>
        <w:t>Referrals are made</w:t>
      </w:r>
      <w:r w:rsidR="008B3888" w:rsidRPr="00B66F0B">
        <w:rPr>
          <w:rFonts w:ascii="Arial" w:hAnsi="Arial" w:cs="Arial"/>
        </w:rPr>
        <w:t xml:space="preserve"> where needed including to the dietitian, physiotherapist, speech pathologist, </w:t>
      </w:r>
      <w:r w:rsidR="00711ADF" w:rsidRPr="00B66F0B">
        <w:rPr>
          <w:rFonts w:ascii="Arial" w:hAnsi="Arial" w:cs="Arial"/>
        </w:rPr>
        <w:t>gerontologist</w:t>
      </w:r>
      <w:r w:rsidR="002D1401" w:rsidRPr="00B66F0B">
        <w:rPr>
          <w:rFonts w:ascii="Arial" w:hAnsi="Arial" w:cs="Arial"/>
        </w:rPr>
        <w:t xml:space="preserve"> and dementia specialist.</w:t>
      </w:r>
    </w:p>
    <w:p w14:paraId="2DE2B325" w14:textId="1F2F7C22" w:rsidR="006E17C0" w:rsidRDefault="00912750" w:rsidP="000040B8">
      <w:pPr>
        <w:pStyle w:val="CommentText"/>
        <w:rPr>
          <w:rFonts w:ascii="Arial" w:hAnsi="Arial" w:cs="Arial"/>
          <w:color w:val="auto"/>
        </w:rPr>
      </w:pPr>
      <w:r>
        <w:rPr>
          <w:rFonts w:ascii="Arial" w:hAnsi="Arial" w:cs="Arial"/>
          <w:color w:val="auto"/>
        </w:rPr>
        <w:t>Staff</w:t>
      </w:r>
      <w:r w:rsidR="0086259F">
        <w:rPr>
          <w:rFonts w:ascii="Arial" w:hAnsi="Arial" w:cs="Arial"/>
          <w:color w:val="auto"/>
        </w:rPr>
        <w:t xml:space="preserve"> </w:t>
      </w:r>
      <w:r w:rsidR="00A369AA">
        <w:rPr>
          <w:rFonts w:ascii="Arial" w:hAnsi="Arial" w:cs="Arial"/>
          <w:color w:val="auto"/>
        </w:rPr>
        <w:t>said that there are various mechanisms for monitoring</w:t>
      </w:r>
      <w:r w:rsidR="00725DDA">
        <w:rPr>
          <w:rFonts w:ascii="Arial" w:hAnsi="Arial" w:cs="Arial"/>
          <w:color w:val="auto"/>
        </w:rPr>
        <w:t xml:space="preserve"> and </w:t>
      </w:r>
      <w:r w:rsidR="00C07940">
        <w:rPr>
          <w:rFonts w:ascii="Arial" w:hAnsi="Arial" w:cs="Arial"/>
          <w:color w:val="auto"/>
        </w:rPr>
        <w:t>communicating</w:t>
      </w:r>
      <w:r w:rsidR="00A369AA">
        <w:rPr>
          <w:rFonts w:ascii="Arial" w:hAnsi="Arial" w:cs="Arial"/>
          <w:color w:val="auto"/>
        </w:rPr>
        <w:t xml:space="preserve"> consumers</w:t>
      </w:r>
      <w:r w:rsidR="00A925C8">
        <w:rPr>
          <w:rFonts w:ascii="Arial" w:hAnsi="Arial" w:cs="Arial"/>
          <w:color w:val="auto"/>
        </w:rPr>
        <w:t>’</w:t>
      </w:r>
      <w:r w:rsidR="00A369AA">
        <w:rPr>
          <w:rFonts w:ascii="Arial" w:hAnsi="Arial" w:cs="Arial"/>
          <w:color w:val="auto"/>
        </w:rPr>
        <w:t xml:space="preserve"> health and wellbeing including through </w:t>
      </w:r>
      <w:r w:rsidR="00B17734">
        <w:rPr>
          <w:rFonts w:ascii="Arial" w:hAnsi="Arial" w:cs="Arial"/>
          <w:color w:val="auto"/>
        </w:rPr>
        <w:t>handover, progress notes, scheduled reviews, incident re</w:t>
      </w:r>
      <w:r w:rsidR="00D471FA">
        <w:rPr>
          <w:rFonts w:ascii="Arial" w:hAnsi="Arial" w:cs="Arial"/>
          <w:color w:val="auto"/>
        </w:rPr>
        <w:t>p</w:t>
      </w:r>
      <w:r w:rsidR="00B17734">
        <w:rPr>
          <w:rFonts w:ascii="Arial" w:hAnsi="Arial" w:cs="Arial"/>
          <w:color w:val="auto"/>
        </w:rPr>
        <w:t>orts, clinical charting</w:t>
      </w:r>
      <w:r w:rsidR="00C500F2">
        <w:rPr>
          <w:rFonts w:ascii="Arial" w:hAnsi="Arial" w:cs="Arial"/>
          <w:color w:val="auto"/>
        </w:rPr>
        <w:t xml:space="preserve"> and feedback processes. </w:t>
      </w:r>
      <w:r w:rsidR="006E17C0">
        <w:rPr>
          <w:rFonts w:ascii="Arial" w:hAnsi="Arial" w:cs="Arial"/>
          <w:color w:val="auto"/>
        </w:rPr>
        <w:t xml:space="preserve">While some staff reported that care plans did not contain accurate </w:t>
      </w:r>
      <w:r w:rsidR="000E4116">
        <w:rPr>
          <w:rFonts w:ascii="Arial" w:hAnsi="Arial" w:cs="Arial"/>
          <w:color w:val="auto"/>
        </w:rPr>
        <w:t>information</w:t>
      </w:r>
      <w:r w:rsidR="006E17C0">
        <w:rPr>
          <w:rFonts w:ascii="Arial" w:hAnsi="Arial" w:cs="Arial"/>
          <w:color w:val="auto"/>
        </w:rPr>
        <w:t xml:space="preserve"> to guide </w:t>
      </w:r>
      <w:r w:rsidR="000E4116">
        <w:rPr>
          <w:rFonts w:ascii="Arial" w:hAnsi="Arial" w:cs="Arial"/>
          <w:color w:val="auto"/>
        </w:rPr>
        <w:t>care delivery, they advised that they rely on handover for current information about consumers’ care needs</w:t>
      </w:r>
      <w:r w:rsidR="00F91426">
        <w:rPr>
          <w:rFonts w:ascii="Arial" w:hAnsi="Arial" w:cs="Arial"/>
          <w:color w:val="auto"/>
        </w:rPr>
        <w:t xml:space="preserve"> and consumers generally felt that staff </w:t>
      </w:r>
      <w:proofErr w:type="gramStart"/>
      <w:r w:rsidR="00F91426">
        <w:rPr>
          <w:rFonts w:ascii="Arial" w:hAnsi="Arial" w:cs="Arial"/>
          <w:color w:val="auto"/>
        </w:rPr>
        <w:t xml:space="preserve">had </w:t>
      </w:r>
      <w:r w:rsidR="00725DDA">
        <w:rPr>
          <w:rFonts w:ascii="Arial" w:hAnsi="Arial" w:cs="Arial"/>
          <w:color w:val="auto"/>
        </w:rPr>
        <w:t>an understanding of</w:t>
      </w:r>
      <w:proofErr w:type="gramEnd"/>
      <w:r w:rsidR="00725DDA">
        <w:rPr>
          <w:rFonts w:ascii="Arial" w:hAnsi="Arial" w:cs="Arial"/>
          <w:color w:val="auto"/>
        </w:rPr>
        <w:t xml:space="preserve"> their </w:t>
      </w:r>
      <w:r w:rsidR="008613DB">
        <w:rPr>
          <w:rFonts w:ascii="Arial" w:hAnsi="Arial" w:cs="Arial"/>
          <w:color w:val="auto"/>
        </w:rPr>
        <w:t>requirements</w:t>
      </w:r>
      <w:r w:rsidR="003F722C">
        <w:rPr>
          <w:rFonts w:ascii="Arial" w:hAnsi="Arial" w:cs="Arial"/>
          <w:color w:val="auto"/>
        </w:rPr>
        <w:t>. Staff</w:t>
      </w:r>
      <w:r w:rsidR="00725DDA">
        <w:rPr>
          <w:rFonts w:ascii="Arial" w:hAnsi="Arial" w:cs="Arial"/>
          <w:color w:val="auto"/>
        </w:rPr>
        <w:t xml:space="preserve"> could describe how they support consumers nearing end of life and said they had resources available to optimise the consumer’s comfort.</w:t>
      </w:r>
    </w:p>
    <w:p w14:paraId="49624758" w14:textId="661732AA" w:rsidR="000040B8" w:rsidRDefault="000040B8" w:rsidP="000040B8">
      <w:pPr>
        <w:pStyle w:val="CommentText"/>
        <w:rPr>
          <w:rFonts w:ascii="Arial" w:hAnsi="Arial" w:cs="Arial"/>
          <w:color w:val="auto"/>
        </w:rPr>
      </w:pPr>
      <w:r>
        <w:rPr>
          <w:rFonts w:ascii="Arial" w:hAnsi="Arial" w:cs="Arial"/>
          <w:color w:val="auto"/>
        </w:rPr>
        <w:t xml:space="preserve">The service </w:t>
      </w:r>
      <w:r w:rsidR="00467746">
        <w:rPr>
          <w:rFonts w:ascii="Arial" w:hAnsi="Arial" w:cs="Arial"/>
          <w:color w:val="auto"/>
        </w:rPr>
        <w:t>has policies and procedures relevant to this standard to guide staff practice; these include falls management</w:t>
      </w:r>
      <w:r w:rsidR="00B32BDF">
        <w:rPr>
          <w:rFonts w:ascii="Arial" w:hAnsi="Arial" w:cs="Arial"/>
          <w:color w:val="auto"/>
        </w:rPr>
        <w:t xml:space="preserve">, pressure injuries, nutrition and hydration, diabetes management, enteral feeding and catheter care. </w:t>
      </w:r>
    </w:p>
    <w:p w14:paraId="462F3A4F" w14:textId="1B3C7AAC" w:rsidR="003C3B5A" w:rsidRPr="00184D80" w:rsidRDefault="003C3B5A" w:rsidP="00C115C0">
      <w:pPr>
        <w:pStyle w:val="CommentText"/>
        <w:rPr>
          <w:rFonts w:ascii="Arial" w:hAnsi="Arial" w:cs="Arial"/>
          <w:color w:val="FF0000"/>
        </w:rPr>
      </w:pPr>
      <w:r w:rsidRPr="00184D80">
        <w:rPr>
          <w:rFonts w:ascii="Arial" w:hAnsi="Arial" w:cs="Arial"/>
          <w:color w:val="FF0000"/>
        </w:rPr>
        <w:br w:type="page"/>
      </w:r>
      <w:bookmarkEnd w:id="0"/>
    </w:p>
    <w:p w14:paraId="68D4F963" w14:textId="77777777" w:rsidR="007209A1" w:rsidRPr="00184D80" w:rsidRDefault="007209A1" w:rsidP="00341026">
      <w:pPr>
        <w:pStyle w:val="Heading1"/>
        <w:spacing w:before="120" w:after="240" w:line="22" w:lineRule="atLeast"/>
        <w:rPr>
          <w:rFonts w:ascii="Arial" w:hAnsi="Arial" w:cs="Arial"/>
        </w:rPr>
      </w:pPr>
      <w:r w:rsidRPr="00184D80">
        <w:rPr>
          <w:rFonts w:ascii="Arial" w:hAnsi="Arial" w:cs="Arial"/>
        </w:rPr>
        <w:lastRenderedPageBreak/>
        <w:t>Standard 4</w:t>
      </w:r>
    </w:p>
    <w:tbl>
      <w:tblPr>
        <w:tblStyle w:val="TableGrid"/>
        <w:tblW w:w="0" w:type="auto"/>
        <w:tblLook w:val="04A0" w:firstRow="1" w:lastRow="0" w:firstColumn="1" w:lastColumn="0" w:noHBand="0" w:noVBand="1"/>
      </w:tblPr>
      <w:tblGrid>
        <w:gridCol w:w="1710"/>
        <w:gridCol w:w="6367"/>
        <w:gridCol w:w="2127"/>
      </w:tblGrid>
      <w:tr w:rsidR="00532C52" w:rsidRPr="00184D80" w14:paraId="49FB076B"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4D702F38" w14:textId="315A2F3A" w:rsidR="00532C52" w:rsidRPr="00184D80" w:rsidRDefault="00532C52" w:rsidP="002D5918">
            <w:pPr>
              <w:spacing w:before="0" w:after="120" w:line="22" w:lineRule="atLeast"/>
              <w:rPr>
                <w:rFonts w:ascii="Arial" w:hAnsi="Arial" w:cs="Arial"/>
              </w:rPr>
            </w:pPr>
            <w:r w:rsidRPr="00184D80">
              <w:rPr>
                <w:rFonts w:ascii="Arial" w:hAnsi="Arial" w:cs="Arial"/>
              </w:rPr>
              <w:t>Services and supports for daily living</w:t>
            </w:r>
          </w:p>
        </w:tc>
        <w:tc>
          <w:tcPr>
            <w:tcW w:w="2127" w:type="dxa"/>
          </w:tcPr>
          <w:p w14:paraId="63D05288" w14:textId="76592379"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0ABFA3B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4(3)(a)</w:t>
            </w:r>
          </w:p>
        </w:tc>
        <w:tc>
          <w:tcPr>
            <w:tcW w:w="6367" w:type="dxa"/>
            <w:tcBorders>
              <w:right w:val="single" w:sz="4" w:space="0" w:color="auto"/>
            </w:tcBorders>
          </w:tcPr>
          <w:p w14:paraId="3E586FCF" w14:textId="1ADB9973"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7" w:type="dxa"/>
            <w:tcBorders>
              <w:left w:val="single" w:sz="4" w:space="0" w:color="auto"/>
            </w:tcBorders>
          </w:tcPr>
          <w:p w14:paraId="61C62D2B" w14:textId="3CF492C8" w:rsidR="00532C52"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422385"/>
                <w:placeholder>
                  <w:docPart w:val="4DA0848444D640E9BBC5DA6A1CDDCE27"/>
                </w:placeholder>
                <w:dropDownList>
                  <w:listItem w:displayText="choose a rating" w:value="choose a rating"/>
                  <w:listItem w:displayText="Compliant" w:value="Compliant"/>
                  <w:listItem w:displayText="Non-compliant" w:value="Non-compliant"/>
                </w:dropDownList>
              </w:sdtPr>
              <w:sdtEndPr/>
              <w:sdtContent>
                <w:r w:rsidR="00386ACE">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38AE7FF4"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4(3)(b)</w:t>
            </w:r>
          </w:p>
        </w:tc>
        <w:tc>
          <w:tcPr>
            <w:tcW w:w="6367" w:type="dxa"/>
            <w:tcBorders>
              <w:right w:val="single" w:sz="4" w:space="0" w:color="auto"/>
            </w:tcBorders>
          </w:tcPr>
          <w:p w14:paraId="74F855D4" w14:textId="7ECE0232"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Services and supports for daily living promote each consumer’s emotional, spiritual and psychological well-being.</w:t>
            </w:r>
          </w:p>
        </w:tc>
        <w:tc>
          <w:tcPr>
            <w:tcW w:w="2127" w:type="dxa"/>
            <w:tcBorders>
              <w:left w:val="single" w:sz="4" w:space="0" w:color="auto"/>
            </w:tcBorders>
          </w:tcPr>
          <w:p w14:paraId="7601A89D" w14:textId="48FB0CCB" w:rsidR="00532C52"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767230"/>
                <w:placeholder>
                  <w:docPart w:val="168A8C1DEA624182977D6A9AF7E23613"/>
                </w:placeholder>
                <w:dropDownList>
                  <w:listItem w:displayText="choose a rating" w:value="choose a rating"/>
                  <w:listItem w:displayText="Compliant" w:value="Compliant"/>
                  <w:listItem w:displayText="Non-compliant" w:value="Non-compliant"/>
                </w:dropDownList>
              </w:sdtPr>
              <w:sdtEndPr/>
              <w:sdtContent>
                <w:r w:rsidR="00CB7327">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3CEB89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4(3)(c)</w:t>
            </w:r>
          </w:p>
        </w:tc>
        <w:tc>
          <w:tcPr>
            <w:tcW w:w="6367" w:type="dxa"/>
            <w:tcBorders>
              <w:right w:val="single" w:sz="4" w:space="0" w:color="auto"/>
            </w:tcBorders>
          </w:tcPr>
          <w:p w14:paraId="196F834B" w14:textId="732F24A2"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Services and supports for daily living assist each consumer to:</w:t>
            </w:r>
          </w:p>
          <w:p w14:paraId="660C8AF1" w14:textId="77777777" w:rsidR="00532C52" w:rsidRPr="00184D80" w:rsidRDefault="00532C52" w:rsidP="003F161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participate in their community within and outside the organisation’s service environment; and</w:t>
            </w:r>
          </w:p>
          <w:p w14:paraId="0A3B3052" w14:textId="77777777" w:rsidR="00532C52" w:rsidRPr="00184D80" w:rsidRDefault="00532C52" w:rsidP="003F161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have social and personal relationships; and</w:t>
            </w:r>
          </w:p>
          <w:p w14:paraId="1BB97B6E" w14:textId="77777777" w:rsidR="00532C52" w:rsidRPr="00184D80" w:rsidRDefault="00532C52" w:rsidP="003F161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do the things of interest to them.</w:t>
            </w:r>
          </w:p>
        </w:tc>
        <w:tc>
          <w:tcPr>
            <w:tcW w:w="2127" w:type="dxa"/>
            <w:tcBorders>
              <w:left w:val="single" w:sz="4" w:space="0" w:color="auto"/>
            </w:tcBorders>
          </w:tcPr>
          <w:p w14:paraId="35C0E2EF" w14:textId="5A0F5651" w:rsidR="00532C52" w:rsidRPr="00CB7327"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2063201206"/>
                <w:placeholder>
                  <w:docPart w:val="69AB3F254795409FA9D598E18C030F3D"/>
                </w:placeholder>
                <w:dropDownList>
                  <w:listItem w:displayText="choose a rating" w:value="choose a rating"/>
                  <w:listItem w:displayText="Compliant" w:value="Compliant"/>
                  <w:listItem w:displayText="Non-compliant" w:value="Non-compliant"/>
                </w:dropDownList>
              </w:sdtPr>
              <w:sdtEndPr/>
              <w:sdtContent>
                <w:r w:rsidR="00594B75" w:rsidRPr="00594B75">
                  <w:rPr>
                    <w:rFonts w:ascii="Arial" w:hAnsi="Arial" w:cs="Arial"/>
                    <w:color w:val="auto"/>
                  </w:rPr>
                  <w:t>Compliant</w:t>
                </w:r>
              </w:sdtContent>
            </w:sdt>
            <w:r w:rsidR="00640D2A" w:rsidRPr="00594B75" w:rsidDel="00640D2A">
              <w:rPr>
                <w:rFonts w:ascii="Arial" w:hAnsi="Arial" w:cs="Arial"/>
                <w:color w:val="0000FF"/>
              </w:rPr>
              <w:t xml:space="preserve"> </w:t>
            </w:r>
          </w:p>
        </w:tc>
      </w:tr>
      <w:tr w:rsidR="00532C52" w:rsidRPr="00184D80" w14:paraId="45D6C2D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4(3)(d)</w:t>
            </w:r>
          </w:p>
        </w:tc>
        <w:tc>
          <w:tcPr>
            <w:tcW w:w="6367" w:type="dxa"/>
            <w:tcBorders>
              <w:right w:val="single" w:sz="4" w:space="0" w:color="auto"/>
            </w:tcBorders>
          </w:tcPr>
          <w:p w14:paraId="557356C9" w14:textId="73441FA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communicated within the organisation, and with others where responsibility for care is shared.</w:t>
            </w:r>
          </w:p>
        </w:tc>
        <w:tc>
          <w:tcPr>
            <w:tcW w:w="2127" w:type="dxa"/>
            <w:tcBorders>
              <w:left w:val="single" w:sz="4" w:space="0" w:color="auto"/>
            </w:tcBorders>
          </w:tcPr>
          <w:p w14:paraId="44D54C23" w14:textId="581D43C3" w:rsidR="00532C52" w:rsidRPr="00184D80" w:rsidRDefault="003850A7"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79596"/>
                <w:placeholder>
                  <w:docPart w:val="6B97FF85DAEC475DA708DBDD4F474BB9"/>
                </w:placeholder>
                <w:dropDownList>
                  <w:listItem w:displayText="choose a rating" w:value="choose a rating"/>
                  <w:listItem w:displayText="Compliant" w:value="Compliant"/>
                  <w:listItem w:displayText="Non-compliant" w:value="Non-compliant"/>
                </w:dropDownList>
              </w:sdtPr>
              <w:sdtEndPr/>
              <w:sdtContent>
                <w:r w:rsidR="004B3A84">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2FFB724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4(3)(e)</w:t>
            </w:r>
          </w:p>
        </w:tc>
        <w:tc>
          <w:tcPr>
            <w:tcW w:w="6367" w:type="dxa"/>
            <w:tcBorders>
              <w:right w:val="single" w:sz="4" w:space="0" w:color="auto"/>
            </w:tcBorders>
          </w:tcPr>
          <w:p w14:paraId="6C8CB440" w14:textId="3E5A0ECE"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7" w:type="dxa"/>
            <w:tcBorders>
              <w:left w:val="single" w:sz="4" w:space="0" w:color="auto"/>
            </w:tcBorders>
          </w:tcPr>
          <w:p w14:paraId="6CEBDFF4" w14:textId="143A0818" w:rsidR="00532C52" w:rsidRPr="00066867" w:rsidRDefault="003850A7"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91574"/>
                <w:placeholder>
                  <w:docPart w:val="BB02BEDEF25A4948BE89D3FE50B67D85"/>
                </w:placeholder>
                <w:dropDownList>
                  <w:listItem w:displayText="choose a rating" w:value="choose a rating"/>
                  <w:listItem w:displayText="Compliant" w:value="Compliant"/>
                  <w:listItem w:displayText="Non-compliant" w:value="Non-compliant"/>
                </w:dropDownList>
              </w:sdtPr>
              <w:sdtEndPr/>
              <w:sdtContent>
                <w:r w:rsidR="00B82106" w:rsidRPr="00066867">
                  <w:rPr>
                    <w:rFonts w:ascii="Arial" w:hAnsi="Arial" w:cs="Arial"/>
                    <w:color w:val="auto"/>
                  </w:rPr>
                  <w:t>Compliant</w:t>
                </w:r>
              </w:sdtContent>
            </w:sdt>
            <w:r w:rsidR="00640D2A" w:rsidRPr="00066867" w:rsidDel="00640D2A">
              <w:rPr>
                <w:rFonts w:ascii="Arial" w:hAnsi="Arial" w:cs="Arial"/>
                <w:color w:val="0000FF"/>
              </w:rPr>
              <w:t xml:space="preserve"> </w:t>
            </w:r>
          </w:p>
        </w:tc>
      </w:tr>
      <w:tr w:rsidR="00532C52" w:rsidRPr="00184D80" w14:paraId="7559EDD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4(3)(f)</w:t>
            </w:r>
          </w:p>
        </w:tc>
        <w:tc>
          <w:tcPr>
            <w:tcW w:w="6367" w:type="dxa"/>
            <w:tcBorders>
              <w:right w:val="single" w:sz="4" w:space="0" w:color="auto"/>
            </w:tcBorders>
          </w:tcPr>
          <w:p w14:paraId="5C5BD127" w14:textId="587BCEF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Where meals are provided, they are varied and of suitable quality and quantity.</w:t>
            </w:r>
          </w:p>
        </w:tc>
        <w:tc>
          <w:tcPr>
            <w:tcW w:w="2127" w:type="dxa"/>
            <w:tcBorders>
              <w:left w:val="single" w:sz="4" w:space="0" w:color="auto"/>
            </w:tcBorders>
          </w:tcPr>
          <w:p w14:paraId="4973AA52" w14:textId="0D588CFC" w:rsidR="00532C52" w:rsidRPr="00066867"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584622"/>
                <w:placeholder>
                  <w:docPart w:val="1F28F1B2D8CB427A897E6E29E38D8B79"/>
                </w:placeholder>
                <w:dropDownList>
                  <w:listItem w:displayText="choose a rating" w:value="choose a rating"/>
                  <w:listItem w:displayText="Compliant" w:value="Compliant"/>
                  <w:listItem w:displayText="Non-compliant" w:value="Non-compliant"/>
                </w:dropDownList>
              </w:sdtPr>
              <w:sdtEndPr/>
              <w:sdtContent>
                <w:r w:rsidR="00B82106" w:rsidRPr="00066867">
                  <w:rPr>
                    <w:rFonts w:ascii="Arial" w:hAnsi="Arial" w:cs="Arial"/>
                    <w:color w:val="auto"/>
                  </w:rPr>
                  <w:t>Non-compliant</w:t>
                </w:r>
              </w:sdtContent>
            </w:sdt>
            <w:r w:rsidR="00640D2A" w:rsidRPr="00066867" w:rsidDel="00640D2A">
              <w:rPr>
                <w:rFonts w:ascii="Arial" w:hAnsi="Arial" w:cs="Arial"/>
                <w:color w:val="0000FF"/>
              </w:rPr>
              <w:t xml:space="preserve"> </w:t>
            </w:r>
          </w:p>
        </w:tc>
      </w:tr>
      <w:tr w:rsidR="00532C52" w:rsidRPr="00184D80" w14:paraId="16D1F60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4(3)(g)</w:t>
            </w:r>
          </w:p>
        </w:tc>
        <w:tc>
          <w:tcPr>
            <w:tcW w:w="6367" w:type="dxa"/>
            <w:tcBorders>
              <w:right w:val="single" w:sz="4" w:space="0" w:color="auto"/>
            </w:tcBorders>
          </w:tcPr>
          <w:p w14:paraId="160754F0" w14:textId="280C53E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equipment is provided, it is safe, suitable, clean and well maintained.</w:t>
            </w:r>
          </w:p>
        </w:tc>
        <w:tc>
          <w:tcPr>
            <w:tcW w:w="2127" w:type="dxa"/>
            <w:tcBorders>
              <w:left w:val="single" w:sz="4" w:space="0" w:color="auto"/>
            </w:tcBorders>
          </w:tcPr>
          <w:p w14:paraId="32523542" w14:textId="2D7FB593" w:rsidR="00532C52" w:rsidRPr="00066867"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2088"/>
                <w:placeholder>
                  <w:docPart w:val="A1B01ECCDA7A46E1971CE180FD4A90F3"/>
                </w:placeholder>
                <w:dropDownList>
                  <w:listItem w:displayText="choose a rating" w:value="choose a rating"/>
                  <w:listItem w:displayText="Compliant" w:value="Compliant"/>
                  <w:listItem w:displayText="Non-compliant" w:value="Non-compliant"/>
                </w:dropDownList>
              </w:sdtPr>
              <w:sdtEndPr/>
              <w:sdtContent>
                <w:r w:rsidR="004A2D0A" w:rsidRPr="00066867">
                  <w:rPr>
                    <w:rFonts w:ascii="Arial" w:hAnsi="Arial" w:cs="Arial"/>
                    <w:color w:val="auto"/>
                  </w:rPr>
                  <w:t>Compliant</w:t>
                </w:r>
              </w:sdtContent>
            </w:sdt>
            <w:r w:rsidR="00640D2A" w:rsidRPr="00066867" w:rsidDel="00640D2A">
              <w:rPr>
                <w:rFonts w:ascii="Arial" w:hAnsi="Arial" w:cs="Arial"/>
                <w:color w:val="0000FF"/>
              </w:rPr>
              <w:t xml:space="preserve"> </w:t>
            </w:r>
          </w:p>
        </w:tc>
      </w:tr>
    </w:tbl>
    <w:p w14:paraId="0FD918BB" w14:textId="489B5A3D"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1F1E6BEE" w14:textId="07B10D73" w:rsidR="005C68BF" w:rsidRDefault="005C68BF" w:rsidP="00B66F0B">
      <w:pPr>
        <w:rPr>
          <w:rFonts w:ascii="Arial" w:hAnsi="Arial" w:cs="Arial"/>
        </w:rPr>
      </w:pPr>
      <w:r w:rsidRPr="005E2724">
        <w:rPr>
          <w:rFonts w:ascii="Arial" w:hAnsi="Arial" w:cs="Arial"/>
        </w:rPr>
        <w:t>I</w:t>
      </w:r>
      <w:r>
        <w:rPr>
          <w:rFonts w:ascii="Arial" w:hAnsi="Arial" w:cs="Arial"/>
        </w:rPr>
        <w:t xml:space="preserve"> have found the service </w:t>
      </w:r>
      <w:r w:rsidR="00D0698F">
        <w:rPr>
          <w:rFonts w:ascii="Arial" w:hAnsi="Arial" w:cs="Arial"/>
        </w:rPr>
        <w:t>n</w:t>
      </w:r>
      <w:r>
        <w:rPr>
          <w:rFonts w:ascii="Arial" w:hAnsi="Arial" w:cs="Arial"/>
        </w:rPr>
        <w:t>on-compliant in Standard</w:t>
      </w:r>
      <w:r w:rsidR="00D0698F">
        <w:rPr>
          <w:rFonts w:ascii="Arial" w:hAnsi="Arial" w:cs="Arial"/>
        </w:rPr>
        <w:t xml:space="preserve"> 4</w:t>
      </w:r>
      <w:r>
        <w:rPr>
          <w:rFonts w:ascii="Arial" w:hAnsi="Arial" w:cs="Arial"/>
        </w:rPr>
        <w:t>, the non-compliance is in relation to</w:t>
      </w:r>
      <w:r w:rsidR="005E2724">
        <w:rPr>
          <w:rFonts w:ascii="Arial" w:hAnsi="Arial" w:cs="Arial"/>
        </w:rPr>
        <w:t xml:space="preserve"> </w:t>
      </w:r>
      <w:r w:rsidRPr="00066867">
        <w:rPr>
          <w:rFonts w:ascii="Arial" w:hAnsi="Arial" w:cs="Arial"/>
        </w:rPr>
        <w:t>requirement</w:t>
      </w:r>
      <w:r w:rsidR="00922EE9" w:rsidRPr="00066867">
        <w:rPr>
          <w:rFonts w:ascii="Arial" w:hAnsi="Arial" w:cs="Arial"/>
        </w:rPr>
        <w:t xml:space="preserve"> </w:t>
      </w:r>
      <w:r w:rsidR="00136A3F" w:rsidRPr="00066867">
        <w:rPr>
          <w:rFonts w:ascii="Arial" w:hAnsi="Arial" w:cs="Arial"/>
        </w:rPr>
        <w:t>4(3)(f)</w:t>
      </w:r>
      <w:r w:rsidR="00566C44" w:rsidRPr="00066867">
        <w:rPr>
          <w:rFonts w:ascii="Arial" w:hAnsi="Arial" w:cs="Arial"/>
        </w:rPr>
        <w:t xml:space="preserve"> and</w:t>
      </w:r>
      <w:r w:rsidR="00566C44" w:rsidRPr="00566C44">
        <w:rPr>
          <w:rFonts w:ascii="Arial" w:hAnsi="Arial" w:cs="Arial"/>
        </w:rPr>
        <w:t xml:space="preserve"> </w:t>
      </w:r>
      <w:r>
        <w:rPr>
          <w:rFonts w:ascii="Arial" w:hAnsi="Arial" w:cs="Arial"/>
        </w:rPr>
        <w:t>relates to the following</w:t>
      </w:r>
      <w:r w:rsidRPr="00D1313D">
        <w:rPr>
          <w:rFonts w:ascii="Arial" w:hAnsi="Arial" w:cs="Arial"/>
        </w:rPr>
        <w:t xml:space="preserve">: </w:t>
      </w:r>
    </w:p>
    <w:p w14:paraId="2ACB8107" w14:textId="20EB5EDE" w:rsidR="00035839" w:rsidRDefault="003844AC" w:rsidP="00B66F0B">
      <w:pPr>
        <w:pStyle w:val="ListBullet"/>
        <w:spacing w:before="100" w:beforeAutospacing="1" w:after="120" w:line="22" w:lineRule="atLeast"/>
        <w:ind w:left="425" w:hanging="425"/>
        <w:rPr>
          <w:rFonts w:ascii="Arial" w:hAnsi="Arial" w:cs="Arial"/>
        </w:rPr>
      </w:pPr>
      <w:r>
        <w:rPr>
          <w:rFonts w:ascii="Arial" w:hAnsi="Arial" w:cs="Arial"/>
        </w:rPr>
        <w:t>Consumers and representatives were dissatisfied with the meals provided to consumers</w:t>
      </w:r>
      <w:r w:rsidR="0009745D">
        <w:rPr>
          <w:rFonts w:ascii="Arial" w:hAnsi="Arial" w:cs="Arial"/>
        </w:rPr>
        <w:t xml:space="preserve"> stating the food was not</w:t>
      </w:r>
      <w:r w:rsidR="005F1D24">
        <w:rPr>
          <w:rFonts w:ascii="Arial" w:hAnsi="Arial" w:cs="Arial"/>
        </w:rPr>
        <w:t xml:space="preserve"> of suitable quality</w:t>
      </w:r>
      <w:r w:rsidR="00101921">
        <w:rPr>
          <w:rFonts w:ascii="Arial" w:hAnsi="Arial" w:cs="Arial"/>
        </w:rPr>
        <w:t xml:space="preserve">, </w:t>
      </w:r>
      <w:proofErr w:type="gramStart"/>
      <w:r w:rsidR="00101921">
        <w:rPr>
          <w:rFonts w:ascii="Arial" w:hAnsi="Arial" w:cs="Arial"/>
        </w:rPr>
        <w:t>variety</w:t>
      </w:r>
      <w:proofErr w:type="gramEnd"/>
      <w:r w:rsidR="005F1D24">
        <w:rPr>
          <w:rFonts w:ascii="Arial" w:hAnsi="Arial" w:cs="Arial"/>
        </w:rPr>
        <w:t xml:space="preserve"> and quantity</w:t>
      </w:r>
      <w:r w:rsidR="00066867">
        <w:rPr>
          <w:rFonts w:ascii="Arial" w:hAnsi="Arial" w:cs="Arial"/>
        </w:rPr>
        <w:t xml:space="preserve">.  </w:t>
      </w:r>
    </w:p>
    <w:p w14:paraId="4FB0C43B" w14:textId="6EBC1A6D" w:rsidR="00F66F33" w:rsidRDefault="00AD239E" w:rsidP="00AD239E">
      <w:pPr>
        <w:rPr>
          <w:rFonts w:ascii="Arial" w:hAnsi="Arial" w:cs="Arial"/>
        </w:rPr>
      </w:pPr>
      <w:r>
        <w:rPr>
          <w:rFonts w:ascii="Arial" w:hAnsi="Arial" w:cs="Arial"/>
        </w:rPr>
        <w:t>Most consumers</w:t>
      </w:r>
      <w:r w:rsidR="001F0AFD">
        <w:rPr>
          <w:rFonts w:ascii="Arial" w:hAnsi="Arial" w:cs="Arial"/>
        </w:rPr>
        <w:t xml:space="preserve"> </w:t>
      </w:r>
      <w:r w:rsidR="005454AF">
        <w:rPr>
          <w:rFonts w:ascii="Arial" w:hAnsi="Arial" w:cs="Arial"/>
        </w:rPr>
        <w:t>and representatives interviewed by the Assessment Team</w:t>
      </w:r>
      <w:r>
        <w:rPr>
          <w:rFonts w:ascii="Arial" w:hAnsi="Arial" w:cs="Arial"/>
        </w:rPr>
        <w:t xml:space="preserve"> expressed dissatisfaction with the meals </w:t>
      </w:r>
      <w:r w:rsidR="005454AF">
        <w:rPr>
          <w:rFonts w:ascii="Arial" w:hAnsi="Arial" w:cs="Arial"/>
        </w:rPr>
        <w:t>consumers</w:t>
      </w:r>
      <w:r>
        <w:rPr>
          <w:rFonts w:ascii="Arial" w:hAnsi="Arial" w:cs="Arial"/>
        </w:rPr>
        <w:t xml:space="preserve"> were provided.</w:t>
      </w:r>
      <w:r w:rsidR="00B76EE6">
        <w:rPr>
          <w:rFonts w:ascii="Arial" w:hAnsi="Arial" w:cs="Arial"/>
        </w:rPr>
        <w:t xml:space="preserve"> </w:t>
      </w:r>
      <w:r w:rsidR="00F729F2">
        <w:rPr>
          <w:rFonts w:ascii="Arial" w:hAnsi="Arial" w:cs="Arial"/>
        </w:rPr>
        <w:t>Feedback from consumers and representatives included:</w:t>
      </w:r>
    </w:p>
    <w:p w14:paraId="00837DC8" w14:textId="5650A34D" w:rsidR="00AD239E" w:rsidRDefault="00F66F33" w:rsidP="00B66F0B">
      <w:pPr>
        <w:pStyle w:val="ListBullet"/>
        <w:spacing w:before="100" w:beforeAutospacing="1" w:after="120" w:line="22" w:lineRule="atLeast"/>
        <w:ind w:left="425" w:hanging="425"/>
        <w:rPr>
          <w:rFonts w:ascii="Arial" w:hAnsi="Arial" w:cs="Arial"/>
        </w:rPr>
      </w:pPr>
      <w:r w:rsidRPr="00F66F33">
        <w:rPr>
          <w:rFonts w:ascii="Arial" w:hAnsi="Arial" w:cs="Arial"/>
        </w:rPr>
        <w:t>consumers receiving</w:t>
      </w:r>
      <w:r>
        <w:rPr>
          <w:rFonts w:ascii="Arial" w:hAnsi="Arial" w:cs="Arial"/>
        </w:rPr>
        <w:t xml:space="preserve"> </w:t>
      </w:r>
      <w:r w:rsidR="00732AA9">
        <w:rPr>
          <w:rFonts w:ascii="Arial" w:hAnsi="Arial" w:cs="Arial"/>
        </w:rPr>
        <w:t>a texture modified diet when they preferred a regular diet</w:t>
      </w:r>
      <w:r w:rsidR="00201114">
        <w:rPr>
          <w:rFonts w:ascii="Arial" w:hAnsi="Arial" w:cs="Arial"/>
        </w:rPr>
        <w:t>,</w:t>
      </w:r>
    </w:p>
    <w:p w14:paraId="6E95AE84" w14:textId="14367180" w:rsidR="008C2872" w:rsidRDefault="008C2872" w:rsidP="00B66F0B">
      <w:pPr>
        <w:pStyle w:val="ListBullet"/>
        <w:spacing w:before="100" w:beforeAutospacing="1" w:after="120" w:line="22" w:lineRule="atLeast"/>
        <w:ind w:left="425" w:hanging="425"/>
        <w:rPr>
          <w:rFonts w:ascii="Arial" w:hAnsi="Arial" w:cs="Arial"/>
        </w:rPr>
      </w:pPr>
      <w:r>
        <w:rPr>
          <w:rFonts w:ascii="Arial" w:hAnsi="Arial" w:cs="Arial"/>
        </w:rPr>
        <w:t>meals being tasteless</w:t>
      </w:r>
      <w:r w:rsidR="006A5125">
        <w:rPr>
          <w:rFonts w:ascii="Arial" w:hAnsi="Arial" w:cs="Arial"/>
        </w:rPr>
        <w:t>, and</w:t>
      </w:r>
    </w:p>
    <w:p w14:paraId="6732595D" w14:textId="5DEDCBD7" w:rsidR="00732AA9" w:rsidRDefault="00A31B10" w:rsidP="00B66F0B">
      <w:pPr>
        <w:pStyle w:val="ListBullet"/>
        <w:spacing w:before="100" w:beforeAutospacing="1" w:after="120" w:line="22" w:lineRule="atLeast"/>
        <w:ind w:left="425" w:hanging="425"/>
        <w:rPr>
          <w:rFonts w:ascii="Arial" w:hAnsi="Arial" w:cs="Arial"/>
        </w:rPr>
      </w:pPr>
      <w:r>
        <w:rPr>
          <w:rFonts w:ascii="Arial" w:hAnsi="Arial" w:cs="Arial"/>
        </w:rPr>
        <w:lastRenderedPageBreak/>
        <w:t xml:space="preserve">one representative expressed dissatisfaction with the evening meals and stated that the </w:t>
      </w:r>
      <w:r w:rsidR="00807068">
        <w:rPr>
          <w:rFonts w:ascii="Arial" w:hAnsi="Arial" w:cs="Arial"/>
        </w:rPr>
        <w:t>consumer</w:t>
      </w:r>
      <w:r>
        <w:rPr>
          <w:rFonts w:ascii="Arial" w:hAnsi="Arial" w:cs="Arial"/>
        </w:rPr>
        <w:t xml:space="preserve"> has received</w:t>
      </w:r>
      <w:r w:rsidR="00807068">
        <w:rPr>
          <w:rFonts w:ascii="Arial" w:hAnsi="Arial" w:cs="Arial"/>
        </w:rPr>
        <w:t xml:space="preserve"> </w:t>
      </w:r>
      <w:r w:rsidR="00A90DF4">
        <w:rPr>
          <w:rFonts w:ascii="Arial" w:hAnsi="Arial" w:cs="Arial"/>
        </w:rPr>
        <w:t>evening meals that included soup</w:t>
      </w:r>
      <w:r w:rsidR="00F729F2">
        <w:rPr>
          <w:rFonts w:ascii="Arial" w:hAnsi="Arial" w:cs="Arial"/>
        </w:rPr>
        <w:t xml:space="preserve"> and mini spring rolls</w:t>
      </w:r>
      <w:r>
        <w:rPr>
          <w:rFonts w:ascii="Arial" w:hAnsi="Arial" w:cs="Arial"/>
        </w:rPr>
        <w:t>,</w:t>
      </w:r>
      <w:r w:rsidR="00F729F2">
        <w:rPr>
          <w:rFonts w:ascii="Arial" w:hAnsi="Arial" w:cs="Arial"/>
        </w:rPr>
        <w:t xml:space="preserve"> and soup and party pies</w:t>
      </w:r>
      <w:r w:rsidR="00285E76">
        <w:rPr>
          <w:rFonts w:ascii="Arial" w:hAnsi="Arial" w:cs="Arial"/>
        </w:rPr>
        <w:t>.</w:t>
      </w:r>
    </w:p>
    <w:p w14:paraId="06B1DD3D" w14:textId="2D8E0BE0" w:rsidR="001C63EA" w:rsidRDefault="001C63EA" w:rsidP="001C63EA">
      <w:pPr>
        <w:rPr>
          <w:rFonts w:ascii="Arial" w:hAnsi="Arial" w:cs="Arial"/>
        </w:rPr>
      </w:pPr>
      <w:r>
        <w:rPr>
          <w:rFonts w:ascii="Arial" w:hAnsi="Arial" w:cs="Arial"/>
        </w:rPr>
        <w:t>Catering staff</w:t>
      </w:r>
      <w:r w:rsidR="00106824">
        <w:rPr>
          <w:rFonts w:ascii="Arial" w:hAnsi="Arial" w:cs="Arial"/>
        </w:rPr>
        <w:t>, hospitality staff</w:t>
      </w:r>
      <w:r>
        <w:rPr>
          <w:rFonts w:ascii="Arial" w:hAnsi="Arial" w:cs="Arial"/>
        </w:rPr>
        <w:t xml:space="preserve"> and </w:t>
      </w:r>
      <w:r w:rsidR="006A46EE">
        <w:rPr>
          <w:rFonts w:ascii="Arial" w:hAnsi="Arial" w:cs="Arial"/>
        </w:rPr>
        <w:t>management</w:t>
      </w:r>
      <w:r>
        <w:rPr>
          <w:rFonts w:ascii="Arial" w:hAnsi="Arial" w:cs="Arial"/>
        </w:rPr>
        <w:t xml:space="preserve"> confirmed that most consumers and representatives have expressed dissatisfaction with the variety, quality and quantity </w:t>
      </w:r>
      <w:r w:rsidR="00F7076C">
        <w:rPr>
          <w:rFonts w:ascii="Arial" w:hAnsi="Arial" w:cs="Arial"/>
        </w:rPr>
        <w:t xml:space="preserve">of meals. They said that negative feedback </w:t>
      </w:r>
      <w:r w:rsidR="00767D7D">
        <w:rPr>
          <w:rFonts w:ascii="Arial" w:hAnsi="Arial" w:cs="Arial"/>
        </w:rPr>
        <w:t>about the</w:t>
      </w:r>
      <w:r w:rsidR="001D69E8">
        <w:rPr>
          <w:rFonts w:ascii="Arial" w:hAnsi="Arial" w:cs="Arial"/>
        </w:rPr>
        <w:t xml:space="preserve"> taste of the food</w:t>
      </w:r>
      <w:r w:rsidR="00A90887">
        <w:rPr>
          <w:rFonts w:ascii="Arial" w:hAnsi="Arial" w:cs="Arial"/>
        </w:rPr>
        <w:t xml:space="preserve"> and variety</w:t>
      </w:r>
      <w:r w:rsidR="00767D7D">
        <w:rPr>
          <w:rFonts w:ascii="Arial" w:hAnsi="Arial" w:cs="Arial"/>
        </w:rPr>
        <w:t xml:space="preserve"> </w:t>
      </w:r>
      <w:r w:rsidR="00F7076C">
        <w:rPr>
          <w:rFonts w:ascii="Arial" w:hAnsi="Arial" w:cs="Arial"/>
        </w:rPr>
        <w:t xml:space="preserve">has </w:t>
      </w:r>
      <w:r w:rsidR="00767D7D">
        <w:rPr>
          <w:rFonts w:ascii="Arial" w:hAnsi="Arial" w:cs="Arial"/>
        </w:rPr>
        <w:t>been</w:t>
      </w:r>
      <w:r w:rsidR="00F7076C">
        <w:rPr>
          <w:rFonts w:ascii="Arial" w:hAnsi="Arial" w:cs="Arial"/>
        </w:rPr>
        <w:t xml:space="preserve"> received</w:t>
      </w:r>
      <w:r w:rsidR="00767D7D">
        <w:rPr>
          <w:rFonts w:ascii="Arial" w:hAnsi="Arial" w:cs="Arial"/>
        </w:rPr>
        <w:t xml:space="preserve"> </w:t>
      </w:r>
      <w:r w:rsidR="006111E2">
        <w:rPr>
          <w:rFonts w:ascii="Arial" w:hAnsi="Arial" w:cs="Arial"/>
        </w:rPr>
        <w:t>through consumer meetings</w:t>
      </w:r>
      <w:r w:rsidR="0095167D">
        <w:rPr>
          <w:rFonts w:ascii="Arial" w:hAnsi="Arial" w:cs="Arial"/>
        </w:rPr>
        <w:t>.</w:t>
      </w:r>
    </w:p>
    <w:p w14:paraId="0A935EA4" w14:textId="3B389059" w:rsidR="009E4965" w:rsidRDefault="009E4965" w:rsidP="001C63EA">
      <w:pPr>
        <w:rPr>
          <w:rFonts w:ascii="Arial" w:hAnsi="Arial" w:cs="Arial"/>
        </w:rPr>
      </w:pPr>
      <w:r>
        <w:rPr>
          <w:rFonts w:ascii="Arial" w:hAnsi="Arial" w:cs="Arial"/>
        </w:rPr>
        <w:t xml:space="preserve">Catering staff said that </w:t>
      </w:r>
      <w:r w:rsidR="00AC7ABC">
        <w:rPr>
          <w:rFonts w:ascii="Arial" w:hAnsi="Arial" w:cs="Arial"/>
        </w:rPr>
        <w:t>the organisation’s suppliers have a limited range of gluten free and lactose free products; and that</w:t>
      </w:r>
      <w:r w:rsidR="00485B12">
        <w:rPr>
          <w:rFonts w:ascii="Arial" w:hAnsi="Arial" w:cs="Arial"/>
        </w:rPr>
        <w:t xml:space="preserve"> they currently do not have any eggs. They said this has impacted the variety of meals available to consumers</w:t>
      </w:r>
      <w:r w:rsidR="007F04E3">
        <w:rPr>
          <w:rFonts w:ascii="Arial" w:hAnsi="Arial" w:cs="Arial"/>
        </w:rPr>
        <w:t xml:space="preserve"> including for example</w:t>
      </w:r>
      <w:r w:rsidR="007A4163">
        <w:rPr>
          <w:rFonts w:ascii="Arial" w:hAnsi="Arial" w:cs="Arial"/>
        </w:rPr>
        <w:t>,</w:t>
      </w:r>
      <w:r w:rsidR="007F04E3">
        <w:rPr>
          <w:rFonts w:ascii="Arial" w:hAnsi="Arial" w:cs="Arial"/>
        </w:rPr>
        <w:t xml:space="preserve"> </w:t>
      </w:r>
      <w:r w:rsidR="00884CC6">
        <w:rPr>
          <w:rFonts w:ascii="Arial" w:hAnsi="Arial" w:cs="Arial"/>
        </w:rPr>
        <w:t xml:space="preserve">the availability of flavoured lactose free yoghurt. </w:t>
      </w:r>
    </w:p>
    <w:p w14:paraId="420CFBD2" w14:textId="3402E42E" w:rsidR="003664A3" w:rsidRDefault="003664A3" w:rsidP="001C63EA">
      <w:pPr>
        <w:rPr>
          <w:rFonts w:ascii="Arial" w:hAnsi="Arial" w:cs="Arial"/>
        </w:rPr>
      </w:pPr>
      <w:r>
        <w:rPr>
          <w:rFonts w:ascii="Arial" w:hAnsi="Arial" w:cs="Arial"/>
        </w:rPr>
        <w:t xml:space="preserve">In response to the Assessment Team’s feedback, management staff advised </w:t>
      </w:r>
      <w:r w:rsidR="00A33B7B">
        <w:rPr>
          <w:rFonts w:ascii="Arial" w:hAnsi="Arial" w:cs="Arial"/>
        </w:rPr>
        <w:t>that the newly appointed Chef will attend food focus meetings to collaborate</w:t>
      </w:r>
      <w:r w:rsidR="005C3F96">
        <w:rPr>
          <w:rFonts w:ascii="Arial" w:hAnsi="Arial" w:cs="Arial"/>
        </w:rPr>
        <w:t xml:space="preserve"> with consumers in the development of a new menu. </w:t>
      </w:r>
      <w:r w:rsidR="00106824">
        <w:rPr>
          <w:rFonts w:ascii="Arial" w:hAnsi="Arial" w:cs="Arial"/>
        </w:rPr>
        <w:t>Hospitality staff said they are negotiating with suppliers</w:t>
      </w:r>
      <w:r w:rsidR="004C6AF7">
        <w:rPr>
          <w:rFonts w:ascii="Arial" w:hAnsi="Arial" w:cs="Arial"/>
        </w:rPr>
        <w:t xml:space="preserve"> to ensure</w:t>
      </w:r>
      <w:r w:rsidR="00DA0251">
        <w:rPr>
          <w:rFonts w:ascii="Arial" w:hAnsi="Arial" w:cs="Arial"/>
        </w:rPr>
        <w:t xml:space="preserve"> adequate supplies of speciality items including low sugar, gluten free and lactose free options are available. Management </w:t>
      </w:r>
      <w:r w:rsidR="00114B97">
        <w:rPr>
          <w:rFonts w:ascii="Arial" w:hAnsi="Arial" w:cs="Arial"/>
        </w:rPr>
        <w:t xml:space="preserve">said that in addition to this they are purchasing stock from supermarkets when required. </w:t>
      </w:r>
    </w:p>
    <w:p w14:paraId="7AC307C5" w14:textId="08C83E49" w:rsidR="00AC0F7E" w:rsidRDefault="005612C3" w:rsidP="005C68BF">
      <w:pPr>
        <w:rPr>
          <w:rFonts w:ascii="Arial" w:hAnsi="Arial" w:cs="Arial"/>
          <w:color w:val="auto"/>
        </w:rPr>
      </w:pPr>
      <w:r w:rsidRPr="007A4163">
        <w:rPr>
          <w:rFonts w:ascii="Arial" w:hAnsi="Arial" w:cs="Arial"/>
          <w:color w:val="auto"/>
        </w:rPr>
        <w:t>The approved provider’s response to the site audit report states that</w:t>
      </w:r>
      <w:r w:rsidR="00DC3C26">
        <w:rPr>
          <w:rFonts w:ascii="Arial" w:hAnsi="Arial" w:cs="Arial"/>
          <w:color w:val="auto"/>
        </w:rPr>
        <w:t xml:space="preserve"> the organisation is committed to providing meals and dining experiences for consumers that meet </w:t>
      </w:r>
      <w:r w:rsidR="001F378E">
        <w:rPr>
          <w:rFonts w:ascii="Arial" w:hAnsi="Arial" w:cs="Arial"/>
          <w:color w:val="auto"/>
        </w:rPr>
        <w:t>consumers’</w:t>
      </w:r>
      <w:r w:rsidR="00DC3C26">
        <w:rPr>
          <w:rFonts w:ascii="Arial" w:hAnsi="Arial" w:cs="Arial"/>
          <w:color w:val="auto"/>
        </w:rPr>
        <w:t xml:space="preserve"> nutritional needs</w:t>
      </w:r>
      <w:r w:rsidR="001F378E">
        <w:rPr>
          <w:rFonts w:ascii="Arial" w:hAnsi="Arial" w:cs="Arial"/>
          <w:color w:val="auto"/>
        </w:rPr>
        <w:t xml:space="preserve"> and enrich their well-being. The approved provider</w:t>
      </w:r>
      <w:r w:rsidR="00AD4B14">
        <w:rPr>
          <w:rFonts w:ascii="Arial" w:hAnsi="Arial" w:cs="Arial"/>
          <w:color w:val="auto"/>
        </w:rPr>
        <w:t xml:space="preserve"> has submitted a plan for continuous improvement and evidence of actions taken to </w:t>
      </w:r>
      <w:r w:rsidR="00675630">
        <w:rPr>
          <w:rFonts w:ascii="Arial" w:hAnsi="Arial" w:cs="Arial"/>
          <w:color w:val="auto"/>
        </w:rPr>
        <w:t>improve</w:t>
      </w:r>
      <w:r w:rsidR="00AD4B14">
        <w:rPr>
          <w:rFonts w:ascii="Arial" w:hAnsi="Arial" w:cs="Arial"/>
          <w:color w:val="auto"/>
        </w:rPr>
        <w:t xml:space="preserve"> </w:t>
      </w:r>
      <w:r w:rsidR="00675630">
        <w:rPr>
          <w:rFonts w:ascii="Arial" w:hAnsi="Arial" w:cs="Arial"/>
          <w:color w:val="auto"/>
        </w:rPr>
        <w:t>the suitability and quality of meals. Actions include:</w:t>
      </w:r>
    </w:p>
    <w:p w14:paraId="050A2CB2" w14:textId="11DB5609" w:rsidR="00675630" w:rsidRPr="00B66F0B" w:rsidRDefault="00200007" w:rsidP="00B66F0B">
      <w:pPr>
        <w:pStyle w:val="ListBullet"/>
        <w:spacing w:before="100" w:beforeAutospacing="1" w:after="120" w:line="22" w:lineRule="atLeast"/>
        <w:ind w:left="425" w:hanging="425"/>
        <w:rPr>
          <w:rFonts w:ascii="Arial" w:hAnsi="Arial" w:cs="Arial"/>
        </w:rPr>
      </w:pPr>
      <w:r w:rsidRPr="00B66F0B">
        <w:rPr>
          <w:rFonts w:ascii="Arial" w:hAnsi="Arial" w:cs="Arial"/>
        </w:rPr>
        <w:t>T</w:t>
      </w:r>
      <w:r w:rsidR="00DC0EAD" w:rsidRPr="00B66F0B">
        <w:rPr>
          <w:rFonts w:ascii="Arial" w:hAnsi="Arial" w:cs="Arial"/>
        </w:rPr>
        <w:t xml:space="preserve">he newly appointed Chef is </w:t>
      </w:r>
      <w:r w:rsidRPr="00B66F0B">
        <w:rPr>
          <w:rFonts w:ascii="Arial" w:hAnsi="Arial" w:cs="Arial"/>
        </w:rPr>
        <w:t xml:space="preserve">focusing on improving the quality of food, menu options and the dining experience. </w:t>
      </w:r>
      <w:r w:rsidR="005F31F6" w:rsidRPr="00B66F0B">
        <w:rPr>
          <w:rFonts w:ascii="Arial" w:hAnsi="Arial" w:cs="Arial"/>
        </w:rPr>
        <w:t>Evidence of increased consumer satisfaction</w:t>
      </w:r>
      <w:r w:rsidR="00476DBA" w:rsidRPr="00B66F0B">
        <w:rPr>
          <w:rFonts w:ascii="Arial" w:hAnsi="Arial" w:cs="Arial"/>
        </w:rPr>
        <w:t xml:space="preserve"> with meals</w:t>
      </w:r>
      <w:r w:rsidR="005F31F6" w:rsidRPr="00B66F0B">
        <w:rPr>
          <w:rFonts w:ascii="Arial" w:hAnsi="Arial" w:cs="Arial"/>
        </w:rPr>
        <w:t xml:space="preserve"> was provided.</w:t>
      </w:r>
    </w:p>
    <w:p w14:paraId="214AA3E0" w14:textId="52D953F9" w:rsidR="00476DBA" w:rsidRPr="00B66F0B" w:rsidRDefault="00401999"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Voice of Consumer Food </w:t>
      </w:r>
      <w:r w:rsidR="00C13953" w:rsidRPr="00B66F0B">
        <w:rPr>
          <w:rFonts w:ascii="Arial" w:hAnsi="Arial" w:cs="Arial"/>
        </w:rPr>
        <w:t>s</w:t>
      </w:r>
      <w:r w:rsidRPr="00B66F0B">
        <w:rPr>
          <w:rFonts w:ascii="Arial" w:hAnsi="Arial" w:cs="Arial"/>
        </w:rPr>
        <w:t xml:space="preserve">urveys </w:t>
      </w:r>
      <w:r w:rsidR="00953143" w:rsidRPr="00B66F0B">
        <w:rPr>
          <w:rFonts w:ascii="Arial" w:hAnsi="Arial" w:cs="Arial"/>
        </w:rPr>
        <w:t>commenced 2</w:t>
      </w:r>
      <w:r w:rsidR="00C13953" w:rsidRPr="00B66F0B">
        <w:rPr>
          <w:rFonts w:ascii="Arial" w:hAnsi="Arial" w:cs="Arial"/>
        </w:rPr>
        <w:t>3</w:t>
      </w:r>
      <w:r w:rsidR="00953143" w:rsidRPr="00B66F0B">
        <w:rPr>
          <w:rFonts w:ascii="Arial" w:hAnsi="Arial" w:cs="Arial"/>
        </w:rPr>
        <w:t xml:space="preserve"> August 2022 and are being managed by the Hospitality Team Leader.</w:t>
      </w:r>
    </w:p>
    <w:p w14:paraId="4AADB42B" w14:textId="72022C8E" w:rsidR="00473646" w:rsidRPr="00B66F0B" w:rsidRDefault="00473646" w:rsidP="00B66F0B">
      <w:pPr>
        <w:pStyle w:val="ListBullet"/>
        <w:spacing w:before="100" w:beforeAutospacing="1" w:after="120" w:line="22" w:lineRule="atLeast"/>
        <w:ind w:left="425" w:hanging="425"/>
        <w:rPr>
          <w:rFonts w:ascii="Arial" w:hAnsi="Arial" w:cs="Arial"/>
        </w:rPr>
      </w:pPr>
      <w:r w:rsidRPr="00B66F0B">
        <w:rPr>
          <w:rFonts w:ascii="Arial" w:hAnsi="Arial" w:cs="Arial"/>
        </w:rPr>
        <w:t>Education for hospitality staff</w:t>
      </w:r>
      <w:r w:rsidR="00B61F2B" w:rsidRPr="00B66F0B">
        <w:rPr>
          <w:rFonts w:ascii="Arial" w:hAnsi="Arial" w:cs="Arial"/>
        </w:rPr>
        <w:t xml:space="preserve"> </w:t>
      </w:r>
      <w:r w:rsidRPr="00B66F0B">
        <w:rPr>
          <w:rFonts w:ascii="Arial" w:hAnsi="Arial" w:cs="Arial"/>
        </w:rPr>
        <w:t>to ensure consumers are offered choice at meal times.</w:t>
      </w:r>
    </w:p>
    <w:p w14:paraId="7AC10FC3" w14:textId="59B2340B" w:rsidR="00473646" w:rsidRPr="00B66F0B" w:rsidRDefault="00B61F2B" w:rsidP="00B66F0B">
      <w:pPr>
        <w:pStyle w:val="ListBullet"/>
        <w:spacing w:before="100" w:beforeAutospacing="1" w:after="120" w:line="22" w:lineRule="atLeast"/>
        <w:ind w:left="425" w:hanging="425"/>
        <w:rPr>
          <w:rFonts w:ascii="Arial" w:hAnsi="Arial" w:cs="Arial"/>
        </w:rPr>
      </w:pPr>
      <w:r w:rsidRPr="00B66F0B">
        <w:rPr>
          <w:rFonts w:ascii="Arial" w:hAnsi="Arial" w:cs="Arial"/>
        </w:rPr>
        <w:t>Reintroduction of the food focus group</w:t>
      </w:r>
      <w:r w:rsidR="00FB4A7E" w:rsidRPr="00B66F0B">
        <w:rPr>
          <w:rFonts w:ascii="Arial" w:hAnsi="Arial" w:cs="Arial"/>
        </w:rPr>
        <w:t xml:space="preserve"> where menus will be discussed </w:t>
      </w:r>
      <w:r w:rsidR="008B387A" w:rsidRPr="00B66F0B">
        <w:rPr>
          <w:rFonts w:ascii="Arial" w:hAnsi="Arial" w:cs="Arial"/>
        </w:rPr>
        <w:t>and</w:t>
      </w:r>
      <w:r w:rsidR="00FB4A7E" w:rsidRPr="00B66F0B">
        <w:rPr>
          <w:rFonts w:ascii="Arial" w:hAnsi="Arial" w:cs="Arial"/>
        </w:rPr>
        <w:t xml:space="preserve"> feedback and suggestions</w:t>
      </w:r>
      <w:r w:rsidR="008B387A" w:rsidRPr="00B66F0B">
        <w:rPr>
          <w:rFonts w:ascii="Arial" w:hAnsi="Arial" w:cs="Arial"/>
        </w:rPr>
        <w:t xml:space="preserve"> encouraged</w:t>
      </w:r>
      <w:r w:rsidR="00FB4A7E" w:rsidRPr="00B66F0B">
        <w:rPr>
          <w:rFonts w:ascii="Arial" w:hAnsi="Arial" w:cs="Arial"/>
        </w:rPr>
        <w:t xml:space="preserve">. </w:t>
      </w:r>
    </w:p>
    <w:p w14:paraId="617A8907" w14:textId="58D5850F" w:rsidR="00FF7A25" w:rsidRPr="00B66F0B" w:rsidRDefault="008448A0" w:rsidP="00B66F0B">
      <w:pPr>
        <w:pStyle w:val="ListBullet"/>
        <w:spacing w:before="100" w:beforeAutospacing="1" w:after="120" w:line="22" w:lineRule="atLeast"/>
        <w:ind w:left="425" w:hanging="425"/>
        <w:rPr>
          <w:rFonts w:ascii="Arial" w:hAnsi="Arial" w:cs="Arial"/>
        </w:rPr>
      </w:pPr>
      <w:r w:rsidRPr="00B66F0B">
        <w:rPr>
          <w:rFonts w:ascii="Arial" w:hAnsi="Arial" w:cs="Arial"/>
        </w:rPr>
        <w:t>New stocktake processes have been developed</w:t>
      </w:r>
      <w:r w:rsidR="00703F50" w:rsidRPr="00B66F0B">
        <w:rPr>
          <w:rFonts w:ascii="Arial" w:hAnsi="Arial" w:cs="Arial"/>
        </w:rPr>
        <w:t xml:space="preserve"> and Central Support is undertaking ongoing negotiations with suppliers </w:t>
      </w:r>
      <w:r w:rsidR="000F0890" w:rsidRPr="00B66F0B">
        <w:rPr>
          <w:rFonts w:ascii="Arial" w:hAnsi="Arial" w:cs="Arial"/>
        </w:rPr>
        <w:t xml:space="preserve">about </w:t>
      </w:r>
      <w:r w:rsidR="00FF7A25" w:rsidRPr="00B66F0B">
        <w:rPr>
          <w:rFonts w:ascii="Arial" w:hAnsi="Arial" w:cs="Arial"/>
        </w:rPr>
        <w:t>increasing the variety of specialised food items where possible.</w:t>
      </w:r>
    </w:p>
    <w:p w14:paraId="12705303" w14:textId="45FEF7F0" w:rsidR="00476DBA" w:rsidRPr="00C86456" w:rsidRDefault="00476DBA" w:rsidP="005E2724">
      <w:pPr>
        <w:rPr>
          <w:rFonts w:ascii="Arial" w:hAnsi="Arial" w:cs="Arial"/>
          <w:color w:val="auto"/>
        </w:rPr>
      </w:pPr>
      <w:r w:rsidRPr="00C86456">
        <w:rPr>
          <w:rFonts w:ascii="Arial" w:hAnsi="Arial" w:cs="Arial"/>
          <w:color w:val="auto"/>
        </w:rPr>
        <w:t>For those consumers named in the site audit report, specific action has been taken to address their concerns that includes:</w:t>
      </w:r>
    </w:p>
    <w:p w14:paraId="594A337B" w14:textId="7BE11ABA" w:rsidR="00200007" w:rsidRPr="00B66F0B" w:rsidRDefault="00802DDC" w:rsidP="00B66F0B">
      <w:pPr>
        <w:pStyle w:val="ListBullet"/>
        <w:spacing w:before="100" w:beforeAutospacing="1" w:after="120" w:line="22" w:lineRule="atLeast"/>
        <w:ind w:left="425" w:hanging="425"/>
        <w:rPr>
          <w:rFonts w:ascii="Arial" w:hAnsi="Arial" w:cs="Arial"/>
        </w:rPr>
      </w:pPr>
      <w:r w:rsidRPr="00B66F0B">
        <w:rPr>
          <w:rFonts w:ascii="Arial" w:hAnsi="Arial" w:cs="Arial"/>
        </w:rPr>
        <w:t>case conferences with consumers and representatives,</w:t>
      </w:r>
    </w:p>
    <w:p w14:paraId="05CB56CC" w14:textId="47E4A872" w:rsidR="00802DDC" w:rsidRPr="00B66F0B" w:rsidRDefault="00802DDC"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revised assessments and </w:t>
      </w:r>
      <w:r w:rsidR="00332083" w:rsidRPr="00B66F0B">
        <w:rPr>
          <w:rFonts w:ascii="Arial" w:hAnsi="Arial" w:cs="Arial"/>
        </w:rPr>
        <w:t>care plans,</w:t>
      </w:r>
      <w:r w:rsidR="00C86456" w:rsidRPr="00B66F0B">
        <w:rPr>
          <w:rFonts w:ascii="Arial" w:hAnsi="Arial" w:cs="Arial"/>
        </w:rPr>
        <w:t xml:space="preserve"> and</w:t>
      </w:r>
    </w:p>
    <w:p w14:paraId="64319183" w14:textId="2A1EF72E" w:rsidR="00332083" w:rsidRPr="00B66F0B" w:rsidRDefault="00F439F9" w:rsidP="00B66F0B">
      <w:pPr>
        <w:pStyle w:val="ListBullet"/>
        <w:spacing w:before="100" w:beforeAutospacing="1" w:after="120" w:line="22" w:lineRule="atLeast"/>
        <w:ind w:left="425" w:hanging="425"/>
        <w:rPr>
          <w:rFonts w:ascii="Arial" w:hAnsi="Arial" w:cs="Arial"/>
        </w:rPr>
      </w:pPr>
      <w:r w:rsidRPr="00B66F0B">
        <w:rPr>
          <w:rFonts w:ascii="Arial" w:hAnsi="Arial" w:cs="Arial"/>
        </w:rPr>
        <w:t>review of hydration equipment</w:t>
      </w:r>
      <w:r w:rsidR="00473646" w:rsidRPr="00B66F0B">
        <w:rPr>
          <w:rFonts w:ascii="Arial" w:hAnsi="Arial" w:cs="Arial"/>
        </w:rPr>
        <w:t>.</w:t>
      </w:r>
    </w:p>
    <w:p w14:paraId="00FD6A6B" w14:textId="01FC6575" w:rsidR="00C86456" w:rsidRPr="00200020" w:rsidRDefault="00C16ACA" w:rsidP="00C86456">
      <w:pPr>
        <w:rPr>
          <w:rFonts w:ascii="Arial" w:hAnsi="Arial" w:cs="Arial"/>
          <w:color w:val="auto"/>
        </w:rPr>
      </w:pPr>
      <w:r>
        <w:rPr>
          <w:rFonts w:ascii="Arial" w:hAnsi="Arial" w:cs="Arial"/>
          <w:color w:val="auto"/>
        </w:rPr>
        <w:t>The</w:t>
      </w:r>
      <w:r w:rsidR="003D01BF">
        <w:rPr>
          <w:rFonts w:ascii="Arial" w:hAnsi="Arial" w:cs="Arial"/>
          <w:color w:val="auto"/>
        </w:rPr>
        <w:t xml:space="preserve"> approved provider is taking action to address the concerns relating to food brought forward by the Assessment Team, </w:t>
      </w:r>
      <w:r w:rsidR="003A0856">
        <w:rPr>
          <w:rFonts w:ascii="Arial" w:hAnsi="Arial" w:cs="Arial"/>
          <w:color w:val="auto"/>
        </w:rPr>
        <w:t>and t</w:t>
      </w:r>
      <w:r w:rsidR="00CA6632">
        <w:rPr>
          <w:rFonts w:ascii="Arial" w:hAnsi="Arial" w:cs="Arial"/>
          <w:color w:val="auto"/>
        </w:rPr>
        <w:t xml:space="preserve">he approved provider’s response includes information that the </w:t>
      </w:r>
      <w:r w:rsidR="00CA6632">
        <w:rPr>
          <w:rFonts w:ascii="Arial" w:hAnsi="Arial" w:cs="Arial"/>
          <w:color w:val="auto"/>
        </w:rPr>
        <w:lastRenderedPageBreak/>
        <w:t xml:space="preserve">named consumers are </w:t>
      </w:r>
      <w:r w:rsidR="003A0856">
        <w:rPr>
          <w:rFonts w:ascii="Arial" w:hAnsi="Arial" w:cs="Arial"/>
          <w:color w:val="auto"/>
        </w:rPr>
        <w:t xml:space="preserve">now </w:t>
      </w:r>
      <w:r w:rsidR="00CA6632">
        <w:rPr>
          <w:rFonts w:ascii="Arial" w:hAnsi="Arial" w:cs="Arial"/>
          <w:color w:val="auto"/>
        </w:rPr>
        <w:t>satisfied with the actions taken to improve their enjoyment o</w:t>
      </w:r>
      <w:r w:rsidR="00F629ED">
        <w:rPr>
          <w:rFonts w:ascii="Arial" w:hAnsi="Arial" w:cs="Arial"/>
          <w:color w:val="auto"/>
        </w:rPr>
        <w:t xml:space="preserve">f the meals. </w:t>
      </w:r>
      <w:r>
        <w:rPr>
          <w:rFonts w:ascii="Arial" w:hAnsi="Arial" w:cs="Arial"/>
          <w:color w:val="auto"/>
        </w:rPr>
        <w:t xml:space="preserve">However, </w:t>
      </w:r>
      <w:r w:rsidR="003A0856">
        <w:rPr>
          <w:rFonts w:ascii="Arial" w:hAnsi="Arial" w:cs="Arial"/>
          <w:color w:val="auto"/>
        </w:rPr>
        <w:t xml:space="preserve">I am </w:t>
      </w:r>
      <w:r w:rsidR="00D12652">
        <w:rPr>
          <w:rFonts w:ascii="Arial" w:hAnsi="Arial" w:cs="Arial"/>
          <w:color w:val="auto"/>
        </w:rPr>
        <w:t xml:space="preserve">of the view that </w:t>
      </w:r>
      <w:r w:rsidR="003A0856">
        <w:rPr>
          <w:rFonts w:ascii="Arial" w:hAnsi="Arial" w:cs="Arial"/>
          <w:color w:val="auto"/>
        </w:rPr>
        <w:t>the actions being taken will take some time to fully implement</w:t>
      </w:r>
      <w:r w:rsidR="00D12652">
        <w:rPr>
          <w:rFonts w:ascii="Arial" w:hAnsi="Arial" w:cs="Arial"/>
          <w:color w:val="auto"/>
        </w:rPr>
        <w:t xml:space="preserve"> and evaluate for effectiveness and am satisfied that </w:t>
      </w:r>
      <w:r w:rsidR="00E84A94">
        <w:rPr>
          <w:rFonts w:ascii="Arial" w:hAnsi="Arial" w:cs="Arial"/>
          <w:color w:val="auto"/>
        </w:rPr>
        <w:t>meals provided were not of suitable quantity</w:t>
      </w:r>
      <w:r w:rsidR="00E84A94" w:rsidRPr="00200020">
        <w:rPr>
          <w:rFonts w:ascii="Arial" w:hAnsi="Arial" w:cs="Arial"/>
          <w:color w:val="auto"/>
        </w:rPr>
        <w:t>, quality and variety</w:t>
      </w:r>
      <w:r w:rsidR="00D12652" w:rsidRPr="00200020">
        <w:rPr>
          <w:rFonts w:ascii="Arial" w:hAnsi="Arial" w:cs="Arial"/>
          <w:color w:val="auto"/>
        </w:rPr>
        <w:t xml:space="preserve">. </w:t>
      </w:r>
    </w:p>
    <w:p w14:paraId="344BC8E8" w14:textId="5A7E2315" w:rsidR="00AC0F7E" w:rsidRDefault="00AC0F7E" w:rsidP="005C68BF">
      <w:pPr>
        <w:rPr>
          <w:rFonts w:ascii="Arial" w:hAnsi="Arial" w:cs="Arial"/>
        </w:rPr>
      </w:pPr>
      <w:r w:rsidRPr="00200020">
        <w:rPr>
          <w:rFonts w:ascii="Arial" w:hAnsi="Arial" w:cs="Arial"/>
        </w:rPr>
        <w:t>The service did demonstrate compliance in requirement</w:t>
      </w:r>
      <w:r w:rsidR="007A3B3A" w:rsidRPr="00200020">
        <w:rPr>
          <w:rFonts w:ascii="Arial" w:hAnsi="Arial" w:cs="Arial"/>
        </w:rPr>
        <w:t>s 4(3)(a), 4(3)(b),</w:t>
      </w:r>
      <w:r w:rsidR="003C3FD2" w:rsidRPr="00200020">
        <w:rPr>
          <w:rFonts w:ascii="Arial" w:hAnsi="Arial" w:cs="Arial"/>
        </w:rPr>
        <w:t xml:space="preserve"> 4(3)(c),</w:t>
      </w:r>
      <w:r w:rsidR="00BF1A23" w:rsidRPr="00200020">
        <w:rPr>
          <w:rFonts w:ascii="Arial" w:hAnsi="Arial" w:cs="Arial"/>
        </w:rPr>
        <w:t xml:space="preserve"> 4(3)(d)</w:t>
      </w:r>
      <w:r w:rsidR="006F1E2B" w:rsidRPr="00200020">
        <w:rPr>
          <w:rFonts w:ascii="Arial" w:hAnsi="Arial" w:cs="Arial"/>
        </w:rPr>
        <w:t>,</w:t>
      </w:r>
      <w:r w:rsidR="00BF1A23" w:rsidRPr="00200020">
        <w:rPr>
          <w:rFonts w:ascii="Arial" w:hAnsi="Arial" w:cs="Arial"/>
        </w:rPr>
        <w:t xml:space="preserve"> </w:t>
      </w:r>
      <w:r w:rsidR="00A85E1F" w:rsidRPr="00200020">
        <w:rPr>
          <w:rFonts w:ascii="Arial" w:hAnsi="Arial" w:cs="Arial"/>
        </w:rPr>
        <w:t>4(3)(e)</w:t>
      </w:r>
      <w:r w:rsidR="006F1E2B" w:rsidRPr="00200020">
        <w:rPr>
          <w:rFonts w:ascii="Arial" w:hAnsi="Arial" w:cs="Arial"/>
        </w:rPr>
        <w:t xml:space="preserve"> and</w:t>
      </w:r>
      <w:r w:rsidR="00103BE6" w:rsidRPr="00200020">
        <w:rPr>
          <w:rFonts w:ascii="Arial" w:hAnsi="Arial" w:cs="Arial"/>
        </w:rPr>
        <w:t xml:space="preserve"> 4(3)(g)</w:t>
      </w:r>
      <w:r w:rsidR="00A85E1F" w:rsidRPr="00200020">
        <w:rPr>
          <w:rFonts w:ascii="Arial" w:hAnsi="Arial" w:cs="Arial"/>
        </w:rPr>
        <w:t>.</w:t>
      </w:r>
      <w:r w:rsidR="00A85E1F">
        <w:rPr>
          <w:rFonts w:ascii="Arial" w:hAnsi="Arial" w:cs="Arial"/>
        </w:rPr>
        <w:t xml:space="preserve">  </w:t>
      </w:r>
      <w:r w:rsidR="007A3B3A">
        <w:rPr>
          <w:rFonts w:ascii="Arial" w:hAnsi="Arial" w:cs="Arial"/>
        </w:rPr>
        <w:t xml:space="preserve"> </w:t>
      </w:r>
    </w:p>
    <w:p w14:paraId="0AE1B77F" w14:textId="4B45F59A" w:rsidR="0012276F" w:rsidRDefault="00960D6C" w:rsidP="00BD7C23">
      <w:pPr>
        <w:rPr>
          <w:rFonts w:ascii="Arial" w:hAnsi="Arial" w:cs="Arial"/>
        </w:rPr>
      </w:pPr>
      <w:r w:rsidRPr="00BF15F9">
        <w:rPr>
          <w:rFonts w:ascii="Arial" w:hAnsi="Arial" w:cs="Arial"/>
        </w:rPr>
        <w:t xml:space="preserve">The Assessment Team </w:t>
      </w:r>
      <w:r w:rsidR="00BF15F9" w:rsidRPr="00BF15F9">
        <w:rPr>
          <w:rFonts w:ascii="Arial" w:hAnsi="Arial" w:cs="Arial"/>
        </w:rPr>
        <w:t xml:space="preserve">brought forward information in the site audit </w:t>
      </w:r>
      <w:r w:rsidR="00BF15F9">
        <w:rPr>
          <w:rFonts w:ascii="Arial" w:hAnsi="Arial" w:cs="Arial"/>
        </w:rPr>
        <w:t>report demonstrating that</w:t>
      </w:r>
      <w:r w:rsidR="00EE5378">
        <w:rPr>
          <w:rFonts w:ascii="Arial" w:hAnsi="Arial" w:cs="Arial"/>
        </w:rPr>
        <w:t>:</w:t>
      </w:r>
    </w:p>
    <w:p w14:paraId="55EBE8A4" w14:textId="59AFEADB" w:rsidR="00E76E60" w:rsidRDefault="00EE17FF" w:rsidP="00B66F0B">
      <w:pPr>
        <w:pStyle w:val="ListBullet"/>
        <w:spacing w:before="100" w:beforeAutospacing="1" w:after="120" w:line="22" w:lineRule="atLeast"/>
        <w:ind w:left="425" w:hanging="425"/>
        <w:rPr>
          <w:rFonts w:ascii="Arial" w:hAnsi="Arial" w:cs="Arial"/>
        </w:rPr>
      </w:pPr>
      <w:r>
        <w:rPr>
          <w:rFonts w:ascii="Arial" w:hAnsi="Arial" w:cs="Arial"/>
        </w:rPr>
        <w:t>Consumers are supported to participate in their community, to do things of interest to them and to have personal</w:t>
      </w:r>
      <w:r w:rsidR="00707A15">
        <w:rPr>
          <w:rFonts w:ascii="Arial" w:hAnsi="Arial" w:cs="Arial"/>
        </w:rPr>
        <w:t xml:space="preserve"> and social relationships.</w:t>
      </w:r>
      <w:r w:rsidR="00127AF8">
        <w:rPr>
          <w:rFonts w:ascii="Arial" w:hAnsi="Arial" w:cs="Arial"/>
        </w:rPr>
        <w:t xml:space="preserve"> </w:t>
      </w:r>
      <w:r w:rsidR="00E76E60">
        <w:rPr>
          <w:rFonts w:ascii="Arial" w:hAnsi="Arial" w:cs="Arial"/>
        </w:rPr>
        <w:t>Consumers</w:t>
      </w:r>
      <w:r w:rsidR="00E952A5">
        <w:rPr>
          <w:rFonts w:ascii="Arial" w:hAnsi="Arial" w:cs="Arial"/>
        </w:rPr>
        <w:t xml:space="preserve"> are supported to maintain their</w:t>
      </w:r>
      <w:r w:rsidR="00C63C6A">
        <w:rPr>
          <w:rFonts w:ascii="Arial" w:hAnsi="Arial" w:cs="Arial"/>
        </w:rPr>
        <w:t xml:space="preserve"> sense of well-being and</w:t>
      </w:r>
      <w:r w:rsidR="00E07C06">
        <w:rPr>
          <w:rFonts w:ascii="Arial" w:hAnsi="Arial" w:cs="Arial"/>
        </w:rPr>
        <w:t xml:space="preserve"> quality of life, and to</w:t>
      </w:r>
      <w:r w:rsidR="00C63C6A">
        <w:rPr>
          <w:rFonts w:ascii="Arial" w:hAnsi="Arial" w:cs="Arial"/>
        </w:rPr>
        <w:t xml:space="preserve"> </w:t>
      </w:r>
      <w:r w:rsidR="00E952A5">
        <w:rPr>
          <w:rFonts w:ascii="Arial" w:hAnsi="Arial" w:cs="Arial"/>
        </w:rPr>
        <w:t>be as independent as possible</w:t>
      </w:r>
      <w:r w:rsidR="00C63C6A">
        <w:rPr>
          <w:rFonts w:ascii="Arial" w:hAnsi="Arial" w:cs="Arial"/>
        </w:rPr>
        <w:t>.</w:t>
      </w:r>
    </w:p>
    <w:p w14:paraId="3A6DB3F1" w14:textId="4A9B916E" w:rsidR="00E07C06" w:rsidRDefault="00C916EE" w:rsidP="00B66F0B">
      <w:pPr>
        <w:pStyle w:val="ListBullet"/>
        <w:spacing w:before="100" w:beforeAutospacing="1" w:after="120" w:line="22" w:lineRule="atLeast"/>
        <w:ind w:left="425" w:hanging="425"/>
        <w:rPr>
          <w:rFonts w:ascii="Arial" w:hAnsi="Arial" w:cs="Arial"/>
        </w:rPr>
      </w:pPr>
      <w:r>
        <w:rPr>
          <w:rFonts w:ascii="Arial" w:hAnsi="Arial" w:cs="Arial"/>
        </w:rPr>
        <w:t>Consumers</w:t>
      </w:r>
      <w:r w:rsidR="00B43F23">
        <w:rPr>
          <w:rFonts w:ascii="Arial" w:hAnsi="Arial" w:cs="Arial"/>
        </w:rPr>
        <w:t xml:space="preserve">’ emotional, spiritual and psychological needs </w:t>
      </w:r>
      <w:r w:rsidR="005C327E">
        <w:rPr>
          <w:rFonts w:ascii="Arial" w:hAnsi="Arial" w:cs="Arial"/>
        </w:rPr>
        <w:t>are</w:t>
      </w:r>
      <w:r w:rsidR="00B43F23">
        <w:rPr>
          <w:rFonts w:ascii="Arial" w:hAnsi="Arial" w:cs="Arial"/>
        </w:rPr>
        <w:t xml:space="preserve"> </w:t>
      </w:r>
      <w:r w:rsidR="00817C58" w:rsidRPr="00B66F0B">
        <w:rPr>
          <w:rFonts w:ascii="Arial" w:hAnsi="Arial" w:cs="Arial"/>
        </w:rPr>
        <w:t xml:space="preserve">generally </w:t>
      </w:r>
      <w:r w:rsidR="00B43F23">
        <w:rPr>
          <w:rFonts w:ascii="Arial" w:hAnsi="Arial" w:cs="Arial"/>
        </w:rPr>
        <w:t xml:space="preserve">promoted. </w:t>
      </w:r>
    </w:p>
    <w:p w14:paraId="4D271130" w14:textId="5CB1AE3A" w:rsidR="00A06119" w:rsidRDefault="00A06119" w:rsidP="00B66F0B">
      <w:pPr>
        <w:pStyle w:val="ListBullet"/>
        <w:spacing w:before="100" w:beforeAutospacing="1" w:after="120" w:line="22" w:lineRule="atLeast"/>
        <w:ind w:left="425" w:hanging="425"/>
        <w:rPr>
          <w:rFonts w:ascii="Arial" w:hAnsi="Arial" w:cs="Arial"/>
        </w:rPr>
      </w:pPr>
      <w:r>
        <w:rPr>
          <w:rFonts w:ascii="Arial" w:hAnsi="Arial" w:cs="Arial"/>
        </w:rPr>
        <w:t>Information about the consumers’ needs and preferences in relation to this standard is communicated appropriately</w:t>
      </w:r>
      <w:r w:rsidR="000D7491">
        <w:rPr>
          <w:rFonts w:ascii="Arial" w:hAnsi="Arial" w:cs="Arial"/>
        </w:rPr>
        <w:t>.</w:t>
      </w:r>
    </w:p>
    <w:p w14:paraId="2775BC7E" w14:textId="1D78D9E8" w:rsidR="000D7491" w:rsidRDefault="000D7491" w:rsidP="00B66F0B">
      <w:pPr>
        <w:pStyle w:val="ListBullet"/>
        <w:spacing w:before="100" w:beforeAutospacing="1" w:after="120" w:line="22" w:lineRule="atLeast"/>
        <w:ind w:left="425" w:hanging="425"/>
        <w:rPr>
          <w:rFonts w:ascii="Arial" w:hAnsi="Arial" w:cs="Arial"/>
        </w:rPr>
      </w:pPr>
      <w:r>
        <w:rPr>
          <w:rFonts w:ascii="Arial" w:hAnsi="Arial" w:cs="Arial"/>
        </w:rPr>
        <w:t>Referrals to other organisations and providers of care and services are timely</w:t>
      </w:r>
      <w:r w:rsidR="000B7523">
        <w:rPr>
          <w:rFonts w:ascii="Arial" w:hAnsi="Arial" w:cs="Arial"/>
        </w:rPr>
        <w:t>.</w:t>
      </w:r>
    </w:p>
    <w:p w14:paraId="43870A70" w14:textId="198F7CD7" w:rsidR="000B7523" w:rsidRPr="00C16ACA" w:rsidRDefault="006E7B33" w:rsidP="00B66F0B">
      <w:pPr>
        <w:pStyle w:val="ListBullet"/>
        <w:spacing w:before="100" w:beforeAutospacing="1" w:after="120" w:line="22" w:lineRule="atLeast"/>
        <w:ind w:left="425" w:hanging="425"/>
        <w:rPr>
          <w:rFonts w:ascii="Arial" w:hAnsi="Arial" w:cs="Arial"/>
        </w:rPr>
      </w:pPr>
      <w:r>
        <w:rPr>
          <w:rFonts w:ascii="Arial" w:hAnsi="Arial" w:cs="Arial"/>
        </w:rPr>
        <w:t xml:space="preserve">Consumers had access to </w:t>
      </w:r>
      <w:r w:rsidR="000348C9">
        <w:rPr>
          <w:rFonts w:ascii="Arial" w:hAnsi="Arial" w:cs="Arial"/>
        </w:rPr>
        <w:t xml:space="preserve">equipment and resources </w:t>
      </w:r>
      <w:r w:rsidR="00171F04">
        <w:rPr>
          <w:rFonts w:ascii="Arial" w:hAnsi="Arial" w:cs="Arial"/>
        </w:rPr>
        <w:t xml:space="preserve">that supported their health and well-being and enabled them to do the things they want to do. </w:t>
      </w:r>
    </w:p>
    <w:p w14:paraId="019076E9" w14:textId="30B507B1" w:rsidR="00707A15" w:rsidRPr="00820769" w:rsidRDefault="00820769" w:rsidP="00707A15">
      <w:pPr>
        <w:rPr>
          <w:rFonts w:ascii="Arial" w:hAnsi="Arial" w:cs="Arial"/>
          <w:color w:val="FF0000"/>
        </w:rPr>
      </w:pPr>
      <w:r>
        <w:rPr>
          <w:rFonts w:ascii="Arial" w:hAnsi="Arial" w:cs="Arial"/>
        </w:rPr>
        <w:t>Most</w:t>
      </w:r>
      <w:r w:rsidR="004B025D">
        <w:rPr>
          <w:rFonts w:ascii="Arial" w:hAnsi="Arial" w:cs="Arial"/>
        </w:rPr>
        <w:t xml:space="preserve"> consumers and </w:t>
      </w:r>
      <w:r w:rsidR="002634B5">
        <w:rPr>
          <w:rFonts w:ascii="Arial" w:hAnsi="Arial" w:cs="Arial"/>
        </w:rPr>
        <w:t>representatives</w:t>
      </w:r>
      <w:r w:rsidR="004B025D">
        <w:rPr>
          <w:rFonts w:ascii="Arial" w:hAnsi="Arial" w:cs="Arial"/>
        </w:rPr>
        <w:t xml:space="preserve"> were satisfied</w:t>
      </w:r>
      <w:r w:rsidR="0043534A">
        <w:rPr>
          <w:rFonts w:ascii="Arial" w:hAnsi="Arial" w:cs="Arial"/>
        </w:rPr>
        <w:t xml:space="preserve"> with the services and supports</w:t>
      </w:r>
      <w:r w:rsidR="00373FCA">
        <w:rPr>
          <w:rFonts w:ascii="Arial" w:hAnsi="Arial" w:cs="Arial"/>
        </w:rPr>
        <w:t xml:space="preserve"> for daily living and felt that </w:t>
      </w:r>
      <w:r>
        <w:rPr>
          <w:rFonts w:ascii="Arial" w:hAnsi="Arial" w:cs="Arial"/>
        </w:rPr>
        <w:t>consumers’</w:t>
      </w:r>
      <w:r w:rsidR="00373FCA">
        <w:rPr>
          <w:rFonts w:ascii="Arial" w:hAnsi="Arial" w:cs="Arial"/>
        </w:rPr>
        <w:t xml:space="preserve"> needs, goals and preferences</w:t>
      </w:r>
      <w:r w:rsidR="00AF7799">
        <w:rPr>
          <w:rFonts w:ascii="Arial" w:hAnsi="Arial" w:cs="Arial"/>
        </w:rPr>
        <w:t xml:space="preserve"> were met</w:t>
      </w:r>
      <w:r>
        <w:rPr>
          <w:rFonts w:ascii="Arial" w:hAnsi="Arial" w:cs="Arial"/>
        </w:rPr>
        <w:t>. However,</w:t>
      </w:r>
      <w:r w:rsidR="00C924F7">
        <w:rPr>
          <w:rFonts w:ascii="Arial" w:hAnsi="Arial" w:cs="Arial"/>
        </w:rPr>
        <w:t xml:space="preserve"> </w:t>
      </w:r>
      <w:r w:rsidR="003046C2">
        <w:rPr>
          <w:rFonts w:ascii="Arial" w:hAnsi="Arial" w:cs="Arial"/>
        </w:rPr>
        <w:t xml:space="preserve">the </w:t>
      </w:r>
      <w:r w:rsidR="00342C7F">
        <w:rPr>
          <w:rFonts w:ascii="Arial" w:hAnsi="Arial" w:cs="Arial"/>
        </w:rPr>
        <w:t>site audit report includes feedback from</w:t>
      </w:r>
      <w:r w:rsidR="00495DD8">
        <w:rPr>
          <w:rFonts w:ascii="Arial" w:hAnsi="Arial" w:cs="Arial"/>
        </w:rPr>
        <w:t xml:space="preserve"> </w:t>
      </w:r>
      <w:r>
        <w:rPr>
          <w:rFonts w:ascii="Arial" w:hAnsi="Arial" w:cs="Arial"/>
        </w:rPr>
        <w:t>s</w:t>
      </w:r>
      <w:r w:rsidR="00707A15">
        <w:rPr>
          <w:rFonts w:ascii="Arial" w:hAnsi="Arial" w:cs="Arial"/>
        </w:rPr>
        <w:t>ome</w:t>
      </w:r>
      <w:r w:rsidR="00E02FD6">
        <w:rPr>
          <w:rFonts w:ascii="Arial" w:hAnsi="Arial" w:cs="Arial"/>
        </w:rPr>
        <w:t xml:space="preserve"> named</w:t>
      </w:r>
      <w:r w:rsidR="00707A15">
        <w:rPr>
          <w:rFonts w:ascii="Arial" w:hAnsi="Arial" w:cs="Arial"/>
        </w:rPr>
        <w:t xml:space="preserve"> consumers</w:t>
      </w:r>
      <w:r w:rsidR="00342C7F">
        <w:rPr>
          <w:rFonts w:ascii="Arial" w:hAnsi="Arial" w:cs="Arial"/>
        </w:rPr>
        <w:t xml:space="preserve"> (with sensory and/or mobility impairment)</w:t>
      </w:r>
      <w:r w:rsidR="00E02FD6">
        <w:rPr>
          <w:rFonts w:ascii="Arial" w:hAnsi="Arial" w:cs="Arial"/>
        </w:rPr>
        <w:t>,</w:t>
      </w:r>
      <w:r w:rsidR="00EB09BC">
        <w:rPr>
          <w:rFonts w:ascii="Arial" w:hAnsi="Arial" w:cs="Arial"/>
        </w:rPr>
        <w:t xml:space="preserve"> </w:t>
      </w:r>
      <w:r w:rsidR="00707A15">
        <w:rPr>
          <w:rFonts w:ascii="Arial" w:hAnsi="Arial" w:cs="Arial"/>
        </w:rPr>
        <w:t>who were unable to attend activities independently, that they were not supported by staff to participate in activities and in some instances said they felt isolated.</w:t>
      </w:r>
    </w:p>
    <w:p w14:paraId="1E2E6771" w14:textId="39F3A1A3" w:rsidR="00707A15" w:rsidRDefault="00707A15" w:rsidP="00707A15">
      <w:pPr>
        <w:rPr>
          <w:rFonts w:ascii="Arial" w:hAnsi="Arial" w:cs="Arial"/>
        </w:rPr>
      </w:pPr>
      <w:r>
        <w:rPr>
          <w:rFonts w:ascii="Arial" w:hAnsi="Arial" w:cs="Arial"/>
        </w:rPr>
        <w:t xml:space="preserve">Lifestyle staff advised the Assessment Team that there are many activities that are suitable for consumers with sensory impairment </w:t>
      </w:r>
      <w:r w:rsidR="00040504">
        <w:rPr>
          <w:rFonts w:ascii="Arial" w:hAnsi="Arial" w:cs="Arial"/>
        </w:rPr>
        <w:t xml:space="preserve"> and one</w:t>
      </w:r>
      <w:r>
        <w:rPr>
          <w:rFonts w:ascii="Arial" w:hAnsi="Arial" w:cs="Arial"/>
        </w:rPr>
        <w:t xml:space="preserve"> staff member said they are in the process of developing lists of consumers and the activities they are interested in, so that lifestyle staff can individually invite consumers to activities of interest.</w:t>
      </w:r>
    </w:p>
    <w:p w14:paraId="040800CE" w14:textId="38E6032F" w:rsidR="000D26AF" w:rsidRDefault="003046C2" w:rsidP="00707A15">
      <w:pPr>
        <w:rPr>
          <w:rFonts w:ascii="Arial" w:hAnsi="Arial" w:cs="Arial"/>
        </w:rPr>
      </w:pPr>
      <w:r>
        <w:rPr>
          <w:rFonts w:ascii="Arial" w:hAnsi="Arial" w:cs="Arial"/>
        </w:rPr>
        <w:t>The</w:t>
      </w:r>
      <w:r w:rsidR="00EB09BC">
        <w:rPr>
          <w:rFonts w:ascii="Arial" w:hAnsi="Arial" w:cs="Arial"/>
        </w:rPr>
        <w:t xml:space="preserve"> approved provider in its response provided evidence of case conferences with consumers and representatives, activity participation records, </w:t>
      </w:r>
      <w:r w:rsidR="00495DD8">
        <w:rPr>
          <w:rFonts w:ascii="Arial" w:hAnsi="Arial" w:cs="Arial"/>
        </w:rPr>
        <w:t xml:space="preserve">care plans and progress notes. </w:t>
      </w:r>
      <w:r w:rsidR="00EF63E8">
        <w:rPr>
          <w:rFonts w:ascii="Arial" w:hAnsi="Arial" w:cs="Arial"/>
        </w:rPr>
        <w:t>For most consumers</w:t>
      </w:r>
      <w:r w:rsidR="004E166D">
        <w:rPr>
          <w:rFonts w:ascii="Arial" w:hAnsi="Arial" w:cs="Arial"/>
        </w:rPr>
        <w:t>,</w:t>
      </w:r>
      <w:r w:rsidR="00EF63E8">
        <w:rPr>
          <w:rFonts w:ascii="Arial" w:hAnsi="Arial" w:cs="Arial"/>
        </w:rPr>
        <w:t xml:space="preserve"> case conferences demonstrated they were generally satisfied with their level of engagement in activities both inside and outside the service</w:t>
      </w:r>
      <w:r w:rsidR="002E1E63">
        <w:rPr>
          <w:rFonts w:ascii="Arial" w:hAnsi="Arial" w:cs="Arial"/>
        </w:rPr>
        <w:t xml:space="preserve"> and</w:t>
      </w:r>
      <w:r w:rsidR="00B055E8">
        <w:rPr>
          <w:rFonts w:ascii="Arial" w:hAnsi="Arial" w:cs="Arial"/>
        </w:rPr>
        <w:t xml:space="preserve"> care plans were adjusted following the case conference to reflect the consumer’s preferences.</w:t>
      </w:r>
      <w:r w:rsidR="004E166D">
        <w:rPr>
          <w:rFonts w:ascii="Arial" w:hAnsi="Arial" w:cs="Arial"/>
        </w:rPr>
        <w:t xml:space="preserve"> </w:t>
      </w:r>
      <w:r w:rsidR="00B055E8">
        <w:rPr>
          <w:rFonts w:ascii="Arial" w:hAnsi="Arial" w:cs="Arial"/>
        </w:rPr>
        <w:t xml:space="preserve">For </w:t>
      </w:r>
      <w:r w:rsidR="004E166D">
        <w:rPr>
          <w:rFonts w:ascii="Arial" w:hAnsi="Arial" w:cs="Arial"/>
        </w:rPr>
        <w:t>one</w:t>
      </w:r>
      <w:r w:rsidR="00B055E8">
        <w:rPr>
          <w:rFonts w:ascii="Arial" w:hAnsi="Arial" w:cs="Arial"/>
        </w:rPr>
        <w:t xml:space="preserve"> named</w:t>
      </w:r>
      <w:r w:rsidR="004E166D">
        <w:rPr>
          <w:rFonts w:ascii="Arial" w:hAnsi="Arial" w:cs="Arial"/>
        </w:rPr>
        <w:t xml:space="preserve"> consumer the service has </w:t>
      </w:r>
      <w:r w:rsidR="00DD57C4">
        <w:rPr>
          <w:rFonts w:ascii="Arial" w:hAnsi="Arial" w:cs="Arial"/>
        </w:rPr>
        <w:t>significantly increased</w:t>
      </w:r>
      <w:r w:rsidR="00D831DE">
        <w:rPr>
          <w:rFonts w:ascii="Arial" w:hAnsi="Arial" w:cs="Arial"/>
        </w:rPr>
        <w:t xml:space="preserve"> their opp</w:t>
      </w:r>
      <w:r w:rsidR="00B055E8">
        <w:rPr>
          <w:rFonts w:ascii="Arial" w:hAnsi="Arial" w:cs="Arial"/>
        </w:rPr>
        <w:t>ortunities for social engagement</w:t>
      </w:r>
      <w:r w:rsidR="00DD57C4">
        <w:rPr>
          <w:rFonts w:ascii="Arial" w:hAnsi="Arial" w:cs="Arial"/>
        </w:rPr>
        <w:t xml:space="preserve"> and participation in meaningful activities</w:t>
      </w:r>
      <w:r w:rsidR="00EF63E8">
        <w:rPr>
          <w:rFonts w:ascii="Arial" w:hAnsi="Arial" w:cs="Arial"/>
        </w:rPr>
        <w:t xml:space="preserve">. </w:t>
      </w:r>
      <w:r w:rsidR="003A411C">
        <w:rPr>
          <w:rFonts w:ascii="Arial" w:hAnsi="Arial" w:cs="Arial"/>
        </w:rPr>
        <w:t xml:space="preserve">The consumer has provided positive feedback about the actions taken by the service. </w:t>
      </w:r>
    </w:p>
    <w:p w14:paraId="5921D25F" w14:textId="3988F01C" w:rsidR="00707A15" w:rsidRDefault="000D26AF" w:rsidP="004B025D">
      <w:pPr>
        <w:rPr>
          <w:rFonts w:ascii="Arial" w:hAnsi="Arial" w:cs="Arial"/>
        </w:rPr>
      </w:pPr>
      <w:r>
        <w:rPr>
          <w:rFonts w:ascii="Arial" w:hAnsi="Arial" w:cs="Arial"/>
        </w:rPr>
        <w:t xml:space="preserve">I </w:t>
      </w:r>
      <w:r w:rsidR="002B1CAA">
        <w:rPr>
          <w:rFonts w:ascii="Arial" w:hAnsi="Arial" w:cs="Arial"/>
        </w:rPr>
        <w:t xml:space="preserve">note that the site audit report and the approved provider’s response include evidence that consumers are engaged in a variety of activities including </w:t>
      </w:r>
      <w:r w:rsidR="008640E3">
        <w:rPr>
          <w:rFonts w:ascii="Arial" w:hAnsi="Arial" w:cs="Arial"/>
        </w:rPr>
        <w:t xml:space="preserve">happy hour, church services, walks, concerts, bingo, church services, outings into the community and </w:t>
      </w:r>
      <w:r w:rsidR="00B818AD">
        <w:rPr>
          <w:rFonts w:ascii="Arial" w:hAnsi="Arial" w:cs="Arial"/>
        </w:rPr>
        <w:t xml:space="preserve">visits to the coffee shop. There </w:t>
      </w:r>
      <w:proofErr w:type="gramStart"/>
      <w:r w:rsidR="00B818AD">
        <w:rPr>
          <w:rFonts w:ascii="Arial" w:hAnsi="Arial" w:cs="Arial"/>
        </w:rPr>
        <w:t>is</w:t>
      </w:r>
      <w:proofErr w:type="gramEnd"/>
      <w:r w:rsidR="00B818AD">
        <w:rPr>
          <w:rFonts w:ascii="Arial" w:hAnsi="Arial" w:cs="Arial"/>
        </w:rPr>
        <w:t xml:space="preserve"> evidence that </w:t>
      </w:r>
      <w:r w:rsidR="007E796B">
        <w:rPr>
          <w:rFonts w:ascii="Arial" w:hAnsi="Arial" w:cs="Arial"/>
        </w:rPr>
        <w:t>social and personal relationships are supported.</w:t>
      </w:r>
      <w:r w:rsidR="00B818AD">
        <w:rPr>
          <w:rFonts w:ascii="Arial" w:hAnsi="Arial" w:cs="Arial"/>
        </w:rPr>
        <w:t xml:space="preserve"> I</w:t>
      </w:r>
      <w:r w:rsidR="008640E3">
        <w:rPr>
          <w:rFonts w:ascii="Arial" w:hAnsi="Arial" w:cs="Arial"/>
        </w:rPr>
        <w:t xml:space="preserve"> </w:t>
      </w:r>
      <w:r>
        <w:rPr>
          <w:rFonts w:ascii="Arial" w:hAnsi="Arial" w:cs="Arial"/>
        </w:rPr>
        <w:t>am satisfied that the service is</w:t>
      </w:r>
      <w:r w:rsidR="000E471B">
        <w:rPr>
          <w:rFonts w:ascii="Arial" w:hAnsi="Arial" w:cs="Arial"/>
        </w:rPr>
        <w:t xml:space="preserve"> supporting consumers to engage in their community, to have relationships and</w:t>
      </w:r>
      <w:r>
        <w:rPr>
          <w:rFonts w:ascii="Arial" w:hAnsi="Arial" w:cs="Arial"/>
        </w:rPr>
        <w:t xml:space="preserve"> </w:t>
      </w:r>
      <w:r w:rsidR="00DA6056">
        <w:rPr>
          <w:rFonts w:ascii="Arial" w:hAnsi="Arial" w:cs="Arial"/>
        </w:rPr>
        <w:t xml:space="preserve">to do things of interest to them. </w:t>
      </w:r>
      <w:r>
        <w:rPr>
          <w:rFonts w:ascii="Arial" w:hAnsi="Arial" w:cs="Arial"/>
        </w:rPr>
        <w:t xml:space="preserve"> </w:t>
      </w:r>
    </w:p>
    <w:p w14:paraId="4F6A3D5D" w14:textId="77777777" w:rsidR="00200020" w:rsidRDefault="00200020" w:rsidP="00200020">
      <w:pPr>
        <w:rPr>
          <w:rFonts w:ascii="Arial" w:hAnsi="Arial" w:cs="Arial"/>
        </w:rPr>
      </w:pPr>
      <w:r>
        <w:rPr>
          <w:rFonts w:ascii="Arial" w:hAnsi="Arial" w:cs="Arial"/>
        </w:rPr>
        <w:t xml:space="preserve">While the Assessment Team identified deficiencies in relation to the safety and suitability of equipment under Standard 4, I have considered this information under Standard 5. I note that consumers reported having access to equipment and resources that supported their health and </w:t>
      </w:r>
      <w:r>
        <w:rPr>
          <w:rFonts w:ascii="Arial" w:hAnsi="Arial" w:cs="Arial"/>
        </w:rPr>
        <w:lastRenderedPageBreak/>
        <w:t xml:space="preserve">well-being and enabled them to do the things they want to do including games, spiritual items and mobility aids. </w:t>
      </w:r>
    </w:p>
    <w:p w14:paraId="39C0EDD4" w14:textId="77777777" w:rsidR="00200020" w:rsidRPr="001C0140" w:rsidRDefault="00200020" w:rsidP="00200020">
      <w:pPr>
        <w:rPr>
          <w:rFonts w:ascii="Arial" w:hAnsi="Arial" w:cs="Arial"/>
        </w:rPr>
      </w:pPr>
      <w:r w:rsidRPr="001C0140">
        <w:rPr>
          <w:rFonts w:ascii="Arial" w:hAnsi="Arial" w:cs="Arial"/>
        </w:rPr>
        <w:t xml:space="preserve">Hospitality staff stated they were developing cleaning schedules and checklists to ensure equipment is clean and management said additional cleaning staff are being recruited. </w:t>
      </w:r>
    </w:p>
    <w:p w14:paraId="55704740" w14:textId="7F162435" w:rsidR="00200020" w:rsidRPr="002E1E63" w:rsidRDefault="00200020" w:rsidP="004B025D">
      <w:pPr>
        <w:rPr>
          <w:rFonts w:ascii="Arial" w:hAnsi="Arial" w:cs="Arial"/>
          <w:color w:val="auto"/>
        </w:rPr>
      </w:pPr>
      <w:r w:rsidRPr="001C0140">
        <w:rPr>
          <w:rFonts w:ascii="Arial" w:hAnsi="Arial" w:cs="Arial"/>
          <w:color w:val="auto"/>
        </w:rPr>
        <w:t xml:space="preserve">The approved provider’s response stated that duties lists and cleaning schedules have been revised and updated. </w:t>
      </w:r>
      <w:r>
        <w:rPr>
          <w:rFonts w:ascii="Arial" w:hAnsi="Arial" w:cs="Arial"/>
          <w:color w:val="auto"/>
        </w:rPr>
        <w:t xml:space="preserve">Equipment audits are to be completed with ongoing equipment checks occurring as an element of the workplace observations. I am satisfied that equipment provided under this standard is suitable for consumers. </w:t>
      </w:r>
    </w:p>
    <w:p w14:paraId="3E6F5708" w14:textId="40CCAEED" w:rsidR="0096004F" w:rsidRDefault="003D6873" w:rsidP="004B025D">
      <w:pPr>
        <w:rPr>
          <w:rFonts w:ascii="Arial" w:hAnsi="Arial" w:cs="Arial"/>
        </w:rPr>
      </w:pPr>
      <w:r>
        <w:rPr>
          <w:rFonts w:ascii="Arial" w:hAnsi="Arial" w:cs="Arial"/>
        </w:rPr>
        <w:t xml:space="preserve">Consumers said </w:t>
      </w:r>
      <w:r w:rsidR="008F76AE">
        <w:rPr>
          <w:rFonts w:ascii="Arial" w:hAnsi="Arial" w:cs="Arial"/>
        </w:rPr>
        <w:t xml:space="preserve">that staff know what </w:t>
      </w:r>
      <w:r w:rsidR="00C02C3E">
        <w:rPr>
          <w:rFonts w:ascii="Arial" w:hAnsi="Arial" w:cs="Arial"/>
        </w:rPr>
        <w:t>they</w:t>
      </w:r>
      <w:r w:rsidR="008F76AE">
        <w:rPr>
          <w:rFonts w:ascii="Arial" w:hAnsi="Arial" w:cs="Arial"/>
        </w:rPr>
        <w:t xml:space="preserve"> </w:t>
      </w:r>
      <w:r w:rsidR="00922EE9">
        <w:rPr>
          <w:rFonts w:ascii="Arial" w:hAnsi="Arial" w:cs="Arial"/>
        </w:rPr>
        <w:t>a</w:t>
      </w:r>
      <w:r w:rsidR="008F76AE">
        <w:rPr>
          <w:rFonts w:ascii="Arial" w:hAnsi="Arial" w:cs="Arial"/>
        </w:rPr>
        <w:t xml:space="preserve">re </w:t>
      </w:r>
      <w:r w:rsidR="00922EE9">
        <w:rPr>
          <w:rFonts w:ascii="Arial" w:hAnsi="Arial" w:cs="Arial"/>
        </w:rPr>
        <w:t>doing</w:t>
      </w:r>
      <w:r w:rsidR="008F76AE">
        <w:rPr>
          <w:rFonts w:ascii="Arial" w:hAnsi="Arial" w:cs="Arial"/>
        </w:rPr>
        <w:t xml:space="preserve"> and that staff knew them and their needs and preferences.</w:t>
      </w:r>
      <w:r w:rsidR="00922EE9">
        <w:rPr>
          <w:rFonts w:ascii="Arial" w:hAnsi="Arial" w:cs="Arial"/>
        </w:rPr>
        <w:t xml:space="preserve"> </w:t>
      </w:r>
      <w:r w:rsidR="00C02C3E">
        <w:rPr>
          <w:rFonts w:ascii="Arial" w:hAnsi="Arial" w:cs="Arial"/>
        </w:rPr>
        <w:t>They said they are referred</w:t>
      </w:r>
      <w:r w:rsidR="00A70D11">
        <w:rPr>
          <w:rFonts w:ascii="Arial" w:hAnsi="Arial" w:cs="Arial"/>
        </w:rPr>
        <w:t xml:space="preserve"> to other organisations and health care providers when</w:t>
      </w:r>
      <w:r w:rsidR="00A02C33">
        <w:rPr>
          <w:rFonts w:ascii="Arial" w:hAnsi="Arial" w:cs="Arial"/>
        </w:rPr>
        <w:t xml:space="preserve"> needed. Consumers and staff provided examples of visiting podiatrists, optometrists</w:t>
      </w:r>
      <w:r w:rsidR="001571EC">
        <w:rPr>
          <w:rFonts w:ascii="Arial" w:hAnsi="Arial" w:cs="Arial"/>
        </w:rPr>
        <w:t>, support organisations</w:t>
      </w:r>
      <w:r w:rsidR="006972DF">
        <w:rPr>
          <w:rFonts w:ascii="Arial" w:hAnsi="Arial" w:cs="Arial"/>
        </w:rPr>
        <w:t xml:space="preserve"> and organisations such as Hearing Australia. </w:t>
      </w:r>
    </w:p>
    <w:p w14:paraId="28FB6C8C" w14:textId="1098B128" w:rsidR="00B43F23" w:rsidRDefault="00B43F23" w:rsidP="004B025D">
      <w:pPr>
        <w:rPr>
          <w:rFonts w:ascii="Arial" w:hAnsi="Arial" w:cs="Arial"/>
        </w:rPr>
      </w:pPr>
      <w:r>
        <w:rPr>
          <w:rFonts w:ascii="Arial" w:hAnsi="Arial" w:cs="Arial"/>
        </w:rPr>
        <w:t xml:space="preserve">Consumers </w:t>
      </w:r>
      <w:r w:rsidR="0074776B">
        <w:rPr>
          <w:rFonts w:ascii="Arial" w:hAnsi="Arial" w:cs="Arial"/>
        </w:rPr>
        <w:t xml:space="preserve">generally </w:t>
      </w:r>
      <w:r>
        <w:rPr>
          <w:rFonts w:ascii="Arial" w:hAnsi="Arial" w:cs="Arial"/>
        </w:rPr>
        <w:t>said</w:t>
      </w:r>
      <w:r w:rsidR="00F6618B">
        <w:rPr>
          <w:rFonts w:ascii="Arial" w:hAnsi="Arial" w:cs="Arial"/>
        </w:rPr>
        <w:t xml:space="preserve"> they felt </w:t>
      </w:r>
      <w:r w:rsidR="0070632F">
        <w:rPr>
          <w:rFonts w:ascii="Arial" w:hAnsi="Arial" w:cs="Arial"/>
        </w:rPr>
        <w:t>engaged</w:t>
      </w:r>
      <w:r w:rsidR="00F6618B">
        <w:rPr>
          <w:rFonts w:ascii="Arial" w:hAnsi="Arial" w:cs="Arial"/>
        </w:rPr>
        <w:t xml:space="preserve"> in meaningful activities that were satisfying to them</w:t>
      </w:r>
      <w:r w:rsidR="00E24536">
        <w:rPr>
          <w:rFonts w:ascii="Arial" w:hAnsi="Arial" w:cs="Arial"/>
        </w:rPr>
        <w:t xml:space="preserve"> and one consumer provided an example of how the Chaplain</w:t>
      </w:r>
      <w:r w:rsidR="00205806">
        <w:rPr>
          <w:rFonts w:ascii="Arial" w:hAnsi="Arial" w:cs="Arial"/>
        </w:rPr>
        <w:t xml:space="preserve"> provides encouragement and</w:t>
      </w:r>
      <w:r w:rsidR="00E24536">
        <w:rPr>
          <w:rFonts w:ascii="Arial" w:hAnsi="Arial" w:cs="Arial"/>
        </w:rPr>
        <w:t xml:space="preserve"> visits for </w:t>
      </w:r>
      <w:r w:rsidR="00205806">
        <w:rPr>
          <w:rFonts w:ascii="Arial" w:hAnsi="Arial" w:cs="Arial"/>
        </w:rPr>
        <w:t xml:space="preserve">conversation. </w:t>
      </w:r>
      <w:r w:rsidR="0096004F">
        <w:rPr>
          <w:rFonts w:ascii="Arial" w:hAnsi="Arial" w:cs="Arial"/>
        </w:rPr>
        <w:t xml:space="preserve">Consumers provided examples of participating in men’s groups, going to the coffee shop, playing indoor bowls and attending sing-a-longs. </w:t>
      </w:r>
    </w:p>
    <w:p w14:paraId="45C03E81" w14:textId="09831983" w:rsidR="00711880" w:rsidRDefault="00711880" w:rsidP="004B025D">
      <w:pPr>
        <w:rPr>
          <w:rFonts w:ascii="Arial" w:hAnsi="Arial" w:cs="Arial"/>
        </w:rPr>
      </w:pPr>
      <w:r>
        <w:rPr>
          <w:rFonts w:ascii="Arial" w:hAnsi="Arial" w:cs="Arial"/>
        </w:rPr>
        <w:t xml:space="preserve">Lifestyle staff were able to </w:t>
      </w:r>
      <w:r w:rsidR="00061C20">
        <w:rPr>
          <w:rFonts w:ascii="Arial" w:hAnsi="Arial" w:cs="Arial"/>
        </w:rPr>
        <w:t>describe the</w:t>
      </w:r>
      <w:r>
        <w:rPr>
          <w:rFonts w:ascii="Arial" w:hAnsi="Arial" w:cs="Arial"/>
        </w:rPr>
        <w:t xml:space="preserve"> things that individual consumers like to do and knew what </w:t>
      </w:r>
      <w:r w:rsidR="00061C20">
        <w:rPr>
          <w:rFonts w:ascii="Arial" w:hAnsi="Arial" w:cs="Arial"/>
        </w:rPr>
        <w:t>was important to consumers</w:t>
      </w:r>
      <w:r w:rsidR="00100901">
        <w:rPr>
          <w:rFonts w:ascii="Arial" w:hAnsi="Arial" w:cs="Arial"/>
        </w:rPr>
        <w:t>.</w:t>
      </w:r>
      <w:r w:rsidR="00D03FB0">
        <w:rPr>
          <w:rFonts w:ascii="Arial" w:hAnsi="Arial" w:cs="Arial"/>
        </w:rPr>
        <w:t xml:space="preserve"> They said that lifestyle and well-being assessments are reviewed every three months</w:t>
      </w:r>
      <w:r w:rsidR="006603B1">
        <w:rPr>
          <w:rFonts w:ascii="Arial" w:hAnsi="Arial" w:cs="Arial"/>
        </w:rPr>
        <w:t xml:space="preserve"> to ensure currency and this was confirmed by the Assessment </w:t>
      </w:r>
      <w:r w:rsidR="002E1E63">
        <w:rPr>
          <w:rFonts w:ascii="Arial" w:hAnsi="Arial" w:cs="Arial"/>
        </w:rPr>
        <w:t>T</w:t>
      </w:r>
      <w:r w:rsidR="006603B1">
        <w:rPr>
          <w:rFonts w:ascii="Arial" w:hAnsi="Arial" w:cs="Arial"/>
        </w:rPr>
        <w:t xml:space="preserve">eam when reviewing care planning documentation. </w:t>
      </w:r>
    </w:p>
    <w:p w14:paraId="5C8B16D2" w14:textId="7B89C1A6" w:rsidR="00C82E93" w:rsidRDefault="00C82E93" w:rsidP="004B025D">
      <w:pPr>
        <w:rPr>
          <w:rFonts w:ascii="Arial" w:hAnsi="Arial" w:cs="Arial"/>
        </w:rPr>
      </w:pPr>
      <w:r>
        <w:rPr>
          <w:rFonts w:ascii="Arial" w:hAnsi="Arial" w:cs="Arial"/>
        </w:rPr>
        <w:t>Staff</w:t>
      </w:r>
      <w:r w:rsidR="00277885">
        <w:rPr>
          <w:rFonts w:ascii="Arial" w:hAnsi="Arial" w:cs="Arial"/>
        </w:rPr>
        <w:t xml:space="preserve"> demonstrated an understanding</w:t>
      </w:r>
      <w:r w:rsidR="002E75BC">
        <w:rPr>
          <w:rFonts w:ascii="Arial" w:hAnsi="Arial" w:cs="Arial"/>
        </w:rPr>
        <w:t xml:space="preserve"> of the individual consumer’s condition and </w:t>
      </w:r>
      <w:r w:rsidR="00D03FB0">
        <w:rPr>
          <w:rFonts w:ascii="Arial" w:hAnsi="Arial" w:cs="Arial"/>
        </w:rPr>
        <w:t>their</w:t>
      </w:r>
      <w:r w:rsidR="002E75BC">
        <w:rPr>
          <w:rFonts w:ascii="Arial" w:hAnsi="Arial" w:cs="Arial"/>
        </w:rPr>
        <w:t xml:space="preserve"> </w:t>
      </w:r>
      <w:r w:rsidR="002E1E63">
        <w:rPr>
          <w:rFonts w:ascii="Arial" w:hAnsi="Arial" w:cs="Arial"/>
        </w:rPr>
        <w:t>associated</w:t>
      </w:r>
      <w:r w:rsidR="002E75BC">
        <w:rPr>
          <w:rFonts w:ascii="Arial" w:hAnsi="Arial" w:cs="Arial"/>
        </w:rPr>
        <w:t xml:space="preserve"> needs and preferences. </w:t>
      </w:r>
      <w:r w:rsidR="00BE08EF">
        <w:rPr>
          <w:rFonts w:ascii="Arial" w:hAnsi="Arial" w:cs="Arial"/>
        </w:rPr>
        <w:t xml:space="preserve">They said any change in the consumer’s condition is discussed at handover and the care plan is updated. </w:t>
      </w:r>
      <w:r>
        <w:rPr>
          <w:rFonts w:ascii="Arial" w:hAnsi="Arial" w:cs="Arial"/>
        </w:rPr>
        <w:t xml:space="preserve"> </w:t>
      </w:r>
      <w:r w:rsidR="002E1E63">
        <w:rPr>
          <w:rFonts w:ascii="Arial" w:hAnsi="Arial" w:cs="Arial"/>
        </w:rPr>
        <w:t xml:space="preserve">Staff </w:t>
      </w:r>
      <w:r>
        <w:rPr>
          <w:rFonts w:ascii="Arial" w:hAnsi="Arial" w:cs="Arial"/>
        </w:rPr>
        <w:t>could describe how they support consumers’ emotional and psychological well-being</w:t>
      </w:r>
      <w:r w:rsidR="00382EC3">
        <w:rPr>
          <w:rFonts w:ascii="Arial" w:hAnsi="Arial" w:cs="Arial"/>
        </w:rPr>
        <w:t xml:space="preserve"> and advised that </w:t>
      </w:r>
      <w:r w:rsidR="00FA0151">
        <w:rPr>
          <w:rFonts w:ascii="Arial" w:hAnsi="Arial" w:cs="Arial"/>
        </w:rPr>
        <w:t xml:space="preserve">consumers can access psychology services if </w:t>
      </w:r>
      <w:r w:rsidR="005D753B">
        <w:rPr>
          <w:rFonts w:ascii="Arial" w:hAnsi="Arial" w:cs="Arial"/>
        </w:rPr>
        <w:t xml:space="preserve">this is required. </w:t>
      </w:r>
      <w:r w:rsidR="00382EC3">
        <w:rPr>
          <w:rFonts w:ascii="Arial" w:hAnsi="Arial" w:cs="Arial"/>
        </w:rPr>
        <w:t xml:space="preserve"> </w:t>
      </w:r>
    </w:p>
    <w:p w14:paraId="377E6FCC" w14:textId="7D255F65" w:rsidR="009801AF" w:rsidRDefault="009801AF" w:rsidP="004B025D">
      <w:pPr>
        <w:rPr>
          <w:rFonts w:ascii="Arial" w:hAnsi="Arial" w:cs="Arial"/>
        </w:rPr>
      </w:pPr>
      <w:r>
        <w:rPr>
          <w:rFonts w:ascii="Arial" w:hAnsi="Arial" w:cs="Arial"/>
        </w:rPr>
        <w:t>The Chaplain said that church services are conducted weekly</w:t>
      </w:r>
      <w:r w:rsidR="003B0F3C">
        <w:rPr>
          <w:rFonts w:ascii="Arial" w:hAnsi="Arial" w:cs="Arial"/>
        </w:rPr>
        <w:t xml:space="preserve"> and that their role includes visiting consumers individually.</w:t>
      </w:r>
      <w:r w:rsidR="00376B2D">
        <w:rPr>
          <w:rFonts w:ascii="Arial" w:hAnsi="Arial" w:cs="Arial"/>
        </w:rPr>
        <w:t xml:space="preserve"> </w:t>
      </w:r>
    </w:p>
    <w:p w14:paraId="775B18D2" w14:textId="10D7E116" w:rsidR="00100901" w:rsidRPr="004B025D" w:rsidRDefault="006B527E" w:rsidP="004B025D">
      <w:pPr>
        <w:rPr>
          <w:rFonts w:ascii="Arial" w:hAnsi="Arial" w:cs="Arial"/>
        </w:rPr>
      </w:pPr>
      <w:r>
        <w:rPr>
          <w:rFonts w:ascii="Arial" w:hAnsi="Arial" w:cs="Arial"/>
        </w:rPr>
        <w:t xml:space="preserve">Lifestyle and well-being assessments are completed </w:t>
      </w:r>
      <w:r w:rsidR="00974EA6">
        <w:rPr>
          <w:rFonts w:ascii="Arial" w:hAnsi="Arial" w:cs="Arial"/>
        </w:rPr>
        <w:t>and c</w:t>
      </w:r>
      <w:r w:rsidR="00100901">
        <w:rPr>
          <w:rFonts w:ascii="Arial" w:hAnsi="Arial" w:cs="Arial"/>
        </w:rPr>
        <w:t>are planning documentation</w:t>
      </w:r>
      <w:r w:rsidR="00974EA6">
        <w:rPr>
          <w:rFonts w:ascii="Arial" w:hAnsi="Arial" w:cs="Arial"/>
        </w:rPr>
        <w:t xml:space="preserve"> reviewed by the Assessment Team</w:t>
      </w:r>
      <w:r w:rsidR="00FF5BD5">
        <w:rPr>
          <w:rFonts w:ascii="Arial" w:hAnsi="Arial" w:cs="Arial"/>
        </w:rPr>
        <w:t xml:space="preserve"> generally</w:t>
      </w:r>
      <w:r w:rsidR="00100901">
        <w:rPr>
          <w:rFonts w:ascii="Arial" w:hAnsi="Arial" w:cs="Arial"/>
        </w:rPr>
        <w:t xml:space="preserve"> included information about consumers’ backgrounds and the things they like to do</w:t>
      </w:r>
      <w:r w:rsidR="002E6DF9">
        <w:rPr>
          <w:rFonts w:ascii="Arial" w:hAnsi="Arial" w:cs="Arial"/>
        </w:rPr>
        <w:t xml:space="preserve"> such as meet with the Chaplain, attend church</w:t>
      </w:r>
      <w:r w:rsidR="009E3EB4">
        <w:rPr>
          <w:rFonts w:ascii="Arial" w:hAnsi="Arial" w:cs="Arial"/>
        </w:rPr>
        <w:t xml:space="preserve"> and </w:t>
      </w:r>
      <w:r w:rsidR="002E6DF9">
        <w:rPr>
          <w:rFonts w:ascii="Arial" w:hAnsi="Arial" w:cs="Arial"/>
        </w:rPr>
        <w:t xml:space="preserve">participate in support groups for </w:t>
      </w:r>
      <w:r w:rsidR="009E3EB4">
        <w:rPr>
          <w:rFonts w:ascii="Arial" w:hAnsi="Arial" w:cs="Arial"/>
        </w:rPr>
        <w:t>people with a vision impairment</w:t>
      </w:r>
      <w:r w:rsidR="00100901">
        <w:rPr>
          <w:rFonts w:ascii="Arial" w:hAnsi="Arial" w:cs="Arial"/>
        </w:rPr>
        <w:t xml:space="preserve">. </w:t>
      </w:r>
    </w:p>
    <w:p w14:paraId="3E68CDAD" w14:textId="77777777" w:rsidR="00103BE6" w:rsidRDefault="00686C1C" w:rsidP="00BD7C23">
      <w:pPr>
        <w:rPr>
          <w:rFonts w:ascii="Arial" w:hAnsi="Arial" w:cs="Arial"/>
        </w:rPr>
      </w:pPr>
      <w:r>
        <w:rPr>
          <w:rFonts w:ascii="Arial" w:hAnsi="Arial" w:cs="Arial"/>
        </w:rPr>
        <w:t>The Assessment Team observed a ‘spiritual corner’ where consumers can borrow Bibles</w:t>
      </w:r>
      <w:r w:rsidR="00971FE9">
        <w:rPr>
          <w:rFonts w:ascii="Arial" w:hAnsi="Arial" w:cs="Arial"/>
        </w:rPr>
        <w:t xml:space="preserve"> and spiritual </w:t>
      </w:r>
      <w:r w:rsidR="00DD48AC">
        <w:rPr>
          <w:rFonts w:ascii="Arial" w:hAnsi="Arial" w:cs="Arial"/>
        </w:rPr>
        <w:t xml:space="preserve">items such as crosses and bookmarks made by the local community. </w:t>
      </w:r>
    </w:p>
    <w:p w14:paraId="6927AEF6" w14:textId="77777777" w:rsidR="00E206F2" w:rsidRPr="00184D80" w:rsidRDefault="003C3B5A" w:rsidP="00341026">
      <w:pPr>
        <w:pStyle w:val="Heading1"/>
        <w:spacing w:before="120" w:after="240" w:line="22" w:lineRule="atLeast"/>
        <w:rPr>
          <w:rFonts w:ascii="Arial" w:hAnsi="Arial" w:cs="Arial"/>
        </w:rPr>
      </w:pPr>
      <w:r w:rsidRPr="00AC0F7E">
        <w:br w:type="page"/>
      </w:r>
      <w:r w:rsidR="00E206F2"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778090A6"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564583D7" w14:textId="7CF2B835"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43DFB070" w14:textId="254831D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64FD9B0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815C86" w:rsidRDefault="00532C52" w:rsidP="002D5918">
            <w:pPr>
              <w:spacing w:line="22" w:lineRule="atLeast"/>
              <w:rPr>
                <w:rFonts w:ascii="Arial" w:hAnsi="Arial" w:cs="Arial"/>
                <w:color w:val="auto"/>
              </w:rPr>
            </w:pPr>
            <w:r w:rsidRPr="00815C86">
              <w:rPr>
                <w:rFonts w:ascii="Arial" w:hAnsi="Arial" w:cs="Arial"/>
                <w:color w:val="auto"/>
              </w:rPr>
              <w:t>Requirement 5(3)(a)</w:t>
            </w:r>
          </w:p>
        </w:tc>
        <w:tc>
          <w:tcPr>
            <w:tcW w:w="6330" w:type="dxa"/>
            <w:tcBorders>
              <w:right w:val="single" w:sz="4" w:space="0" w:color="auto"/>
            </w:tcBorders>
          </w:tcPr>
          <w:p w14:paraId="1A3A39F3" w14:textId="1691B5BF" w:rsidR="00532C52" w:rsidRPr="00815C8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5C86">
              <w:rPr>
                <w:rFonts w:ascii="Arial" w:hAnsi="Arial" w:cs="Arial"/>
              </w:rPr>
              <w:t>The service environment is welcoming and easy to understand, and optimises each consumer’s sense of belonging, independence, interaction and function.</w:t>
            </w:r>
          </w:p>
        </w:tc>
        <w:tc>
          <w:tcPr>
            <w:tcW w:w="2127" w:type="dxa"/>
            <w:tcBorders>
              <w:left w:val="single" w:sz="4" w:space="0" w:color="auto"/>
            </w:tcBorders>
          </w:tcPr>
          <w:p w14:paraId="46CDECAE" w14:textId="6398121D" w:rsidR="00532C52" w:rsidRPr="004C0613"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1EB65535297419F83667683634C1F5E"/>
                </w:placeholder>
                <w:dropDownList>
                  <w:listItem w:displayText="choose a rating" w:value="choose a rating"/>
                  <w:listItem w:displayText="Compliant" w:value="Compliant"/>
                  <w:listItem w:displayText="Non-compliant" w:value="Non-compliant"/>
                </w:dropDownList>
              </w:sdtPr>
              <w:sdtEndPr/>
              <w:sdtContent>
                <w:r w:rsidR="00A06934" w:rsidRPr="004C0613">
                  <w:rPr>
                    <w:rFonts w:ascii="Arial" w:hAnsi="Arial" w:cs="Arial"/>
                    <w:color w:val="auto"/>
                  </w:rPr>
                  <w:t>Compliant</w:t>
                </w:r>
              </w:sdtContent>
            </w:sdt>
            <w:r w:rsidR="00640D2A" w:rsidRPr="004C0613" w:rsidDel="00640D2A">
              <w:rPr>
                <w:rFonts w:ascii="Arial" w:hAnsi="Arial" w:cs="Arial"/>
                <w:color w:val="0000FF"/>
              </w:rPr>
              <w:t xml:space="preserve"> </w:t>
            </w:r>
          </w:p>
        </w:tc>
      </w:tr>
      <w:tr w:rsidR="00532C52" w:rsidRPr="00184D80" w14:paraId="5206F65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7031A193" w14:textId="1D4580C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service environment:</w:t>
            </w:r>
          </w:p>
          <w:p w14:paraId="3B108787" w14:textId="77777777" w:rsidR="00532C52" w:rsidRPr="00184D80" w:rsidRDefault="00532C52" w:rsidP="003F161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is safe, clean, well maintained and comfortable; and</w:t>
            </w:r>
          </w:p>
          <w:p w14:paraId="042C1B17" w14:textId="77777777" w:rsidR="00532C52" w:rsidRPr="00184D80" w:rsidRDefault="00532C52" w:rsidP="003F161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2B17FB0D" w14:textId="72C28A42" w:rsidR="00532C52" w:rsidRPr="001E4CD4"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4C0613" w:rsidRPr="001E4CD4">
                  <w:rPr>
                    <w:rFonts w:ascii="Arial" w:hAnsi="Arial" w:cs="Arial"/>
                    <w:color w:val="auto"/>
                  </w:rPr>
                  <w:t>Non-compliant</w:t>
                </w:r>
              </w:sdtContent>
            </w:sdt>
            <w:r w:rsidR="00640D2A" w:rsidRPr="001E4CD4" w:rsidDel="00640D2A">
              <w:rPr>
                <w:rFonts w:ascii="Arial" w:hAnsi="Arial" w:cs="Arial"/>
                <w:color w:val="0000FF"/>
              </w:rPr>
              <w:t xml:space="preserve"> </w:t>
            </w:r>
          </w:p>
        </w:tc>
      </w:tr>
      <w:tr w:rsidR="00532C52" w:rsidRPr="00184D80" w14:paraId="15AAB74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5(3)(c)</w:t>
            </w:r>
          </w:p>
        </w:tc>
        <w:tc>
          <w:tcPr>
            <w:tcW w:w="6330" w:type="dxa"/>
            <w:tcBorders>
              <w:right w:val="single" w:sz="4" w:space="0" w:color="auto"/>
            </w:tcBorders>
          </w:tcPr>
          <w:p w14:paraId="70245E09" w14:textId="64C8350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Furniture, fittings and equipment are safe, clean, well maintained and suitable for the consumer.</w:t>
            </w:r>
          </w:p>
        </w:tc>
        <w:tc>
          <w:tcPr>
            <w:tcW w:w="2127" w:type="dxa"/>
            <w:tcBorders>
              <w:left w:val="single" w:sz="4" w:space="0" w:color="auto"/>
            </w:tcBorders>
          </w:tcPr>
          <w:p w14:paraId="3E386C97" w14:textId="4BEE8BBC" w:rsidR="00532C52" w:rsidRPr="001E4CD4" w:rsidRDefault="003850A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0809F6B0E04DC09209C0CC1007EFBB"/>
                </w:placeholder>
                <w:dropDownList>
                  <w:listItem w:displayText="choose a rating" w:value="choose a rating"/>
                  <w:listItem w:displayText="Compliant" w:value="Compliant"/>
                  <w:listItem w:displayText="Non-compliant" w:value="Non-compliant"/>
                </w:dropDownList>
              </w:sdtPr>
              <w:sdtEndPr/>
              <w:sdtContent>
                <w:r w:rsidR="00D1313D" w:rsidRPr="001E4CD4">
                  <w:rPr>
                    <w:rFonts w:ascii="Arial" w:hAnsi="Arial" w:cs="Arial"/>
                    <w:color w:val="auto"/>
                  </w:rPr>
                  <w:t>Non-compliant</w:t>
                </w:r>
              </w:sdtContent>
            </w:sdt>
            <w:r w:rsidR="00640D2A" w:rsidRPr="001E4CD4" w:rsidDel="00640D2A">
              <w:rPr>
                <w:rFonts w:ascii="Arial" w:hAnsi="Arial" w:cs="Arial"/>
                <w:color w:val="0000FF"/>
              </w:rPr>
              <w:t xml:space="preserve"> </w:t>
            </w:r>
          </w:p>
        </w:tc>
      </w:tr>
    </w:tbl>
    <w:p w14:paraId="51469B4D" w14:textId="104934BE" w:rsidR="00E206F2" w:rsidRDefault="00E206F2" w:rsidP="00341026">
      <w:pPr>
        <w:pStyle w:val="Heading2"/>
        <w:spacing w:before="120" w:after="120" w:line="22" w:lineRule="atLeast"/>
        <w:rPr>
          <w:rFonts w:ascii="Arial" w:hAnsi="Arial" w:cs="Arial"/>
        </w:rPr>
      </w:pPr>
      <w:r w:rsidRPr="00184D80">
        <w:rPr>
          <w:rFonts w:ascii="Arial" w:hAnsi="Arial" w:cs="Arial"/>
        </w:rPr>
        <w:t>Findings</w:t>
      </w:r>
    </w:p>
    <w:p w14:paraId="11BEB0F9" w14:textId="264CF95C" w:rsidR="00401E8B" w:rsidRDefault="00681266" w:rsidP="00681266">
      <w:pPr>
        <w:rPr>
          <w:rFonts w:ascii="Arial" w:hAnsi="Arial" w:cs="Arial"/>
        </w:rPr>
      </w:pPr>
      <w:r w:rsidRPr="006C6669">
        <w:rPr>
          <w:rStyle w:val="normaltextrun"/>
          <w:rFonts w:ascii="Arial" w:hAnsi="Arial" w:cs="Arial"/>
        </w:rPr>
        <w:t>I</w:t>
      </w:r>
      <w:r>
        <w:rPr>
          <w:rFonts w:ascii="Arial" w:hAnsi="Arial" w:cs="Arial"/>
        </w:rPr>
        <w:t xml:space="preserve"> have found the service Non-compliant in Standard 5, the non-compliance is in relation to </w:t>
      </w:r>
      <w:r w:rsidR="0031126E" w:rsidRPr="00D1313D">
        <w:rPr>
          <w:rFonts w:ascii="Arial" w:hAnsi="Arial" w:cs="Arial"/>
        </w:rPr>
        <w:t>r</w:t>
      </w:r>
      <w:r w:rsidRPr="00D1313D">
        <w:rPr>
          <w:rFonts w:ascii="Arial" w:hAnsi="Arial" w:cs="Arial"/>
        </w:rPr>
        <w:t>equirement</w:t>
      </w:r>
      <w:r w:rsidR="00E32AE2" w:rsidRPr="00D1313D">
        <w:rPr>
          <w:rFonts w:ascii="Arial" w:hAnsi="Arial" w:cs="Arial"/>
        </w:rPr>
        <w:t>s</w:t>
      </w:r>
      <w:r w:rsidRPr="00D1313D">
        <w:rPr>
          <w:rFonts w:ascii="Arial" w:hAnsi="Arial" w:cs="Arial"/>
        </w:rPr>
        <w:t xml:space="preserve"> </w:t>
      </w:r>
      <w:r w:rsidR="00E32AE2" w:rsidRPr="00D1313D">
        <w:rPr>
          <w:rFonts w:ascii="Arial" w:hAnsi="Arial" w:cs="Arial"/>
        </w:rPr>
        <w:t>5(3)(b) and 5(3)(c)</w:t>
      </w:r>
      <w:r w:rsidR="00D63F63" w:rsidRPr="00D1313D">
        <w:rPr>
          <w:rFonts w:ascii="Arial" w:hAnsi="Arial" w:cs="Arial"/>
        </w:rPr>
        <w:t xml:space="preserve"> and </w:t>
      </w:r>
      <w:r w:rsidR="003C7F24">
        <w:rPr>
          <w:rFonts w:ascii="Arial" w:hAnsi="Arial" w:cs="Arial"/>
        </w:rPr>
        <w:t>relates to the following</w:t>
      </w:r>
      <w:r w:rsidR="00D63F63" w:rsidRPr="00D1313D">
        <w:rPr>
          <w:rFonts w:ascii="Arial" w:hAnsi="Arial" w:cs="Arial"/>
        </w:rPr>
        <w:t>:</w:t>
      </w:r>
      <w:r w:rsidR="008D3B82" w:rsidRPr="00D1313D">
        <w:rPr>
          <w:rFonts w:ascii="Arial" w:hAnsi="Arial" w:cs="Arial"/>
        </w:rPr>
        <w:t xml:space="preserve"> </w:t>
      </w:r>
    </w:p>
    <w:p w14:paraId="13299231" w14:textId="4A3D3409" w:rsidR="00401E8B" w:rsidRDefault="008E047A" w:rsidP="00B66F0B">
      <w:pPr>
        <w:pStyle w:val="ListBullet"/>
        <w:spacing w:before="100" w:beforeAutospacing="1" w:after="120" w:line="22" w:lineRule="atLeast"/>
        <w:ind w:left="425" w:hanging="425"/>
        <w:rPr>
          <w:rFonts w:ascii="Arial" w:hAnsi="Arial" w:cs="Arial"/>
        </w:rPr>
      </w:pPr>
      <w:r w:rsidRPr="00401E8B">
        <w:rPr>
          <w:rFonts w:ascii="Arial" w:hAnsi="Arial" w:cs="Arial"/>
        </w:rPr>
        <w:t>consumers were dissatisfied with</w:t>
      </w:r>
      <w:r w:rsidR="00401E8B">
        <w:rPr>
          <w:rFonts w:ascii="Arial" w:hAnsi="Arial" w:cs="Arial"/>
        </w:rPr>
        <w:t xml:space="preserve"> aspects of</w:t>
      </w:r>
      <w:r w:rsidRPr="00401E8B">
        <w:rPr>
          <w:rFonts w:ascii="Arial" w:hAnsi="Arial" w:cs="Arial"/>
        </w:rPr>
        <w:t xml:space="preserve"> the </w:t>
      </w:r>
      <w:r w:rsidR="00D1313D">
        <w:rPr>
          <w:rFonts w:ascii="Arial" w:hAnsi="Arial" w:cs="Arial"/>
        </w:rPr>
        <w:t xml:space="preserve">service </w:t>
      </w:r>
      <w:r w:rsidRPr="00401E8B">
        <w:rPr>
          <w:rFonts w:ascii="Arial" w:hAnsi="Arial" w:cs="Arial"/>
        </w:rPr>
        <w:t xml:space="preserve">environment, </w:t>
      </w:r>
    </w:p>
    <w:p w14:paraId="75CD52DA" w14:textId="77777777" w:rsidR="00401E8B" w:rsidRDefault="009A2F41" w:rsidP="00B66F0B">
      <w:pPr>
        <w:pStyle w:val="ListBullet"/>
        <w:spacing w:before="100" w:beforeAutospacing="1" w:after="120" w:line="22" w:lineRule="atLeast"/>
        <w:ind w:left="425" w:hanging="425"/>
        <w:rPr>
          <w:rFonts w:ascii="Arial" w:hAnsi="Arial" w:cs="Arial"/>
        </w:rPr>
      </w:pPr>
      <w:r w:rsidRPr="00401E8B">
        <w:rPr>
          <w:rFonts w:ascii="Arial" w:hAnsi="Arial" w:cs="Arial"/>
        </w:rPr>
        <w:t xml:space="preserve">cigarette smoking </w:t>
      </w:r>
      <w:r w:rsidR="00D37321" w:rsidRPr="00401E8B">
        <w:rPr>
          <w:rFonts w:ascii="Arial" w:hAnsi="Arial" w:cs="Arial"/>
        </w:rPr>
        <w:t>was not managed safely or in accordance with organisational policies,</w:t>
      </w:r>
    </w:p>
    <w:p w14:paraId="02CC333E" w14:textId="77777777" w:rsidR="00401E8B" w:rsidRDefault="00401E8B" w:rsidP="00B66F0B">
      <w:pPr>
        <w:pStyle w:val="ListBullet"/>
        <w:spacing w:before="100" w:beforeAutospacing="1" w:after="120" w:line="22" w:lineRule="atLeast"/>
        <w:ind w:left="425" w:hanging="425"/>
        <w:rPr>
          <w:rFonts w:ascii="Arial" w:hAnsi="Arial" w:cs="Arial"/>
        </w:rPr>
      </w:pPr>
      <w:r w:rsidRPr="00401E8B">
        <w:rPr>
          <w:rFonts w:ascii="Arial" w:hAnsi="Arial" w:cs="Arial"/>
        </w:rPr>
        <w:t>clinical waste was stored inappropriately,</w:t>
      </w:r>
    </w:p>
    <w:p w14:paraId="7F9764D1" w14:textId="39C1F374" w:rsidR="00681266" w:rsidRDefault="00401E8B" w:rsidP="00B66F0B">
      <w:pPr>
        <w:pStyle w:val="ListBullet"/>
        <w:spacing w:before="100" w:beforeAutospacing="1" w:after="120" w:line="22" w:lineRule="atLeast"/>
        <w:ind w:left="425" w:hanging="425"/>
        <w:rPr>
          <w:rFonts w:ascii="Arial" w:hAnsi="Arial" w:cs="Arial"/>
        </w:rPr>
      </w:pPr>
      <w:r w:rsidRPr="00401E8B">
        <w:rPr>
          <w:rFonts w:ascii="Arial" w:hAnsi="Arial" w:cs="Arial"/>
        </w:rPr>
        <w:t xml:space="preserve">hazards were </w:t>
      </w:r>
      <w:r>
        <w:rPr>
          <w:rFonts w:ascii="Arial" w:hAnsi="Arial" w:cs="Arial"/>
        </w:rPr>
        <w:t>observed</w:t>
      </w:r>
      <w:r w:rsidRPr="00401E8B">
        <w:rPr>
          <w:rFonts w:ascii="Arial" w:hAnsi="Arial" w:cs="Arial"/>
        </w:rPr>
        <w:t xml:space="preserve"> in the service environment </w:t>
      </w:r>
      <w:r>
        <w:rPr>
          <w:rFonts w:ascii="Arial" w:hAnsi="Arial" w:cs="Arial"/>
        </w:rPr>
        <w:t xml:space="preserve">and impacted </w:t>
      </w:r>
      <w:r w:rsidR="003C1276">
        <w:rPr>
          <w:rFonts w:ascii="Arial" w:hAnsi="Arial" w:cs="Arial"/>
        </w:rPr>
        <w:t>consumers’</w:t>
      </w:r>
      <w:r>
        <w:rPr>
          <w:rFonts w:ascii="Arial" w:hAnsi="Arial" w:cs="Arial"/>
        </w:rPr>
        <w:t xml:space="preserve"> ability to move freely</w:t>
      </w:r>
      <w:r w:rsidR="003C1276">
        <w:rPr>
          <w:rFonts w:ascii="Arial" w:hAnsi="Arial" w:cs="Arial"/>
        </w:rPr>
        <w:t>, and</w:t>
      </w:r>
      <w:r w:rsidR="00D37321" w:rsidRPr="00401E8B">
        <w:rPr>
          <w:rFonts w:ascii="Arial" w:hAnsi="Arial" w:cs="Arial"/>
        </w:rPr>
        <w:t xml:space="preserve"> </w:t>
      </w:r>
    </w:p>
    <w:p w14:paraId="60A56CE0" w14:textId="01CC45C0" w:rsidR="003C1276" w:rsidRDefault="00D63F63" w:rsidP="00B66F0B">
      <w:pPr>
        <w:pStyle w:val="ListBullet"/>
        <w:spacing w:before="100" w:beforeAutospacing="1" w:after="120" w:line="22" w:lineRule="atLeast"/>
        <w:ind w:left="425" w:hanging="425"/>
        <w:rPr>
          <w:rFonts w:ascii="Arial" w:hAnsi="Arial" w:cs="Arial"/>
        </w:rPr>
      </w:pPr>
      <w:r>
        <w:rPr>
          <w:rFonts w:ascii="Arial" w:hAnsi="Arial" w:cs="Arial"/>
        </w:rPr>
        <w:t xml:space="preserve">furnishings and equipment </w:t>
      </w:r>
      <w:r w:rsidR="005C3845">
        <w:rPr>
          <w:rFonts w:ascii="Arial" w:hAnsi="Arial" w:cs="Arial"/>
        </w:rPr>
        <w:t>were</w:t>
      </w:r>
      <w:r>
        <w:rPr>
          <w:rFonts w:ascii="Arial" w:hAnsi="Arial" w:cs="Arial"/>
        </w:rPr>
        <w:t xml:space="preserve"> not clean and well maintained.</w:t>
      </w:r>
    </w:p>
    <w:p w14:paraId="34F10F83" w14:textId="174C66AB" w:rsidR="002A499F" w:rsidRPr="002A499F" w:rsidRDefault="002A499F" w:rsidP="002A499F">
      <w:pPr>
        <w:rPr>
          <w:rFonts w:ascii="Arial" w:hAnsi="Arial" w:cs="Arial"/>
        </w:rPr>
      </w:pPr>
      <w:r>
        <w:rPr>
          <w:rFonts w:ascii="Arial" w:hAnsi="Arial" w:cs="Arial"/>
        </w:rPr>
        <w:t xml:space="preserve">Details of these deficiencies </w:t>
      </w:r>
      <w:r w:rsidR="002F7E7F">
        <w:rPr>
          <w:rFonts w:ascii="Arial" w:hAnsi="Arial" w:cs="Arial"/>
        </w:rPr>
        <w:t xml:space="preserve">are summarised below. </w:t>
      </w:r>
    </w:p>
    <w:p w14:paraId="53520DBB" w14:textId="3790308F" w:rsidR="00FC3155" w:rsidRDefault="00787F7E" w:rsidP="00681266">
      <w:pPr>
        <w:rPr>
          <w:rFonts w:ascii="Arial" w:hAnsi="Arial" w:cs="Arial"/>
        </w:rPr>
      </w:pPr>
      <w:r>
        <w:rPr>
          <w:rFonts w:ascii="Arial" w:hAnsi="Arial" w:cs="Arial"/>
        </w:rPr>
        <w:t>Consumers and representatives</w:t>
      </w:r>
      <w:r w:rsidR="009050A4">
        <w:rPr>
          <w:rFonts w:ascii="Arial" w:hAnsi="Arial" w:cs="Arial"/>
        </w:rPr>
        <w:t xml:space="preserve"> were </w:t>
      </w:r>
      <w:r w:rsidR="00B72087">
        <w:rPr>
          <w:rFonts w:ascii="Arial" w:hAnsi="Arial" w:cs="Arial"/>
        </w:rPr>
        <w:t xml:space="preserve">generally </w:t>
      </w:r>
      <w:r w:rsidR="009050A4">
        <w:rPr>
          <w:rFonts w:ascii="Arial" w:hAnsi="Arial" w:cs="Arial"/>
        </w:rPr>
        <w:t>dissatisfied with aspects of the service environment</w:t>
      </w:r>
      <w:r>
        <w:rPr>
          <w:rFonts w:ascii="Arial" w:hAnsi="Arial" w:cs="Arial"/>
        </w:rPr>
        <w:t xml:space="preserve"> </w:t>
      </w:r>
      <w:r w:rsidR="00962998">
        <w:rPr>
          <w:rFonts w:ascii="Arial" w:hAnsi="Arial" w:cs="Arial"/>
        </w:rPr>
        <w:t xml:space="preserve">and </w:t>
      </w:r>
      <w:r>
        <w:rPr>
          <w:rFonts w:ascii="Arial" w:hAnsi="Arial" w:cs="Arial"/>
        </w:rPr>
        <w:t>reported that the service environment was not clean</w:t>
      </w:r>
      <w:r w:rsidR="00BE774C">
        <w:rPr>
          <w:rFonts w:ascii="Arial" w:hAnsi="Arial" w:cs="Arial"/>
        </w:rPr>
        <w:t>, well maintained or comfortable</w:t>
      </w:r>
      <w:r w:rsidR="008A56F5">
        <w:rPr>
          <w:rFonts w:ascii="Arial" w:hAnsi="Arial" w:cs="Arial"/>
        </w:rPr>
        <w:t xml:space="preserve">. </w:t>
      </w:r>
      <w:r w:rsidR="00893F4F">
        <w:rPr>
          <w:rFonts w:ascii="Arial" w:hAnsi="Arial" w:cs="Arial"/>
        </w:rPr>
        <w:t xml:space="preserve">Consumers and representatives provided </w:t>
      </w:r>
      <w:r w:rsidR="00FC3155">
        <w:rPr>
          <w:rFonts w:ascii="Arial" w:hAnsi="Arial" w:cs="Arial"/>
        </w:rPr>
        <w:t>the following examples of inadequate cleaning</w:t>
      </w:r>
      <w:r w:rsidR="00BB6FC1">
        <w:rPr>
          <w:rFonts w:ascii="Arial" w:hAnsi="Arial" w:cs="Arial"/>
        </w:rPr>
        <w:t>,</w:t>
      </w:r>
      <w:r w:rsidR="002208FD">
        <w:rPr>
          <w:rFonts w:ascii="Arial" w:hAnsi="Arial" w:cs="Arial"/>
        </w:rPr>
        <w:t xml:space="preserve"> poor maintenance</w:t>
      </w:r>
      <w:r w:rsidR="00BB6FC1">
        <w:rPr>
          <w:rFonts w:ascii="Arial" w:hAnsi="Arial" w:cs="Arial"/>
        </w:rPr>
        <w:t xml:space="preserve"> and </w:t>
      </w:r>
      <w:r w:rsidR="00357801">
        <w:rPr>
          <w:rFonts w:ascii="Arial" w:hAnsi="Arial" w:cs="Arial"/>
        </w:rPr>
        <w:t>safety concerns</w:t>
      </w:r>
      <w:r w:rsidR="00FC3155">
        <w:rPr>
          <w:rFonts w:ascii="Arial" w:hAnsi="Arial" w:cs="Arial"/>
        </w:rPr>
        <w:t>:</w:t>
      </w:r>
    </w:p>
    <w:p w14:paraId="38995019" w14:textId="64754F05" w:rsidR="00FE2639" w:rsidRDefault="006345A1" w:rsidP="00B66F0B">
      <w:pPr>
        <w:pStyle w:val="ListBullet"/>
        <w:spacing w:before="100" w:beforeAutospacing="1" w:after="120" w:line="22" w:lineRule="atLeast"/>
        <w:ind w:left="425" w:hanging="425"/>
        <w:rPr>
          <w:rFonts w:ascii="Arial" w:hAnsi="Arial" w:cs="Arial"/>
        </w:rPr>
      </w:pPr>
      <w:r>
        <w:rPr>
          <w:rFonts w:ascii="Arial" w:hAnsi="Arial" w:cs="Arial"/>
        </w:rPr>
        <w:t xml:space="preserve">Two representatives were dissatisfied with cleaning </w:t>
      </w:r>
      <w:r w:rsidR="00FE2639">
        <w:rPr>
          <w:rFonts w:ascii="Arial" w:hAnsi="Arial" w:cs="Arial"/>
        </w:rPr>
        <w:t xml:space="preserve">of outdoor furniture and balcony areas. </w:t>
      </w:r>
      <w:r w:rsidR="00BE3AE3">
        <w:rPr>
          <w:rFonts w:ascii="Arial" w:hAnsi="Arial" w:cs="Arial"/>
        </w:rPr>
        <w:t>O</w:t>
      </w:r>
      <w:r w:rsidR="00FC3155">
        <w:rPr>
          <w:rFonts w:ascii="Arial" w:hAnsi="Arial" w:cs="Arial"/>
        </w:rPr>
        <w:t>ne representative reported having to wipe down outdoor furniture prior to use; they also stated that they place</w:t>
      </w:r>
      <w:r w:rsidR="00BE3AE3">
        <w:rPr>
          <w:rFonts w:ascii="Arial" w:hAnsi="Arial" w:cs="Arial"/>
        </w:rPr>
        <w:t xml:space="preserve"> towel</w:t>
      </w:r>
      <w:r w:rsidR="002402E3">
        <w:rPr>
          <w:rFonts w:ascii="Arial" w:hAnsi="Arial" w:cs="Arial"/>
        </w:rPr>
        <w:t>s</w:t>
      </w:r>
      <w:r w:rsidR="00BE3AE3">
        <w:rPr>
          <w:rFonts w:ascii="Arial" w:hAnsi="Arial" w:cs="Arial"/>
        </w:rPr>
        <w:t xml:space="preserve"> over chairs</w:t>
      </w:r>
      <w:r w:rsidR="002402E3">
        <w:rPr>
          <w:rFonts w:ascii="Arial" w:hAnsi="Arial" w:cs="Arial"/>
        </w:rPr>
        <w:t xml:space="preserve"> in the communal areas</w:t>
      </w:r>
      <w:r w:rsidR="00BE3AE3">
        <w:rPr>
          <w:rFonts w:ascii="Arial" w:hAnsi="Arial" w:cs="Arial"/>
        </w:rPr>
        <w:t xml:space="preserve"> before sitting down as on occasion they are soiled with urine</w:t>
      </w:r>
      <w:r w:rsidR="002402E3">
        <w:rPr>
          <w:rFonts w:ascii="Arial" w:hAnsi="Arial" w:cs="Arial"/>
        </w:rPr>
        <w:t>.</w:t>
      </w:r>
      <w:r w:rsidR="002208FD">
        <w:rPr>
          <w:rFonts w:ascii="Arial" w:hAnsi="Arial" w:cs="Arial"/>
        </w:rPr>
        <w:t xml:space="preserve"> </w:t>
      </w:r>
      <w:r w:rsidR="0028000A">
        <w:rPr>
          <w:rFonts w:ascii="Arial" w:hAnsi="Arial" w:cs="Arial"/>
        </w:rPr>
        <w:t>The second representative said they undertake</w:t>
      </w:r>
      <w:r w:rsidR="00A34621">
        <w:rPr>
          <w:rFonts w:ascii="Arial" w:hAnsi="Arial" w:cs="Arial"/>
        </w:rPr>
        <w:t xml:space="preserve"> the</w:t>
      </w:r>
      <w:r w:rsidR="0028000A">
        <w:rPr>
          <w:rFonts w:ascii="Arial" w:hAnsi="Arial" w:cs="Arial"/>
        </w:rPr>
        <w:t xml:space="preserve"> cleaning of the </w:t>
      </w:r>
      <w:r w:rsidR="00A34621">
        <w:rPr>
          <w:rFonts w:ascii="Arial" w:hAnsi="Arial" w:cs="Arial"/>
        </w:rPr>
        <w:t>consumer’s room</w:t>
      </w:r>
      <w:r w:rsidR="009F1B15">
        <w:rPr>
          <w:rFonts w:ascii="Arial" w:hAnsi="Arial" w:cs="Arial"/>
        </w:rPr>
        <w:t xml:space="preserve"> as they are not satisfied with the cleaning completed by the service. </w:t>
      </w:r>
    </w:p>
    <w:p w14:paraId="2D4835D4" w14:textId="149C8535" w:rsidR="00E32AE2" w:rsidRDefault="00E7493A" w:rsidP="00B66F0B">
      <w:pPr>
        <w:pStyle w:val="ListBullet"/>
        <w:spacing w:before="100" w:beforeAutospacing="1" w:after="120" w:line="22" w:lineRule="atLeast"/>
        <w:ind w:left="425" w:hanging="425"/>
        <w:rPr>
          <w:rFonts w:ascii="Arial" w:hAnsi="Arial" w:cs="Arial"/>
        </w:rPr>
      </w:pPr>
      <w:r>
        <w:rPr>
          <w:rFonts w:ascii="Arial" w:hAnsi="Arial" w:cs="Arial"/>
        </w:rPr>
        <w:t>Two</w:t>
      </w:r>
      <w:r w:rsidR="002208FD">
        <w:rPr>
          <w:rFonts w:ascii="Arial" w:hAnsi="Arial" w:cs="Arial"/>
        </w:rPr>
        <w:t xml:space="preserve"> representative</w:t>
      </w:r>
      <w:r>
        <w:rPr>
          <w:rFonts w:ascii="Arial" w:hAnsi="Arial" w:cs="Arial"/>
        </w:rPr>
        <w:t>s</w:t>
      </w:r>
      <w:r w:rsidR="002208FD">
        <w:rPr>
          <w:rFonts w:ascii="Arial" w:hAnsi="Arial" w:cs="Arial"/>
        </w:rPr>
        <w:t xml:space="preserve"> said </w:t>
      </w:r>
      <w:r w:rsidR="005A60E1">
        <w:rPr>
          <w:rFonts w:ascii="Arial" w:hAnsi="Arial" w:cs="Arial"/>
        </w:rPr>
        <w:t xml:space="preserve">a blind in the lounge area has been broken for some months and </w:t>
      </w:r>
      <w:r>
        <w:rPr>
          <w:rFonts w:ascii="Arial" w:hAnsi="Arial" w:cs="Arial"/>
        </w:rPr>
        <w:t xml:space="preserve">one representative reported </w:t>
      </w:r>
      <w:r w:rsidR="005A60E1">
        <w:rPr>
          <w:rFonts w:ascii="Arial" w:hAnsi="Arial" w:cs="Arial"/>
        </w:rPr>
        <w:t>that due to glare</w:t>
      </w:r>
      <w:r w:rsidR="00D46FFF">
        <w:rPr>
          <w:rFonts w:ascii="Arial" w:hAnsi="Arial" w:cs="Arial"/>
        </w:rPr>
        <w:t xml:space="preserve"> on the television screen, consumers are not able to watch television in the afternoon.</w:t>
      </w:r>
    </w:p>
    <w:p w14:paraId="67DDEA6D" w14:textId="33A538A1" w:rsidR="00651616" w:rsidRDefault="00651616" w:rsidP="00B66F0B">
      <w:pPr>
        <w:pStyle w:val="ListBullet"/>
        <w:spacing w:before="100" w:beforeAutospacing="1" w:after="120" w:line="22" w:lineRule="atLeast"/>
        <w:ind w:left="425" w:hanging="425"/>
        <w:rPr>
          <w:rFonts w:ascii="Arial" w:hAnsi="Arial" w:cs="Arial"/>
        </w:rPr>
      </w:pPr>
      <w:r>
        <w:rPr>
          <w:rFonts w:ascii="Arial" w:hAnsi="Arial" w:cs="Arial"/>
        </w:rPr>
        <w:lastRenderedPageBreak/>
        <w:t xml:space="preserve">A third representative </w:t>
      </w:r>
      <w:r w:rsidR="00A92DBC">
        <w:rPr>
          <w:rFonts w:ascii="Arial" w:hAnsi="Arial" w:cs="Arial"/>
        </w:rPr>
        <w:t xml:space="preserve">said their consumer’s bedroom floor was dirty and showed the Assessment Team evidence of this; they said that </w:t>
      </w:r>
      <w:r w:rsidR="000F0A0C">
        <w:rPr>
          <w:rFonts w:ascii="Arial" w:hAnsi="Arial" w:cs="Arial"/>
        </w:rPr>
        <w:t xml:space="preserve">used tissues and gloves are left on the floor and that external gardens are </w:t>
      </w:r>
      <w:r w:rsidR="00B567B7">
        <w:rPr>
          <w:rFonts w:ascii="Arial" w:hAnsi="Arial" w:cs="Arial"/>
        </w:rPr>
        <w:t xml:space="preserve">untidy. </w:t>
      </w:r>
    </w:p>
    <w:p w14:paraId="6772F5F4" w14:textId="5CBE84CE" w:rsidR="002402E3" w:rsidRDefault="00DA3E68" w:rsidP="00B66F0B">
      <w:pPr>
        <w:pStyle w:val="ListBullet"/>
        <w:spacing w:before="100" w:beforeAutospacing="1" w:after="120" w:line="22" w:lineRule="atLeast"/>
        <w:ind w:left="425" w:hanging="425"/>
        <w:rPr>
          <w:rFonts w:ascii="Arial" w:hAnsi="Arial" w:cs="Arial"/>
        </w:rPr>
      </w:pPr>
      <w:r>
        <w:rPr>
          <w:rFonts w:ascii="Arial" w:hAnsi="Arial" w:cs="Arial"/>
        </w:rPr>
        <w:t xml:space="preserve">One consumer with sensory impairment stated that </w:t>
      </w:r>
      <w:r w:rsidR="005D7703">
        <w:rPr>
          <w:rFonts w:ascii="Arial" w:hAnsi="Arial" w:cs="Arial"/>
        </w:rPr>
        <w:t xml:space="preserve">there are uneven paths at the home and there is nowhere safe for them to walk. </w:t>
      </w:r>
    </w:p>
    <w:p w14:paraId="37AFF48B" w14:textId="744543B9" w:rsidR="00632F92" w:rsidRDefault="00632F92" w:rsidP="00977B6A">
      <w:pPr>
        <w:rPr>
          <w:rFonts w:ascii="Arial" w:hAnsi="Arial" w:cs="Arial"/>
        </w:rPr>
      </w:pPr>
      <w:r>
        <w:rPr>
          <w:rFonts w:ascii="Arial" w:hAnsi="Arial" w:cs="Arial"/>
        </w:rPr>
        <w:t>The Assessment Team observed unclean furniture and equipment including:</w:t>
      </w:r>
    </w:p>
    <w:p w14:paraId="2043F823" w14:textId="03659853" w:rsidR="00632F92" w:rsidRDefault="002A32AA" w:rsidP="00B66F0B">
      <w:pPr>
        <w:pStyle w:val="ListBullet"/>
        <w:spacing w:before="100" w:beforeAutospacing="1" w:after="120" w:line="22" w:lineRule="atLeast"/>
        <w:ind w:left="425" w:hanging="425"/>
        <w:rPr>
          <w:rFonts w:ascii="Arial" w:hAnsi="Arial" w:cs="Arial"/>
        </w:rPr>
      </w:pPr>
      <w:r>
        <w:rPr>
          <w:rFonts w:ascii="Arial" w:hAnsi="Arial" w:cs="Arial"/>
        </w:rPr>
        <w:t>shower beds were found with mould and grime under the mattress and around the drainage areas</w:t>
      </w:r>
      <w:r w:rsidR="00655031">
        <w:rPr>
          <w:rFonts w:ascii="Arial" w:hAnsi="Arial" w:cs="Arial"/>
        </w:rPr>
        <w:t>,</w:t>
      </w:r>
    </w:p>
    <w:p w14:paraId="6B914FA3" w14:textId="3A6046F1" w:rsidR="00F57CC9" w:rsidRDefault="00F57CC9" w:rsidP="00B66F0B">
      <w:pPr>
        <w:pStyle w:val="ListBullet"/>
        <w:spacing w:before="100" w:beforeAutospacing="1" w:after="120" w:line="22" w:lineRule="atLeast"/>
        <w:ind w:left="425" w:hanging="425"/>
        <w:rPr>
          <w:rFonts w:ascii="Arial" w:hAnsi="Arial" w:cs="Arial"/>
        </w:rPr>
      </w:pPr>
      <w:r>
        <w:rPr>
          <w:rFonts w:ascii="Arial" w:hAnsi="Arial" w:cs="Arial"/>
        </w:rPr>
        <w:t>wheelchairs</w:t>
      </w:r>
      <w:r w:rsidR="007A04E7">
        <w:rPr>
          <w:rFonts w:ascii="Arial" w:hAnsi="Arial" w:cs="Arial"/>
        </w:rPr>
        <w:t xml:space="preserve"> </w:t>
      </w:r>
      <w:r w:rsidR="00622DFB">
        <w:rPr>
          <w:rFonts w:ascii="Arial" w:hAnsi="Arial" w:cs="Arial"/>
        </w:rPr>
        <w:t xml:space="preserve">and </w:t>
      </w:r>
      <w:r w:rsidR="00E35B14">
        <w:rPr>
          <w:rFonts w:ascii="Arial" w:hAnsi="Arial" w:cs="Arial"/>
        </w:rPr>
        <w:t>special needs seating</w:t>
      </w:r>
      <w:r w:rsidR="001E3EA7">
        <w:rPr>
          <w:rFonts w:ascii="Arial" w:hAnsi="Arial" w:cs="Arial"/>
        </w:rPr>
        <w:t xml:space="preserve"> (not wiped down)</w:t>
      </w:r>
      <w:r w:rsidR="007A04E7">
        <w:rPr>
          <w:rFonts w:ascii="Arial" w:hAnsi="Arial" w:cs="Arial"/>
        </w:rPr>
        <w:t>,</w:t>
      </w:r>
    </w:p>
    <w:p w14:paraId="48BC86E8" w14:textId="14A1C43B" w:rsidR="002A32AA" w:rsidRDefault="00A813D9" w:rsidP="00B66F0B">
      <w:pPr>
        <w:pStyle w:val="ListBullet"/>
        <w:spacing w:before="100" w:beforeAutospacing="1" w:after="120" w:line="22" w:lineRule="atLeast"/>
        <w:ind w:left="425" w:hanging="425"/>
        <w:rPr>
          <w:rFonts w:ascii="Arial" w:hAnsi="Arial" w:cs="Arial"/>
        </w:rPr>
      </w:pPr>
      <w:r>
        <w:rPr>
          <w:rFonts w:ascii="Arial" w:hAnsi="Arial" w:cs="Arial"/>
        </w:rPr>
        <w:t xml:space="preserve">outdoor tables had not been </w:t>
      </w:r>
      <w:r w:rsidR="007A04E7">
        <w:rPr>
          <w:rFonts w:ascii="Arial" w:hAnsi="Arial" w:cs="Arial"/>
        </w:rPr>
        <w:t>cleaned</w:t>
      </w:r>
      <w:r>
        <w:rPr>
          <w:rFonts w:ascii="Arial" w:hAnsi="Arial" w:cs="Arial"/>
        </w:rPr>
        <w:t>, and</w:t>
      </w:r>
    </w:p>
    <w:p w14:paraId="7149D3F9" w14:textId="1ED846D8" w:rsidR="00A813D9" w:rsidRPr="00632F92" w:rsidRDefault="00A813D9" w:rsidP="00B66F0B">
      <w:pPr>
        <w:pStyle w:val="ListBullet"/>
        <w:spacing w:before="100" w:beforeAutospacing="1" w:after="120" w:line="22" w:lineRule="atLeast"/>
        <w:ind w:left="425" w:hanging="425"/>
        <w:rPr>
          <w:rFonts w:ascii="Arial" w:hAnsi="Arial" w:cs="Arial"/>
        </w:rPr>
      </w:pPr>
      <w:r>
        <w:rPr>
          <w:rFonts w:ascii="Arial" w:hAnsi="Arial" w:cs="Arial"/>
        </w:rPr>
        <w:t xml:space="preserve">a cigarette butt was found on a balcony. </w:t>
      </w:r>
    </w:p>
    <w:p w14:paraId="13F9B0E0" w14:textId="2A0AF5BA" w:rsidR="00977B6A" w:rsidRDefault="00977B6A" w:rsidP="00977B6A">
      <w:pPr>
        <w:rPr>
          <w:rFonts w:ascii="Arial" w:hAnsi="Arial" w:cs="Arial"/>
        </w:rPr>
      </w:pPr>
      <w:r>
        <w:rPr>
          <w:rFonts w:ascii="Arial" w:hAnsi="Arial" w:cs="Arial"/>
        </w:rPr>
        <w:t xml:space="preserve">The Assessment Team observed </w:t>
      </w:r>
      <w:r w:rsidR="00652BAC">
        <w:rPr>
          <w:rFonts w:ascii="Arial" w:hAnsi="Arial" w:cs="Arial"/>
        </w:rPr>
        <w:t xml:space="preserve">external paths that were hazardous due to </w:t>
      </w:r>
      <w:r w:rsidR="00620336">
        <w:rPr>
          <w:rFonts w:ascii="Arial" w:hAnsi="Arial" w:cs="Arial"/>
        </w:rPr>
        <w:t>being uneven with tree roots lifting</w:t>
      </w:r>
      <w:r w:rsidR="00E024E8">
        <w:rPr>
          <w:rFonts w:ascii="Arial" w:hAnsi="Arial" w:cs="Arial"/>
        </w:rPr>
        <w:t xml:space="preserve"> and cracking some paths. </w:t>
      </w:r>
      <w:r w:rsidR="00F57498">
        <w:rPr>
          <w:rFonts w:ascii="Arial" w:hAnsi="Arial" w:cs="Arial"/>
        </w:rPr>
        <w:t xml:space="preserve">Some gardens were found by the Assessment Team to be overgrown </w:t>
      </w:r>
      <w:r w:rsidR="00BE6EFD">
        <w:rPr>
          <w:rFonts w:ascii="Arial" w:hAnsi="Arial" w:cs="Arial"/>
        </w:rPr>
        <w:t xml:space="preserve">and outdoor tables and chairs were not clean. </w:t>
      </w:r>
      <w:r w:rsidR="00602E24">
        <w:rPr>
          <w:rFonts w:ascii="Arial" w:hAnsi="Arial" w:cs="Arial"/>
        </w:rPr>
        <w:t>Consumers were observed trying to access</w:t>
      </w:r>
      <w:r w:rsidR="00545BD7">
        <w:rPr>
          <w:rFonts w:ascii="Arial" w:hAnsi="Arial" w:cs="Arial"/>
        </w:rPr>
        <w:t xml:space="preserve"> </w:t>
      </w:r>
      <w:r w:rsidR="00655031">
        <w:rPr>
          <w:rFonts w:ascii="Arial" w:hAnsi="Arial" w:cs="Arial"/>
        </w:rPr>
        <w:t xml:space="preserve">the </w:t>
      </w:r>
      <w:r w:rsidR="00545BD7">
        <w:rPr>
          <w:rFonts w:ascii="Arial" w:hAnsi="Arial" w:cs="Arial"/>
        </w:rPr>
        <w:t>external garden however the doors were locked preventing consumers</w:t>
      </w:r>
      <w:r w:rsidR="00257398">
        <w:rPr>
          <w:rFonts w:ascii="Arial" w:hAnsi="Arial" w:cs="Arial"/>
        </w:rPr>
        <w:t xml:space="preserve"> </w:t>
      </w:r>
      <w:r w:rsidR="005C3845">
        <w:rPr>
          <w:rFonts w:ascii="Arial" w:hAnsi="Arial" w:cs="Arial"/>
        </w:rPr>
        <w:t>from moving</w:t>
      </w:r>
      <w:r w:rsidR="00257398">
        <w:rPr>
          <w:rFonts w:ascii="Arial" w:hAnsi="Arial" w:cs="Arial"/>
        </w:rPr>
        <w:t xml:space="preserve"> freely between indoor and outdoor areas. Management staff advised the doors were locked to prevent consumers from accessing areas</w:t>
      </w:r>
      <w:r w:rsidR="00606192">
        <w:rPr>
          <w:rFonts w:ascii="Arial" w:hAnsi="Arial" w:cs="Arial"/>
        </w:rPr>
        <w:t xml:space="preserve"> where trip hazards were present. </w:t>
      </w:r>
      <w:r w:rsidR="00602E24">
        <w:rPr>
          <w:rFonts w:ascii="Arial" w:hAnsi="Arial" w:cs="Arial"/>
        </w:rPr>
        <w:t xml:space="preserve"> </w:t>
      </w:r>
    </w:p>
    <w:p w14:paraId="56A6ACE5" w14:textId="3E6D3E85" w:rsidR="002B64D5" w:rsidRDefault="002B64D5" w:rsidP="00977B6A">
      <w:pPr>
        <w:rPr>
          <w:rFonts w:ascii="Arial" w:hAnsi="Arial" w:cs="Arial"/>
        </w:rPr>
      </w:pPr>
      <w:r>
        <w:rPr>
          <w:rFonts w:ascii="Arial" w:hAnsi="Arial" w:cs="Arial"/>
        </w:rPr>
        <w:t xml:space="preserve">The Assessment Team </w:t>
      </w:r>
      <w:r w:rsidR="00B718AA">
        <w:rPr>
          <w:rFonts w:ascii="Arial" w:hAnsi="Arial" w:cs="Arial"/>
        </w:rPr>
        <w:t xml:space="preserve">noted that </w:t>
      </w:r>
      <w:r w:rsidR="00734FF9">
        <w:rPr>
          <w:rFonts w:ascii="Arial" w:hAnsi="Arial" w:cs="Arial"/>
        </w:rPr>
        <w:t xml:space="preserve">some </w:t>
      </w:r>
      <w:r w:rsidR="00B718AA">
        <w:rPr>
          <w:rFonts w:ascii="Arial" w:hAnsi="Arial" w:cs="Arial"/>
        </w:rPr>
        <w:t>consumers were smoking cigarettes in the designated smoking area however there</w:t>
      </w:r>
      <w:r w:rsidR="004F181E">
        <w:rPr>
          <w:rFonts w:ascii="Arial" w:hAnsi="Arial" w:cs="Arial"/>
        </w:rPr>
        <w:t xml:space="preserve"> was an absence of fire fighting equipment </w:t>
      </w:r>
      <w:r w:rsidR="00E1395D">
        <w:rPr>
          <w:rFonts w:ascii="Arial" w:hAnsi="Arial" w:cs="Arial"/>
        </w:rPr>
        <w:t xml:space="preserve">such as a fire blanket in the area. </w:t>
      </w:r>
      <w:r w:rsidR="00C20CA9" w:rsidRPr="00BF5B88">
        <w:rPr>
          <w:rFonts w:ascii="Arial" w:hAnsi="Arial" w:cs="Arial"/>
        </w:rPr>
        <w:t>One consumer</w:t>
      </w:r>
      <w:r w:rsidR="00F678F4" w:rsidRPr="00BF5B88">
        <w:rPr>
          <w:rFonts w:ascii="Arial" w:hAnsi="Arial" w:cs="Arial"/>
        </w:rPr>
        <w:t xml:space="preserve"> </w:t>
      </w:r>
      <w:r w:rsidR="00C20CA9" w:rsidRPr="00BF5B88">
        <w:rPr>
          <w:rFonts w:ascii="Arial" w:hAnsi="Arial" w:cs="Arial"/>
        </w:rPr>
        <w:t>was observed</w:t>
      </w:r>
      <w:r w:rsidR="00C20CA9">
        <w:rPr>
          <w:rFonts w:ascii="Arial" w:hAnsi="Arial" w:cs="Arial"/>
        </w:rPr>
        <w:t xml:space="preserve"> smoking in non-designated smoking areas</w:t>
      </w:r>
      <w:r w:rsidR="00B543AF">
        <w:rPr>
          <w:rFonts w:ascii="Arial" w:hAnsi="Arial" w:cs="Arial"/>
        </w:rPr>
        <w:t>; the consumer was not in direct sight of staff and was in areas where</w:t>
      </w:r>
      <w:r w:rsidR="00C101BE">
        <w:rPr>
          <w:rFonts w:ascii="Arial" w:hAnsi="Arial" w:cs="Arial"/>
        </w:rPr>
        <w:t xml:space="preserve"> there was no ready access to firefighting equipment</w:t>
      </w:r>
      <w:r w:rsidR="00F678F4">
        <w:rPr>
          <w:rFonts w:ascii="Arial" w:hAnsi="Arial" w:cs="Arial"/>
        </w:rPr>
        <w:t>.</w:t>
      </w:r>
    </w:p>
    <w:p w14:paraId="67D129E7" w14:textId="6AA9419D" w:rsidR="00602E24" w:rsidRDefault="00975CA6" w:rsidP="00977B6A">
      <w:pPr>
        <w:rPr>
          <w:rFonts w:ascii="Arial" w:hAnsi="Arial" w:cs="Arial"/>
        </w:rPr>
      </w:pPr>
      <w:r>
        <w:rPr>
          <w:rFonts w:ascii="Arial" w:hAnsi="Arial" w:cs="Arial"/>
        </w:rPr>
        <w:t>The</w:t>
      </w:r>
      <w:r w:rsidR="008B438F">
        <w:rPr>
          <w:rFonts w:ascii="Arial" w:hAnsi="Arial" w:cs="Arial"/>
        </w:rPr>
        <w:t xml:space="preserve"> Assessment Team observed staff smoking on site</w:t>
      </w:r>
      <w:r w:rsidR="004E212B">
        <w:rPr>
          <w:rFonts w:ascii="Arial" w:hAnsi="Arial" w:cs="Arial"/>
        </w:rPr>
        <w:t xml:space="preserve"> and within 5 metres of the entrance to the service</w:t>
      </w:r>
      <w:r w:rsidR="00ED25CD">
        <w:rPr>
          <w:rFonts w:ascii="Arial" w:hAnsi="Arial" w:cs="Arial"/>
        </w:rPr>
        <w:t>; there were no receptacles available for the safe</w:t>
      </w:r>
      <w:r w:rsidR="00F018C3">
        <w:rPr>
          <w:rFonts w:ascii="Arial" w:hAnsi="Arial" w:cs="Arial"/>
        </w:rPr>
        <w:t xml:space="preserve"> disposal of cigarette butts</w:t>
      </w:r>
      <w:r w:rsidR="001434AB">
        <w:rPr>
          <w:rFonts w:ascii="Arial" w:hAnsi="Arial" w:cs="Arial"/>
        </w:rPr>
        <w:t xml:space="preserve">. While this was not in keeping with organisational policy, </w:t>
      </w:r>
      <w:r w:rsidR="00997F74">
        <w:rPr>
          <w:rFonts w:ascii="Arial" w:hAnsi="Arial" w:cs="Arial"/>
        </w:rPr>
        <w:t xml:space="preserve">environmental </w:t>
      </w:r>
      <w:r w:rsidR="001434AB">
        <w:rPr>
          <w:rFonts w:ascii="Arial" w:hAnsi="Arial" w:cs="Arial"/>
        </w:rPr>
        <w:t>audits</w:t>
      </w:r>
      <w:r w:rsidR="001A144A">
        <w:rPr>
          <w:rFonts w:ascii="Arial" w:hAnsi="Arial" w:cs="Arial"/>
        </w:rPr>
        <w:t xml:space="preserve"> conducted by the service </w:t>
      </w:r>
      <w:r w:rsidR="00997F74">
        <w:rPr>
          <w:rFonts w:ascii="Arial" w:hAnsi="Arial" w:cs="Arial"/>
        </w:rPr>
        <w:t xml:space="preserve">had failed to identify </w:t>
      </w:r>
      <w:r w:rsidR="00F30636">
        <w:rPr>
          <w:rFonts w:ascii="Arial" w:hAnsi="Arial" w:cs="Arial"/>
        </w:rPr>
        <w:t xml:space="preserve">staff smoking practices that breached policy. </w:t>
      </w:r>
    </w:p>
    <w:p w14:paraId="1E3A8558" w14:textId="387E040D" w:rsidR="00EE2F54" w:rsidRPr="00977B6A" w:rsidRDefault="00870388" w:rsidP="00977B6A">
      <w:pPr>
        <w:rPr>
          <w:rFonts w:ascii="Arial" w:hAnsi="Arial" w:cs="Arial"/>
        </w:rPr>
      </w:pPr>
      <w:r>
        <w:rPr>
          <w:rFonts w:ascii="Arial" w:hAnsi="Arial" w:cs="Arial"/>
        </w:rPr>
        <w:t>T</w:t>
      </w:r>
      <w:r w:rsidR="00602ED4">
        <w:rPr>
          <w:rFonts w:ascii="Arial" w:hAnsi="Arial" w:cs="Arial"/>
        </w:rPr>
        <w:t xml:space="preserve">he Assessment Team saw </w:t>
      </w:r>
      <w:r w:rsidR="000C6D10">
        <w:rPr>
          <w:rFonts w:ascii="Arial" w:hAnsi="Arial" w:cs="Arial"/>
        </w:rPr>
        <w:t>staff escorting visitors</w:t>
      </w:r>
      <w:r w:rsidR="00767953">
        <w:rPr>
          <w:rFonts w:ascii="Arial" w:hAnsi="Arial" w:cs="Arial"/>
        </w:rPr>
        <w:t xml:space="preserve"> through </w:t>
      </w:r>
      <w:r>
        <w:rPr>
          <w:rFonts w:ascii="Arial" w:hAnsi="Arial" w:cs="Arial"/>
        </w:rPr>
        <w:t>an</w:t>
      </w:r>
      <w:r w:rsidR="00767953">
        <w:rPr>
          <w:rFonts w:ascii="Arial" w:hAnsi="Arial" w:cs="Arial"/>
        </w:rPr>
        <w:t xml:space="preserve"> area </w:t>
      </w:r>
      <w:r>
        <w:rPr>
          <w:rFonts w:ascii="Arial" w:hAnsi="Arial" w:cs="Arial"/>
        </w:rPr>
        <w:t>of the service</w:t>
      </w:r>
      <w:r w:rsidR="00A73E81">
        <w:rPr>
          <w:rFonts w:ascii="Arial" w:hAnsi="Arial" w:cs="Arial"/>
        </w:rPr>
        <w:t xml:space="preserve"> where a large amount of clinical waste was stored. </w:t>
      </w:r>
      <w:r w:rsidR="000C6D10">
        <w:rPr>
          <w:rFonts w:ascii="Arial" w:hAnsi="Arial" w:cs="Arial"/>
        </w:rPr>
        <w:t xml:space="preserve">Cleaning staff stated that the waste had been stored in the area since the </w:t>
      </w:r>
      <w:r w:rsidR="00D14C53">
        <w:rPr>
          <w:rFonts w:ascii="Arial" w:hAnsi="Arial" w:cs="Arial"/>
        </w:rPr>
        <w:t xml:space="preserve">last outbreak of COVID-19 which ended on 15 July 2022. </w:t>
      </w:r>
      <w:r w:rsidR="00E578BC">
        <w:rPr>
          <w:rFonts w:ascii="Arial" w:hAnsi="Arial" w:cs="Arial"/>
        </w:rPr>
        <w:t>Management advised the Assessment Team that the contractor did not have capacity to collect the waste due to high demand</w:t>
      </w:r>
      <w:r w:rsidR="00AA2C51">
        <w:rPr>
          <w:rFonts w:ascii="Arial" w:hAnsi="Arial" w:cs="Arial"/>
        </w:rPr>
        <w:t xml:space="preserve"> for their services in the area. </w:t>
      </w:r>
    </w:p>
    <w:p w14:paraId="09B6404D" w14:textId="77777777" w:rsidR="00AD4B08" w:rsidRDefault="00ED1483" w:rsidP="00BD7C23">
      <w:pPr>
        <w:rPr>
          <w:rFonts w:ascii="Arial" w:hAnsi="Arial" w:cs="Arial"/>
        </w:rPr>
      </w:pPr>
      <w:r>
        <w:t xml:space="preserve"> </w:t>
      </w:r>
      <w:r w:rsidR="00E355A9">
        <w:rPr>
          <w:rFonts w:ascii="Arial" w:hAnsi="Arial" w:cs="Arial"/>
        </w:rPr>
        <w:t>At the time of the site audit, management advised the Assessment Team that the following actions</w:t>
      </w:r>
      <w:r w:rsidR="00AD4B08">
        <w:rPr>
          <w:rFonts w:ascii="Arial" w:hAnsi="Arial" w:cs="Arial"/>
        </w:rPr>
        <w:t xml:space="preserve"> were initiated:</w:t>
      </w:r>
    </w:p>
    <w:p w14:paraId="637919F0" w14:textId="132CA272" w:rsidR="0012276F" w:rsidRDefault="00AD4B08" w:rsidP="00B66F0B">
      <w:pPr>
        <w:pStyle w:val="ListBullet"/>
        <w:spacing w:before="100" w:beforeAutospacing="1" w:after="120" w:line="22" w:lineRule="atLeast"/>
        <w:ind w:left="425" w:hanging="425"/>
        <w:rPr>
          <w:rFonts w:ascii="Arial" w:hAnsi="Arial" w:cs="Arial"/>
        </w:rPr>
      </w:pPr>
      <w:r>
        <w:rPr>
          <w:rFonts w:ascii="Arial" w:hAnsi="Arial" w:cs="Arial"/>
        </w:rPr>
        <w:t>The maintenance team were advised of the broken blind and have arranged for repairs to occur</w:t>
      </w:r>
      <w:r w:rsidR="00F871AD">
        <w:rPr>
          <w:rFonts w:ascii="Arial" w:hAnsi="Arial" w:cs="Arial"/>
        </w:rPr>
        <w:t>.</w:t>
      </w:r>
    </w:p>
    <w:p w14:paraId="3260AB35" w14:textId="2B04778F" w:rsidR="00F871AD" w:rsidRDefault="00F871AD" w:rsidP="00B66F0B">
      <w:pPr>
        <w:pStyle w:val="ListBullet"/>
        <w:spacing w:before="100" w:beforeAutospacing="1" w:after="120" w:line="22" w:lineRule="atLeast"/>
        <w:ind w:left="425" w:hanging="425"/>
        <w:rPr>
          <w:rFonts w:ascii="Arial" w:hAnsi="Arial" w:cs="Arial"/>
        </w:rPr>
      </w:pPr>
      <w:r>
        <w:rPr>
          <w:rFonts w:ascii="Arial" w:hAnsi="Arial" w:cs="Arial"/>
        </w:rPr>
        <w:t xml:space="preserve">A contractor will attend the service to steam clean all furniture in common areas. </w:t>
      </w:r>
    </w:p>
    <w:p w14:paraId="656B6F4E" w14:textId="472BDE31" w:rsidR="003770F1" w:rsidRDefault="003770F1" w:rsidP="00B66F0B">
      <w:pPr>
        <w:pStyle w:val="ListBullet"/>
        <w:spacing w:before="100" w:beforeAutospacing="1" w:after="120" w:line="22" w:lineRule="atLeast"/>
        <w:ind w:left="425" w:hanging="425"/>
        <w:rPr>
          <w:rFonts w:ascii="Arial" w:hAnsi="Arial" w:cs="Arial"/>
        </w:rPr>
      </w:pPr>
      <w:r>
        <w:rPr>
          <w:rFonts w:ascii="Arial" w:hAnsi="Arial" w:cs="Arial"/>
        </w:rPr>
        <w:t xml:space="preserve">Cleaning staff </w:t>
      </w:r>
      <w:r w:rsidR="00EB347C">
        <w:rPr>
          <w:rFonts w:ascii="Arial" w:hAnsi="Arial" w:cs="Arial"/>
        </w:rPr>
        <w:t xml:space="preserve">cleaned balconies and wiped down external furniture. </w:t>
      </w:r>
    </w:p>
    <w:p w14:paraId="45663232" w14:textId="0469D966" w:rsidR="005345CA" w:rsidRDefault="005345CA" w:rsidP="00B66F0B">
      <w:pPr>
        <w:pStyle w:val="ListBullet"/>
        <w:spacing w:before="100" w:beforeAutospacing="1" w:after="120" w:line="22" w:lineRule="atLeast"/>
        <w:ind w:left="425" w:hanging="425"/>
        <w:rPr>
          <w:rFonts w:ascii="Arial" w:hAnsi="Arial" w:cs="Arial"/>
        </w:rPr>
      </w:pPr>
      <w:r>
        <w:rPr>
          <w:rFonts w:ascii="Arial" w:hAnsi="Arial" w:cs="Arial"/>
        </w:rPr>
        <w:t>External paths are to be resurfaced during renovations scheduled to commence in September 2022</w:t>
      </w:r>
      <w:r w:rsidR="00AD56FD">
        <w:rPr>
          <w:rFonts w:ascii="Arial" w:hAnsi="Arial" w:cs="Arial"/>
        </w:rPr>
        <w:t xml:space="preserve">; </w:t>
      </w:r>
      <w:r w:rsidR="00B15B03">
        <w:rPr>
          <w:rFonts w:ascii="Arial" w:hAnsi="Arial" w:cs="Arial"/>
        </w:rPr>
        <w:t>additionally</w:t>
      </w:r>
      <w:r w:rsidR="00655031">
        <w:rPr>
          <w:rFonts w:ascii="Arial" w:hAnsi="Arial" w:cs="Arial"/>
        </w:rPr>
        <w:t>,</w:t>
      </w:r>
      <w:r w:rsidR="00AD56FD">
        <w:rPr>
          <w:rFonts w:ascii="Arial" w:hAnsi="Arial" w:cs="Arial"/>
        </w:rPr>
        <w:t xml:space="preserve"> furniture in common areas is to be replaced</w:t>
      </w:r>
      <w:r>
        <w:rPr>
          <w:rFonts w:ascii="Arial" w:hAnsi="Arial" w:cs="Arial"/>
        </w:rPr>
        <w:t xml:space="preserve">. </w:t>
      </w:r>
    </w:p>
    <w:p w14:paraId="19DD3F68" w14:textId="1F3A7C9A" w:rsidR="00E1395D" w:rsidRDefault="000768C4" w:rsidP="00B66F0B">
      <w:pPr>
        <w:pStyle w:val="ListBullet"/>
        <w:spacing w:before="100" w:beforeAutospacing="1" w:after="120" w:line="22" w:lineRule="atLeast"/>
        <w:ind w:left="425" w:hanging="425"/>
        <w:rPr>
          <w:rFonts w:ascii="Arial" w:hAnsi="Arial" w:cs="Arial"/>
        </w:rPr>
      </w:pPr>
      <w:r>
        <w:rPr>
          <w:rFonts w:ascii="Arial" w:hAnsi="Arial" w:cs="Arial"/>
        </w:rPr>
        <w:lastRenderedPageBreak/>
        <w:t xml:space="preserve">Firefighting equipment was installed in the designated smoking </w:t>
      </w:r>
      <w:r w:rsidR="00CA5420">
        <w:rPr>
          <w:rFonts w:ascii="Arial" w:hAnsi="Arial" w:cs="Arial"/>
        </w:rPr>
        <w:t xml:space="preserve">areas and this was confirmed by the Assessment Team to have been completed by day </w:t>
      </w:r>
      <w:r w:rsidR="00691C89">
        <w:rPr>
          <w:rFonts w:ascii="Arial" w:hAnsi="Arial" w:cs="Arial"/>
        </w:rPr>
        <w:t>three</w:t>
      </w:r>
      <w:r w:rsidR="00CA5420">
        <w:rPr>
          <w:rFonts w:ascii="Arial" w:hAnsi="Arial" w:cs="Arial"/>
        </w:rPr>
        <w:t xml:space="preserve"> of the site audit.</w:t>
      </w:r>
    </w:p>
    <w:p w14:paraId="6B5A91A9" w14:textId="2256FF38" w:rsidR="00FB2DD4" w:rsidRPr="00A26536" w:rsidRDefault="008F1165" w:rsidP="00B66F0B">
      <w:pPr>
        <w:pStyle w:val="ListBullet"/>
        <w:spacing w:before="100" w:beforeAutospacing="1" w:after="120" w:line="22" w:lineRule="atLeast"/>
        <w:ind w:left="425" w:hanging="425"/>
        <w:rPr>
          <w:rFonts w:ascii="Arial" w:hAnsi="Arial" w:cs="Arial"/>
        </w:rPr>
      </w:pPr>
      <w:r>
        <w:rPr>
          <w:rFonts w:ascii="Arial" w:hAnsi="Arial" w:cs="Arial"/>
        </w:rPr>
        <w:t xml:space="preserve">Clinical waste was removed to a shipping container located on the property whilst </w:t>
      </w:r>
      <w:r w:rsidR="00023CD7">
        <w:rPr>
          <w:rFonts w:ascii="Arial" w:hAnsi="Arial" w:cs="Arial"/>
        </w:rPr>
        <w:t>a</w:t>
      </w:r>
      <w:r>
        <w:rPr>
          <w:rFonts w:ascii="Arial" w:hAnsi="Arial" w:cs="Arial"/>
        </w:rPr>
        <w:t>waiting collection</w:t>
      </w:r>
      <w:r w:rsidR="006638A4">
        <w:rPr>
          <w:rFonts w:ascii="Arial" w:hAnsi="Arial" w:cs="Arial"/>
        </w:rPr>
        <w:t xml:space="preserve"> and the service’s Infection Prevention and Control Lead </w:t>
      </w:r>
      <w:r w:rsidR="00023CD7">
        <w:rPr>
          <w:rFonts w:ascii="Arial" w:hAnsi="Arial" w:cs="Arial"/>
        </w:rPr>
        <w:t>organised</w:t>
      </w:r>
      <w:r w:rsidR="006638A4">
        <w:rPr>
          <w:rFonts w:ascii="Arial" w:hAnsi="Arial" w:cs="Arial"/>
        </w:rPr>
        <w:t xml:space="preserve"> to have the area where the clinical waste had been held</w:t>
      </w:r>
      <w:r w:rsidR="00785E35">
        <w:rPr>
          <w:rFonts w:ascii="Arial" w:hAnsi="Arial" w:cs="Arial"/>
        </w:rPr>
        <w:t>,</w:t>
      </w:r>
      <w:r w:rsidR="00023CD7">
        <w:rPr>
          <w:rFonts w:ascii="Arial" w:hAnsi="Arial" w:cs="Arial"/>
        </w:rPr>
        <w:t xml:space="preserve"> deep cleaned to ensure it was safe for staff and visitors. </w:t>
      </w:r>
      <w:r w:rsidR="00BF32CE">
        <w:rPr>
          <w:rFonts w:ascii="Arial" w:hAnsi="Arial" w:cs="Arial"/>
        </w:rPr>
        <w:t xml:space="preserve">The Assessment Team confirmed that this was completed </w:t>
      </w:r>
      <w:r w:rsidR="008610F7">
        <w:rPr>
          <w:rFonts w:ascii="Arial" w:hAnsi="Arial" w:cs="Arial"/>
        </w:rPr>
        <w:t xml:space="preserve">by day </w:t>
      </w:r>
      <w:r w:rsidR="00110403">
        <w:rPr>
          <w:rFonts w:ascii="Arial" w:hAnsi="Arial" w:cs="Arial"/>
        </w:rPr>
        <w:t>three</w:t>
      </w:r>
      <w:r w:rsidR="008610F7">
        <w:rPr>
          <w:rFonts w:ascii="Arial" w:hAnsi="Arial" w:cs="Arial"/>
        </w:rPr>
        <w:t xml:space="preserve"> of the site audit.</w:t>
      </w:r>
    </w:p>
    <w:p w14:paraId="7FD83805" w14:textId="4B8916B0" w:rsidR="00EB30C1" w:rsidRDefault="00D949A4" w:rsidP="00BD7C23">
      <w:pPr>
        <w:rPr>
          <w:rFonts w:ascii="Arial" w:hAnsi="Arial" w:cs="Arial"/>
        </w:rPr>
      </w:pPr>
      <w:r w:rsidRPr="00B15B03">
        <w:rPr>
          <w:rFonts w:ascii="Arial" w:hAnsi="Arial" w:cs="Arial"/>
        </w:rPr>
        <w:t xml:space="preserve">The approved provider, in its response to the site audit report </w:t>
      </w:r>
      <w:r w:rsidR="00A26536">
        <w:rPr>
          <w:rFonts w:ascii="Arial" w:hAnsi="Arial" w:cs="Arial"/>
        </w:rPr>
        <w:t>stated that action</w:t>
      </w:r>
      <w:r w:rsidR="001F413E">
        <w:rPr>
          <w:rFonts w:ascii="Arial" w:hAnsi="Arial" w:cs="Arial"/>
        </w:rPr>
        <w:t xml:space="preserve"> is being taken to address the deficiencies identified by the Assessment Team. The response included a plan for continuous improvement and evidence of actions taken</w:t>
      </w:r>
      <w:r w:rsidR="007C2FE7">
        <w:rPr>
          <w:rFonts w:ascii="Arial" w:hAnsi="Arial" w:cs="Arial"/>
        </w:rPr>
        <w:t>. Actions include:</w:t>
      </w:r>
    </w:p>
    <w:p w14:paraId="5F75AF00" w14:textId="315C5B26" w:rsidR="00F03140" w:rsidRDefault="00BD3434" w:rsidP="00B66F0B">
      <w:pPr>
        <w:pStyle w:val="ListBullet"/>
        <w:spacing w:before="100" w:beforeAutospacing="1" w:after="120" w:line="22" w:lineRule="atLeast"/>
        <w:ind w:left="425" w:hanging="425"/>
        <w:rPr>
          <w:rFonts w:ascii="Arial" w:hAnsi="Arial" w:cs="Arial"/>
        </w:rPr>
      </w:pPr>
      <w:r>
        <w:rPr>
          <w:rFonts w:ascii="Arial" w:hAnsi="Arial" w:cs="Arial"/>
        </w:rPr>
        <w:t xml:space="preserve">A refurbishment </w:t>
      </w:r>
      <w:r w:rsidR="001C6B80">
        <w:rPr>
          <w:rFonts w:ascii="Arial" w:hAnsi="Arial" w:cs="Arial"/>
        </w:rPr>
        <w:t>project has been approved to refresh the living environment and includes soft furnishings, drapes, painting, floor coverings</w:t>
      </w:r>
      <w:r w:rsidR="00283840">
        <w:rPr>
          <w:rFonts w:ascii="Arial" w:hAnsi="Arial" w:cs="Arial"/>
        </w:rPr>
        <w:t>, outdoor and indoor furniture, landscaping and resurfacing of paths.</w:t>
      </w:r>
    </w:p>
    <w:p w14:paraId="65382E8F" w14:textId="296472E0" w:rsidR="007C2FE7" w:rsidRDefault="00F03140" w:rsidP="00B66F0B">
      <w:pPr>
        <w:pStyle w:val="ListBullet"/>
        <w:spacing w:before="100" w:beforeAutospacing="1" w:after="120" w:line="22" w:lineRule="atLeast"/>
        <w:ind w:left="425" w:hanging="425"/>
        <w:rPr>
          <w:rFonts w:ascii="Arial" w:hAnsi="Arial" w:cs="Arial"/>
        </w:rPr>
      </w:pPr>
      <w:r>
        <w:rPr>
          <w:rFonts w:ascii="Arial" w:hAnsi="Arial" w:cs="Arial"/>
        </w:rPr>
        <w:t>The situation regarding the footpaths in the memory support unit</w:t>
      </w:r>
      <w:r w:rsidR="00A412B8">
        <w:rPr>
          <w:rFonts w:ascii="Arial" w:hAnsi="Arial" w:cs="Arial"/>
        </w:rPr>
        <w:t xml:space="preserve"> was escalated to the Facilities and </w:t>
      </w:r>
      <w:r w:rsidR="000148A6">
        <w:rPr>
          <w:rFonts w:ascii="Arial" w:hAnsi="Arial" w:cs="Arial"/>
        </w:rPr>
        <w:t>Maintenance</w:t>
      </w:r>
      <w:r w:rsidR="00A412B8">
        <w:rPr>
          <w:rFonts w:ascii="Arial" w:hAnsi="Arial" w:cs="Arial"/>
        </w:rPr>
        <w:t xml:space="preserve"> Service </w:t>
      </w:r>
      <w:r w:rsidR="000148A6">
        <w:rPr>
          <w:rFonts w:ascii="Arial" w:hAnsi="Arial" w:cs="Arial"/>
        </w:rPr>
        <w:t>M</w:t>
      </w:r>
      <w:r w:rsidR="00A412B8">
        <w:rPr>
          <w:rFonts w:ascii="Arial" w:hAnsi="Arial" w:cs="Arial"/>
        </w:rPr>
        <w:t>anager for attention</w:t>
      </w:r>
      <w:r w:rsidR="009B6A89">
        <w:rPr>
          <w:rFonts w:ascii="Arial" w:hAnsi="Arial" w:cs="Arial"/>
        </w:rPr>
        <w:t xml:space="preserve"> to ensure the area is safe for consumers</w:t>
      </w:r>
      <w:r w:rsidR="00A412B8">
        <w:rPr>
          <w:rFonts w:ascii="Arial" w:hAnsi="Arial" w:cs="Arial"/>
        </w:rPr>
        <w:t>.</w:t>
      </w:r>
      <w:r w:rsidR="00283840">
        <w:rPr>
          <w:rFonts w:ascii="Arial" w:hAnsi="Arial" w:cs="Arial"/>
        </w:rPr>
        <w:t xml:space="preserve"> </w:t>
      </w:r>
    </w:p>
    <w:p w14:paraId="0E3D7537" w14:textId="7AD4588B" w:rsidR="000148A6" w:rsidRDefault="00DC06A0" w:rsidP="00B66F0B">
      <w:pPr>
        <w:pStyle w:val="ListBullet"/>
        <w:spacing w:before="100" w:beforeAutospacing="1" w:after="120" w:line="22" w:lineRule="atLeast"/>
        <w:ind w:left="425" w:hanging="425"/>
        <w:rPr>
          <w:rFonts w:ascii="Arial" w:hAnsi="Arial" w:cs="Arial"/>
        </w:rPr>
      </w:pPr>
      <w:r>
        <w:rPr>
          <w:rFonts w:ascii="Arial" w:hAnsi="Arial" w:cs="Arial"/>
        </w:rPr>
        <w:t xml:space="preserve">Staff have been advised of </w:t>
      </w:r>
      <w:r w:rsidR="00F26AE6">
        <w:rPr>
          <w:rFonts w:ascii="Arial" w:hAnsi="Arial" w:cs="Arial"/>
        </w:rPr>
        <w:t xml:space="preserve"> the requirement </w:t>
      </w:r>
      <w:r w:rsidR="002850D6">
        <w:rPr>
          <w:rFonts w:ascii="Arial" w:hAnsi="Arial" w:cs="Arial"/>
        </w:rPr>
        <w:t>to keep doors in the memory support unit open during daylights hours to support consumers to mobilise freely</w:t>
      </w:r>
      <w:r w:rsidR="00550393">
        <w:rPr>
          <w:rFonts w:ascii="Arial" w:hAnsi="Arial" w:cs="Arial"/>
        </w:rPr>
        <w:t xml:space="preserve"> and the doors are now on automatic settings</w:t>
      </w:r>
      <w:r w:rsidR="002850D6">
        <w:rPr>
          <w:rFonts w:ascii="Arial" w:hAnsi="Arial" w:cs="Arial"/>
        </w:rPr>
        <w:t xml:space="preserve">. </w:t>
      </w:r>
    </w:p>
    <w:p w14:paraId="3F55BC84" w14:textId="025E43DE" w:rsidR="00A17587" w:rsidRDefault="00A17587" w:rsidP="00B66F0B">
      <w:pPr>
        <w:pStyle w:val="ListBullet"/>
        <w:spacing w:before="100" w:beforeAutospacing="1" w:after="120" w:line="22" w:lineRule="atLeast"/>
        <w:ind w:left="425" w:hanging="425"/>
        <w:rPr>
          <w:rFonts w:ascii="Arial" w:hAnsi="Arial" w:cs="Arial"/>
        </w:rPr>
      </w:pPr>
      <w:r>
        <w:rPr>
          <w:rFonts w:ascii="Arial" w:hAnsi="Arial" w:cs="Arial"/>
        </w:rPr>
        <w:t>New staff smoking areas have been established</w:t>
      </w:r>
      <w:r w:rsidR="00D70D32">
        <w:rPr>
          <w:rFonts w:ascii="Arial" w:hAnsi="Arial" w:cs="Arial"/>
        </w:rPr>
        <w:t>.</w:t>
      </w:r>
    </w:p>
    <w:p w14:paraId="755E4F6C" w14:textId="7EA67DE7" w:rsidR="00D70D32" w:rsidRDefault="00D70D32" w:rsidP="00B66F0B">
      <w:pPr>
        <w:pStyle w:val="ListBullet"/>
        <w:spacing w:before="100" w:beforeAutospacing="1" w:after="120" w:line="22" w:lineRule="atLeast"/>
        <w:ind w:left="425" w:hanging="425"/>
        <w:rPr>
          <w:rFonts w:ascii="Arial" w:hAnsi="Arial" w:cs="Arial"/>
        </w:rPr>
      </w:pPr>
      <w:r>
        <w:rPr>
          <w:rFonts w:ascii="Arial" w:hAnsi="Arial" w:cs="Arial"/>
        </w:rPr>
        <w:t xml:space="preserve">For those </w:t>
      </w:r>
      <w:r w:rsidR="000A1601">
        <w:rPr>
          <w:rFonts w:ascii="Arial" w:hAnsi="Arial" w:cs="Arial"/>
        </w:rPr>
        <w:t xml:space="preserve">named </w:t>
      </w:r>
      <w:r>
        <w:rPr>
          <w:rFonts w:ascii="Arial" w:hAnsi="Arial" w:cs="Arial"/>
        </w:rPr>
        <w:t xml:space="preserve">consumers who smoke </w:t>
      </w:r>
      <w:r w:rsidR="000A1601">
        <w:rPr>
          <w:rFonts w:ascii="Arial" w:hAnsi="Arial" w:cs="Arial"/>
        </w:rPr>
        <w:t>cigarettes</w:t>
      </w:r>
      <w:r>
        <w:rPr>
          <w:rFonts w:ascii="Arial" w:hAnsi="Arial" w:cs="Arial"/>
        </w:rPr>
        <w:t xml:space="preserve">, </w:t>
      </w:r>
      <w:r w:rsidR="000A1601">
        <w:rPr>
          <w:rFonts w:ascii="Arial" w:hAnsi="Arial" w:cs="Arial"/>
        </w:rPr>
        <w:t>assessments</w:t>
      </w:r>
      <w:r w:rsidR="001B78E6">
        <w:rPr>
          <w:rFonts w:ascii="Arial" w:hAnsi="Arial" w:cs="Arial"/>
        </w:rPr>
        <w:t xml:space="preserve"> (including risk assessments)</w:t>
      </w:r>
      <w:r w:rsidR="000A1601">
        <w:rPr>
          <w:rFonts w:ascii="Arial" w:hAnsi="Arial" w:cs="Arial"/>
        </w:rPr>
        <w:t xml:space="preserve"> have been completed and </w:t>
      </w:r>
      <w:r w:rsidR="001B78E6">
        <w:rPr>
          <w:rFonts w:ascii="Arial" w:hAnsi="Arial" w:cs="Arial"/>
        </w:rPr>
        <w:t>care plans have been updated.</w:t>
      </w:r>
    </w:p>
    <w:p w14:paraId="5438F390" w14:textId="7478A096" w:rsidR="001B78E6" w:rsidRDefault="001B78E6" w:rsidP="00B66F0B">
      <w:pPr>
        <w:pStyle w:val="ListBullet"/>
        <w:spacing w:before="100" w:beforeAutospacing="1" w:after="120" w:line="22" w:lineRule="atLeast"/>
        <w:ind w:left="425" w:hanging="425"/>
        <w:rPr>
          <w:rFonts w:ascii="Arial" w:hAnsi="Arial" w:cs="Arial"/>
        </w:rPr>
      </w:pPr>
      <w:r>
        <w:rPr>
          <w:rFonts w:ascii="Arial" w:hAnsi="Arial" w:cs="Arial"/>
        </w:rPr>
        <w:t>Increased monitoring o</w:t>
      </w:r>
      <w:r w:rsidR="0079338B">
        <w:rPr>
          <w:rFonts w:ascii="Arial" w:hAnsi="Arial" w:cs="Arial"/>
        </w:rPr>
        <w:t xml:space="preserve">f staff and consumer cigarette smoking is occurring. </w:t>
      </w:r>
    </w:p>
    <w:p w14:paraId="52B58BB5" w14:textId="0D8F74DC" w:rsidR="00CF0D90" w:rsidRDefault="00D33C06" w:rsidP="00B66F0B">
      <w:pPr>
        <w:pStyle w:val="ListBullet"/>
        <w:spacing w:before="100" w:beforeAutospacing="1" w:after="120" w:line="22" w:lineRule="atLeast"/>
        <w:ind w:left="425" w:hanging="425"/>
        <w:rPr>
          <w:rFonts w:ascii="Arial" w:hAnsi="Arial" w:cs="Arial"/>
        </w:rPr>
      </w:pPr>
      <w:r>
        <w:rPr>
          <w:rFonts w:ascii="Arial" w:hAnsi="Arial" w:cs="Arial"/>
        </w:rPr>
        <w:t>Fire blankets, aprons and smoking receptacles are placed in designated smoking areas.</w:t>
      </w:r>
    </w:p>
    <w:p w14:paraId="5CD39A15" w14:textId="77777777" w:rsidR="00956A1A" w:rsidRDefault="003D0860" w:rsidP="00B66F0B">
      <w:pPr>
        <w:pStyle w:val="ListBullet"/>
        <w:spacing w:before="100" w:beforeAutospacing="1" w:after="120" w:line="22" w:lineRule="atLeast"/>
        <w:ind w:left="425" w:hanging="425"/>
        <w:rPr>
          <w:rFonts w:ascii="Arial" w:hAnsi="Arial" w:cs="Arial"/>
        </w:rPr>
      </w:pPr>
      <w:r>
        <w:rPr>
          <w:rFonts w:ascii="Arial" w:hAnsi="Arial" w:cs="Arial"/>
        </w:rPr>
        <w:t>The cleaning schedule</w:t>
      </w:r>
      <w:r w:rsidR="00AB0F69">
        <w:rPr>
          <w:rFonts w:ascii="Arial" w:hAnsi="Arial" w:cs="Arial"/>
        </w:rPr>
        <w:t xml:space="preserve"> has been reviewed </w:t>
      </w:r>
      <w:r w:rsidR="00635AAD">
        <w:rPr>
          <w:rFonts w:ascii="Arial" w:hAnsi="Arial" w:cs="Arial"/>
        </w:rPr>
        <w:t>and includes</w:t>
      </w:r>
      <w:r w:rsidR="00AB0F69">
        <w:rPr>
          <w:rFonts w:ascii="Arial" w:hAnsi="Arial" w:cs="Arial"/>
        </w:rPr>
        <w:t xml:space="preserve"> designated smoking areas</w:t>
      </w:r>
      <w:r w:rsidR="00635AAD">
        <w:rPr>
          <w:rFonts w:ascii="Arial" w:hAnsi="Arial" w:cs="Arial"/>
        </w:rPr>
        <w:t>, outdoor cleaning and pressure cleaning of pathways and balconies.</w:t>
      </w:r>
    </w:p>
    <w:p w14:paraId="5382E068" w14:textId="28642C0C" w:rsidR="003D0860" w:rsidRPr="007C2FE7" w:rsidRDefault="00956A1A" w:rsidP="00B66F0B">
      <w:pPr>
        <w:pStyle w:val="ListBullet"/>
        <w:spacing w:before="100" w:beforeAutospacing="1" w:after="120" w:line="22" w:lineRule="atLeast"/>
        <w:ind w:left="425" w:hanging="425"/>
        <w:rPr>
          <w:rFonts w:ascii="Arial" w:hAnsi="Arial" w:cs="Arial"/>
        </w:rPr>
      </w:pPr>
      <w:r>
        <w:rPr>
          <w:rFonts w:ascii="Arial" w:hAnsi="Arial" w:cs="Arial"/>
        </w:rPr>
        <w:t>Weekly checks and monthly audits have been introduced to monitor equipment</w:t>
      </w:r>
      <w:r w:rsidR="00842ACB">
        <w:rPr>
          <w:rFonts w:ascii="Arial" w:hAnsi="Arial" w:cs="Arial"/>
        </w:rPr>
        <w:t xml:space="preserve"> cleanliness</w:t>
      </w:r>
      <w:r>
        <w:rPr>
          <w:rFonts w:ascii="Arial" w:hAnsi="Arial" w:cs="Arial"/>
        </w:rPr>
        <w:t>.</w:t>
      </w:r>
      <w:r w:rsidR="00635AAD">
        <w:rPr>
          <w:rFonts w:ascii="Arial" w:hAnsi="Arial" w:cs="Arial"/>
        </w:rPr>
        <w:t xml:space="preserve"> </w:t>
      </w:r>
    </w:p>
    <w:p w14:paraId="576F31F6" w14:textId="28C57E4E" w:rsidR="007A5D90" w:rsidRDefault="007A5D90" w:rsidP="00BD7C23">
      <w:pPr>
        <w:rPr>
          <w:rFonts w:ascii="Arial" w:hAnsi="Arial" w:cs="Arial"/>
        </w:rPr>
      </w:pPr>
      <w:r>
        <w:rPr>
          <w:rFonts w:ascii="Arial" w:hAnsi="Arial" w:cs="Arial"/>
        </w:rPr>
        <w:t xml:space="preserve">While the service has taken action to </w:t>
      </w:r>
      <w:r w:rsidR="0091319C">
        <w:rPr>
          <w:rFonts w:ascii="Arial" w:hAnsi="Arial" w:cs="Arial"/>
        </w:rPr>
        <w:t>address the deficiencies brought forward by the Assessment Team, I am satisfied that the service environment</w:t>
      </w:r>
      <w:r w:rsidR="005463E5">
        <w:rPr>
          <w:rFonts w:ascii="Arial" w:hAnsi="Arial" w:cs="Arial"/>
        </w:rPr>
        <w:t xml:space="preserve"> was not clean and well maintained, consumers could not move freely within and </w:t>
      </w:r>
      <w:r w:rsidR="005816D0">
        <w:rPr>
          <w:rFonts w:ascii="Arial" w:hAnsi="Arial" w:cs="Arial"/>
        </w:rPr>
        <w:t>outside</w:t>
      </w:r>
      <w:r w:rsidR="005463E5">
        <w:rPr>
          <w:rFonts w:ascii="Arial" w:hAnsi="Arial" w:cs="Arial"/>
        </w:rPr>
        <w:t xml:space="preserve"> the service environment</w:t>
      </w:r>
      <w:r w:rsidR="005816D0">
        <w:rPr>
          <w:rFonts w:ascii="Arial" w:hAnsi="Arial" w:cs="Arial"/>
        </w:rPr>
        <w:t xml:space="preserve"> and furniture, fittings and equipment were not clean, </w:t>
      </w:r>
      <w:proofErr w:type="gramStart"/>
      <w:r w:rsidR="005816D0">
        <w:rPr>
          <w:rFonts w:ascii="Arial" w:hAnsi="Arial" w:cs="Arial"/>
        </w:rPr>
        <w:t>safe</w:t>
      </w:r>
      <w:proofErr w:type="gramEnd"/>
      <w:r w:rsidR="005816D0">
        <w:rPr>
          <w:rFonts w:ascii="Arial" w:hAnsi="Arial" w:cs="Arial"/>
        </w:rPr>
        <w:t xml:space="preserve"> and well-maintained. </w:t>
      </w:r>
    </w:p>
    <w:p w14:paraId="6BD978C1" w14:textId="373716B7" w:rsidR="000A57D7" w:rsidRDefault="005C68BF" w:rsidP="00BD7C23">
      <w:pPr>
        <w:rPr>
          <w:rFonts w:ascii="Arial" w:hAnsi="Arial" w:cs="Arial"/>
        </w:rPr>
      </w:pPr>
      <w:r w:rsidRPr="00641398">
        <w:rPr>
          <w:rFonts w:ascii="Arial" w:hAnsi="Arial" w:cs="Arial"/>
        </w:rPr>
        <w:t xml:space="preserve">The service did demonstrate </w:t>
      </w:r>
      <w:r>
        <w:rPr>
          <w:rFonts w:ascii="Arial" w:hAnsi="Arial" w:cs="Arial"/>
        </w:rPr>
        <w:t xml:space="preserve">compliance in requirement </w:t>
      </w:r>
      <w:r w:rsidR="00867BC9">
        <w:rPr>
          <w:rFonts w:ascii="Arial" w:hAnsi="Arial" w:cs="Arial"/>
        </w:rPr>
        <w:t>5(3)(a)</w:t>
      </w:r>
      <w:r w:rsidR="008303C2">
        <w:rPr>
          <w:rFonts w:ascii="Arial" w:hAnsi="Arial" w:cs="Arial"/>
        </w:rPr>
        <w:t xml:space="preserve">. </w:t>
      </w:r>
      <w:r w:rsidR="001806EF">
        <w:rPr>
          <w:rFonts w:ascii="Arial" w:hAnsi="Arial" w:cs="Arial"/>
        </w:rPr>
        <w:t>The Assessment Team observed the environment to be welcoming</w:t>
      </w:r>
      <w:r w:rsidR="004D7DE9">
        <w:rPr>
          <w:rFonts w:ascii="Arial" w:hAnsi="Arial" w:cs="Arial"/>
        </w:rPr>
        <w:t xml:space="preserve">, </w:t>
      </w:r>
      <w:r w:rsidR="001806EF">
        <w:rPr>
          <w:rFonts w:ascii="Arial" w:hAnsi="Arial" w:cs="Arial"/>
        </w:rPr>
        <w:t>easy to understand</w:t>
      </w:r>
      <w:r w:rsidR="008303C2">
        <w:rPr>
          <w:rFonts w:ascii="Arial" w:hAnsi="Arial" w:cs="Arial"/>
        </w:rPr>
        <w:t xml:space="preserve"> </w:t>
      </w:r>
      <w:r w:rsidR="004D7DE9">
        <w:rPr>
          <w:rFonts w:ascii="Arial" w:hAnsi="Arial" w:cs="Arial"/>
        </w:rPr>
        <w:t xml:space="preserve">and to optimise the consumer’s sense of belonging. </w:t>
      </w:r>
    </w:p>
    <w:p w14:paraId="59BCF3FD" w14:textId="6C96AD0C" w:rsidR="0048312D" w:rsidRDefault="004D7DE9" w:rsidP="00BD7C23">
      <w:pPr>
        <w:rPr>
          <w:rFonts w:ascii="Arial" w:hAnsi="Arial" w:cs="Arial"/>
        </w:rPr>
      </w:pPr>
      <w:r>
        <w:rPr>
          <w:rFonts w:ascii="Arial" w:hAnsi="Arial" w:cs="Arial"/>
        </w:rPr>
        <w:t xml:space="preserve">Staff </w:t>
      </w:r>
      <w:r w:rsidR="00285AF8">
        <w:rPr>
          <w:rFonts w:ascii="Arial" w:hAnsi="Arial" w:cs="Arial"/>
        </w:rPr>
        <w:t>were observed to warmly welcome</w:t>
      </w:r>
      <w:r w:rsidR="000A57D7">
        <w:rPr>
          <w:rFonts w:ascii="Arial" w:hAnsi="Arial" w:cs="Arial"/>
        </w:rPr>
        <w:t xml:space="preserve"> visitors to the service and provided them with directions</w:t>
      </w:r>
      <w:r w:rsidR="00245535">
        <w:rPr>
          <w:rFonts w:ascii="Arial" w:hAnsi="Arial" w:cs="Arial"/>
        </w:rPr>
        <w:t xml:space="preserve"> as required. </w:t>
      </w:r>
      <w:r w:rsidR="009614D7">
        <w:rPr>
          <w:rFonts w:ascii="Arial" w:hAnsi="Arial" w:cs="Arial"/>
        </w:rPr>
        <w:t xml:space="preserve"> </w:t>
      </w:r>
      <w:r w:rsidR="00F25020">
        <w:rPr>
          <w:rFonts w:ascii="Arial" w:hAnsi="Arial" w:cs="Arial"/>
        </w:rPr>
        <w:t xml:space="preserve">Consumers’ rooms were decorated with personal items.  </w:t>
      </w:r>
      <w:r w:rsidR="006D23B8">
        <w:rPr>
          <w:rFonts w:ascii="Arial" w:hAnsi="Arial" w:cs="Arial"/>
        </w:rPr>
        <w:t>There were a number of common areas available for consumers to entertain guests</w:t>
      </w:r>
      <w:r w:rsidR="00A1412E">
        <w:rPr>
          <w:rFonts w:ascii="Arial" w:hAnsi="Arial" w:cs="Arial"/>
        </w:rPr>
        <w:t xml:space="preserve"> and interact with other consumers. Consumers </w:t>
      </w:r>
      <w:r w:rsidR="007D0BC1">
        <w:rPr>
          <w:rFonts w:ascii="Arial" w:hAnsi="Arial" w:cs="Arial"/>
        </w:rPr>
        <w:t>were observed</w:t>
      </w:r>
      <w:r w:rsidR="00071E13">
        <w:rPr>
          <w:rFonts w:ascii="Arial" w:hAnsi="Arial" w:cs="Arial"/>
        </w:rPr>
        <w:t xml:space="preserve"> sitting in various locations throughout the service</w:t>
      </w:r>
      <w:r w:rsidR="007D0BC1">
        <w:rPr>
          <w:rFonts w:ascii="Arial" w:hAnsi="Arial" w:cs="Arial"/>
        </w:rPr>
        <w:t xml:space="preserve"> watching television, </w:t>
      </w:r>
      <w:r w:rsidR="00CB414F">
        <w:rPr>
          <w:rFonts w:ascii="Arial" w:hAnsi="Arial" w:cs="Arial"/>
        </w:rPr>
        <w:t xml:space="preserve">playing board games, socialising in the coffee shop and spending time in </w:t>
      </w:r>
      <w:r w:rsidR="00071E13">
        <w:rPr>
          <w:rFonts w:ascii="Arial" w:hAnsi="Arial" w:cs="Arial"/>
        </w:rPr>
        <w:t>outdoor</w:t>
      </w:r>
      <w:r w:rsidR="00CB414F">
        <w:rPr>
          <w:rFonts w:ascii="Arial" w:hAnsi="Arial" w:cs="Arial"/>
        </w:rPr>
        <w:t xml:space="preserve"> areas. </w:t>
      </w:r>
    </w:p>
    <w:p w14:paraId="6D59E89F" w14:textId="52AA9730"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800"/>
        <w:gridCol w:w="6277"/>
        <w:gridCol w:w="2127"/>
      </w:tblGrid>
      <w:tr w:rsidR="00532C52" w:rsidRPr="00184D80" w14:paraId="060F2B4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2D3E074A" w14:textId="0B60E6BB" w:rsidR="00532C52" w:rsidRPr="00184D80" w:rsidRDefault="00532C52" w:rsidP="002D5918">
            <w:pPr>
              <w:spacing w:before="0" w:after="120" w:line="22" w:lineRule="atLeast"/>
              <w:rPr>
                <w:rFonts w:ascii="Arial" w:hAnsi="Arial" w:cs="Arial"/>
              </w:rPr>
            </w:pPr>
            <w:r w:rsidRPr="00184D80">
              <w:rPr>
                <w:rFonts w:ascii="Arial" w:hAnsi="Arial" w:cs="Arial"/>
              </w:rPr>
              <w:t>Feedback and complaints</w:t>
            </w:r>
          </w:p>
        </w:tc>
        <w:tc>
          <w:tcPr>
            <w:tcW w:w="2127" w:type="dxa"/>
          </w:tcPr>
          <w:p w14:paraId="3FAA5F19" w14:textId="21B52B7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79E960C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6(3)(a)</w:t>
            </w:r>
          </w:p>
        </w:tc>
        <w:tc>
          <w:tcPr>
            <w:tcW w:w="6277" w:type="dxa"/>
            <w:tcBorders>
              <w:right w:val="single" w:sz="4" w:space="0" w:color="auto"/>
            </w:tcBorders>
          </w:tcPr>
          <w:p w14:paraId="0EFC43E6" w14:textId="360F23DC"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their family, friends, carers and others are encouraged and supported to provide feedback and make complaints.</w:t>
            </w:r>
          </w:p>
        </w:tc>
        <w:tc>
          <w:tcPr>
            <w:tcW w:w="2127" w:type="dxa"/>
            <w:tcBorders>
              <w:left w:val="single" w:sz="4" w:space="0" w:color="auto"/>
            </w:tcBorders>
          </w:tcPr>
          <w:p w14:paraId="7EC580C1" w14:textId="7FD9013B" w:rsidR="00532C52"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A5A52AAB9F5440284F031D0DFECFE79"/>
                </w:placeholder>
                <w:dropDownList>
                  <w:listItem w:displayText="choose a rating" w:value="choose a rating"/>
                  <w:listItem w:displayText="Compliant" w:value="Compliant"/>
                  <w:listItem w:displayText="Non-compliant" w:value="Non-compliant"/>
                </w:dropDownList>
              </w:sdtPr>
              <w:sdtEndPr/>
              <w:sdtContent>
                <w:r w:rsidR="00BC1B32">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97FABB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6(3)(b)</w:t>
            </w:r>
          </w:p>
        </w:tc>
        <w:tc>
          <w:tcPr>
            <w:tcW w:w="6277" w:type="dxa"/>
            <w:tcBorders>
              <w:right w:val="single" w:sz="4" w:space="0" w:color="auto"/>
            </w:tcBorders>
          </w:tcPr>
          <w:p w14:paraId="09328518" w14:textId="28E66D5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Consumers are made aware of and have access to advocates, language services and other methods for raising and resolving complaints.</w:t>
            </w:r>
          </w:p>
        </w:tc>
        <w:tc>
          <w:tcPr>
            <w:tcW w:w="2127" w:type="dxa"/>
            <w:tcBorders>
              <w:left w:val="single" w:sz="4" w:space="0" w:color="auto"/>
            </w:tcBorders>
          </w:tcPr>
          <w:p w14:paraId="72289241" w14:textId="0345E3C3" w:rsidR="00532C52"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61C1A1549F8417BA2178FC2C1B5BEBD"/>
                </w:placeholder>
                <w:dropDownList>
                  <w:listItem w:displayText="choose a rating" w:value="choose a rating"/>
                  <w:listItem w:displayText="Compliant" w:value="Compliant"/>
                  <w:listItem w:displayText="Non-compliant" w:value="Non-compliant"/>
                </w:dropDownList>
              </w:sdtPr>
              <w:sdtEndPr/>
              <w:sdtContent>
                <w:r w:rsidR="00BC1B32">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40EEA5"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6(3)(c)</w:t>
            </w:r>
          </w:p>
        </w:tc>
        <w:tc>
          <w:tcPr>
            <w:tcW w:w="6277" w:type="dxa"/>
            <w:tcBorders>
              <w:right w:val="single" w:sz="4" w:space="0" w:color="auto"/>
            </w:tcBorders>
          </w:tcPr>
          <w:p w14:paraId="51EB7F18" w14:textId="7CE7D53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Appropriate action is taken in response to complaints and an open disclosure process is used when things go wrong.</w:t>
            </w:r>
          </w:p>
        </w:tc>
        <w:tc>
          <w:tcPr>
            <w:tcW w:w="2127" w:type="dxa"/>
            <w:tcBorders>
              <w:left w:val="single" w:sz="4" w:space="0" w:color="auto"/>
            </w:tcBorders>
          </w:tcPr>
          <w:p w14:paraId="52779FF9" w14:textId="371D2B45" w:rsidR="00532C52" w:rsidRPr="00E463A4"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8345298B9D74CADA86C7ADC134EF962"/>
                </w:placeholder>
                <w:dropDownList>
                  <w:listItem w:displayText="choose a rating" w:value="choose a rating"/>
                  <w:listItem w:displayText="Compliant" w:value="Compliant"/>
                  <w:listItem w:displayText="Non-compliant" w:value="Non-compliant"/>
                </w:dropDownList>
              </w:sdtPr>
              <w:sdtEndPr/>
              <w:sdtContent>
                <w:r w:rsidR="00BC1B32" w:rsidRPr="00E463A4">
                  <w:rPr>
                    <w:rFonts w:ascii="Arial" w:hAnsi="Arial" w:cs="Arial"/>
                    <w:color w:val="auto"/>
                  </w:rPr>
                  <w:t>Compliant</w:t>
                </w:r>
              </w:sdtContent>
            </w:sdt>
            <w:r w:rsidR="00640D2A" w:rsidRPr="00E463A4" w:rsidDel="00640D2A">
              <w:rPr>
                <w:rFonts w:ascii="Arial" w:hAnsi="Arial" w:cs="Arial"/>
                <w:color w:val="0000FF"/>
              </w:rPr>
              <w:t xml:space="preserve"> </w:t>
            </w:r>
          </w:p>
        </w:tc>
      </w:tr>
      <w:tr w:rsidR="00532C52" w:rsidRPr="00184D80" w14:paraId="0BD6E1BD" w14:textId="77777777" w:rsidTr="00BD7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6(3)(d)</w:t>
            </w:r>
          </w:p>
        </w:tc>
        <w:tc>
          <w:tcPr>
            <w:tcW w:w="6277" w:type="dxa"/>
            <w:tcBorders>
              <w:right w:val="single" w:sz="4" w:space="0" w:color="auto"/>
            </w:tcBorders>
          </w:tcPr>
          <w:p w14:paraId="20100BF5" w14:textId="7853E4F5"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Feedback and complaints are reviewed and used to improve the quality of care and services.</w:t>
            </w:r>
          </w:p>
        </w:tc>
        <w:tc>
          <w:tcPr>
            <w:tcW w:w="2127" w:type="dxa"/>
            <w:tcBorders>
              <w:left w:val="single" w:sz="4" w:space="0" w:color="auto"/>
            </w:tcBorders>
          </w:tcPr>
          <w:p w14:paraId="22A76B94" w14:textId="24DE08F5" w:rsidR="00532C52" w:rsidRPr="00E463A4" w:rsidRDefault="003850A7"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BBF97B26844B0A9D18D5C8695C3BA3"/>
                </w:placeholder>
                <w:dropDownList>
                  <w:listItem w:displayText="choose a rating" w:value="choose a rating"/>
                  <w:listItem w:displayText="Compliant" w:value="Compliant"/>
                  <w:listItem w:displayText="Non-compliant" w:value="Non-compliant"/>
                </w:dropDownList>
              </w:sdtPr>
              <w:sdtEndPr/>
              <w:sdtContent>
                <w:r w:rsidR="00B8680E" w:rsidRPr="00E463A4">
                  <w:rPr>
                    <w:rFonts w:ascii="Arial" w:hAnsi="Arial" w:cs="Arial"/>
                    <w:color w:val="auto"/>
                  </w:rPr>
                  <w:t>Non-compliant</w:t>
                </w:r>
              </w:sdtContent>
            </w:sdt>
            <w:r w:rsidR="00640D2A" w:rsidRPr="00E463A4" w:rsidDel="00640D2A">
              <w:rPr>
                <w:rFonts w:ascii="Arial" w:hAnsi="Arial" w:cs="Arial"/>
                <w:color w:val="0000FF"/>
              </w:rPr>
              <w:t xml:space="preserve"> </w:t>
            </w:r>
          </w:p>
        </w:tc>
      </w:tr>
    </w:tbl>
    <w:p w14:paraId="4D9EC263" w14:textId="37E4FFE1" w:rsidR="00E206F2" w:rsidRDefault="00E206F2" w:rsidP="00173B92">
      <w:pPr>
        <w:pStyle w:val="Heading2"/>
        <w:spacing w:before="120" w:after="120" w:line="22" w:lineRule="atLeast"/>
        <w:rPr>
          <w:rFonts w:ascii="Arial" w:hAnsi="Arial" w:cs="Arial"/>
        </w:rPr>
      </w:pPr>
      <w:r w:rsidRPr="00184D80">
        <w:rPr>
          <w:rFonts w:ascii="Arial" w:hAnsi="Arial" w:cs="Arial"/>
        </w:rPr>
        <w:t>Findings</w:t>
      </w:r>
    </w:p>
    <w:p w14:paraId="43A12FD4" w14:textId="45C012C1" w:rsidR="00134A9D" w:rsidRDefault="00320512" w:rsidP="00320512">
      <w:pPr>
        <w:rPr>
          <w:rFonts w:ascii="Arial" w:hAnsi="Arial" w:cs="Arial"/>
        </w:rPr>
      </w:pPr>
      <w:r w:rsidRPr="006C6669">
        <w:rPr>
          <w:rStyle w:val="normaltextrun"/>
          <w:rFonts w:ascii="Arial" w:hAnsi="Arial" w:cs="Arial"/>
        </w:rPr>
        <w:t>I</w:t>
      </w:r>
      <w:r>
        <w:rPr>
          <w:rFonts w:ascii="Arial" w:hAnsi="Arial" w:cs="Arial"/>
        </w:rPr>
        <w:t xml:space="preserve"> have found the service </w:t>
      </w:r>
      <w:r w:rsidR="000376ED">
        <w:rPr>
          <w:rFonts w:ascii="Arial" w:hAnsi="Arial" w:cs="Arial"/>
        </w:rPr>
        <w:t>n</w:t>
      </w:r>
      <w:r>
        <w:rPr>
          <w:rFonts w:ascii="Arial" w:hAnsi="Arial" w:cs="Arial"/>
        </w:rPr>
        <w:t xml:space="preserve">on-compliant in Standard 6, the non-compliance is in relation to </w:t>
      </w:r>
      <w:r w:rsidRPr="00D1313D">
        <w:rPr>
          <w:rFonts w:ascii="Arial" w:hAnsi="Arial" w:cs="Arial"/>
        </w:rPr>
        <w:t>requirement</w:t>
      </w:r>
      <w:r w:rsidR="000A63EB">
        <w:rPr>
          <w:rFonts w:ascii="Arial" w:hAnsi="Arial" w:cs="Arial"/>
        </w:rPr>
        <w:t xml:space="preserve"> 6(3)(d) as the </w:t>
      </w:r>
      <w:r w:rsidR="00BD7CAF">
        <w:rPr>
          <w:rFonts w:ascii="Arial" w:hAnsi="Arial" w:cs="Arial"/>
        </w:rPr>
        <w:t xml:space="preserve">service could not demonstrate that feedback and complaints are consistently recorded, reviewed and used to improve care and services. </w:t>
      </w:r>
      <w:r w:rsidR="00BA1BF4">
        <w:rPr>
          <w:rFonts w:ascii="Arial" w:hAnsi="Arial" w:cs="Arial"/>
        </w:rPr>
        <w:t xml:space="preserve">Details of these deficiencies are summarised below. </w:t>
      </w:r>
    </w:p>
    <w:p w14:paraId="7C25F1BF" w14:textId="6011343F" w:rsidR="00320512" w:rsidRDefault="00134A9D" w:rsidP="00320512">
      <w:pPr>
        <w:rPr>
          <w:rFonts w:ascii="Arial" w:hAnsi="Arial" w:cs="Arial"/>
        </w:rPr>
      </w:pPr>
      <w:r>
        <w:rPr>
          <w:rFonts w:ascii="Arial" w:hAnsi="Arial" w:cs="Arial"/>
        </w:rPr>
        <w:t xml:space="preserve">The Assessment Team brought forward examples of complaints raised by consumers </w:t>
      </w:r>
      <w:r w:rsidR="007C70EF">
        <w:rPr>
          <w:rFonts w:ascii="Arial" w:hAnsi="Arial" w:cs="Arial"/>
        </w:rPr>
        <w:t>in forum</w:t>
      </w:r>
      <w:r w:rsidR="00C8095D">
        <w:rPr>
          <w:rFonts w:ascii="Arial" w:hAnsi="Arial" w:cs="Arial"/>
        </w:rPr>
        <w:t>s</w:t>
      </w:r>
      <w:r w:rsidR="007C70EF">
        <w:rPr>
          <w:rFonts w:ascii="Arial" w:hAnsi="Arial" w:cs="Arial"/>
        </w:rPr>
        <w:t xml:space="preserve"> such as </w:t>
      </w:r>
      <w:r w:rsidR="00C8095D">
        <w:rPr>
          <w:rFonts w:ascii="Arial" w:hAnsi="Arial" w:cs="Arial"/>
        </w:rPr>
        <w:t xml:space="preserve">the consumers’ monthly meetings that had not been </w:t>
      </w:r>
      <w:r w:rsidR="00DE3EB5">
        <w:rPr>
          <w:rFonts w:ascii="Arial" w:hAnsi="Arial" w:cs="Arial"/>
        </w:rPr>
        <w:t xml:space="preserve">recorded </w:t>
      </w:r>
      <w:r w:rsidR="00666F3A">
        <w:rPr>
          <w:rFonts w:ascii="Arial" w:hAnsi="Arial" w:cs="Arial"/>
        </w:rPr>
        <w:t>appropriately</w:t>
      </w:r>
      <w:r w:rsidR="00BA1BF4">
        <w:rPr>
          <w:rFonts w:ascii="Arial" w:hAnsi="Arial" w:cs="Arial"/>
        </w:rPr>
        <w:t xml:space="preserve"> </w:t>
      </w:r>
      <w:r w:rsidR="00666F3A">
        <w:rPr>
          <w:rFonts w:ascii="Arial" w:hAnsi="Arial" w:cs="Arial"/>
        </w:rPr>
        <w:t xml:space="preserve">in the complaints’ register or </w:t>
      </w:r>
      <w:r w:rsidR="00BA1BF4">
        <w:rPr>
          <w:rFonts w:ascii="Arial" w:hAnsi="Arial" w:cs="Arial"/>
        </w:rPr>
        <w:t>in</w:t>
      </w:r>
      <w:r w:rsidR="00666F3A">
        <w:rPr>
          <w:rFonts w:ascii="Arial" w:hAnsi="Arial" w:cs="Arial"/>
        </w:rPr>
        <w:t xml:space="preserve"> the service’s plan for continuous improvement.</w:t>
      </w:r>
      <w:r w:rsidR="00263715">
        <w:rPr>
          <w:rFonts w:ascii="Arial" w:hAnsi="Arial" w:cs="Arial"/>
        </w:rPr>
        <w:t xml:space="preserve"> </w:t>
      </w:r>
      <w:r w:rsidR="00E91C30">
        <w:rPr>
          <w:rFonts w:ascii="Arial" w:hAnsi="Arial" w:cs="Arial"/>
        </w:rPr>
        <w:t xml:space="preserve"> Complaints raised </w:t>
      </w:r>
      <w:r w:rsidR="00E44F01">
        <w:rPr>
          <w:rFonts w:ascii="Arial" w:hAnsi="Arial" w:cs="Arial"/>
        </w:rPr>
        <w:t xml:space="preserve">included </w:t>
      </w:r>
      <w:r w:rsidR="005202C8">
        <w:rPr>
          <w:rFonts w:ascii="Arial" w:hAnsi="Arial" w:cs="Arial"/>
        </w:rPr>
        <w:t>intrusive behaviours by some consumers and dissatisfaction with food quality</w:t>
      </w:r>
      <w:r w:rsidR="00D526ED">
        <w:rPr>
          <w:rFonts w:ascii="Arial" w:hAnsi="Arial" w:cs="Arial"/>
        </w:rPr>
        <w:t>; the service was unable to</w:t>
      </w:r>
      <w:r w:rsidR="002C5AEC">
        <w:rPr>
          <w:rFonts w:ascii="Arial" w:hAnsi="Arial" w:cs="Arial"/>
        </w:rPr>
        <w:t xml:space="preserve"> evidence </w:t>
      </w:r>
      <w:r w:rsidR="00F744D6">
        <w:rPr>
          <w:rFonts w:ascii="Arial" w:hAnsi="Arial" w:cs="Arial"/>
        </w:rPr>
        <w:t>that</w:t>
      </w:r>
      <w:r w:rsidR="00D526ED">
        <w:rPr>
          <w:rFonts w:ascii="Arial" w:hAnsi="Arial" w:cs="Arial"/>
        </w:rPr>
        <w:t xml:space="preserve"> these concerns </w:t>
      </w:r>
      <w:r w:rsidR="00F744D6">
        <w:rPr>
          <w:rFonts w:ascii="Arial" w:hAnsi="Arial" w:cs="Arial"/>
        </w:rPr>
        <w:t>had been</w:t>
      </w:r>
      <w:r w:rsidR="00D526ED">
        <w:rPr>
          <w:rFonts w:ascii="Arial" w:hAnsi="Arial" w:cs="Arial"/>
        </w:rPr>
        <w:t xml:space="preserve"> logged and actioned</w:t>
      </w:r>
      <w:r w:rsidR="00F744D6">
        <w:rPr>
          <w:rFonts w:ascii="Arial" w:hAnsi="Arial" w:cs="Arial"/>
        </w:rPr>
        <w:t>.</w:t>
      </w:r>
      <w:r w:rsidR="00D526ED">
        <w:rPr>
          <w:rFonts w:ascii="Arial" w:hAnsi="Arial" w:cs="Arial"/>
        </w:rPr>
        <w:t xml:space="preserve"> </w:t>
      </w:r>
      <w:r w:rsidR="007F71FA">
        <w:rPr>
          <w:rFonts w:ascii="Arial" w:hAnsi="Arial" w:cs="Arial"/>
        </w:rPr>
        <w:t xml:space="preserve">In some </w:t>
      </w:r>
      <w:r w:rsidR="00BA1BF4">
        <w:rPr>
          <w:rFonts w:ascii="Arial" w:hAnsi="Arial" w:cs="Arial"/>
        </w:rPr>
        <w:t>instances,</w:t>
      </w:r>
      <w:r w:rsidR="00666F3A">
        <w:rPr>
          <w:rFonts w:ascii="Arial" w:hAnsi="Arial" w:cs="Arial"/>
        </w:rPr>
        <w:t xml:space="preserve"> </w:t>
      </w:r>
      <w:r w:rsidR="00BA0CA7">
        <w:rPr>
          <w:rFonts w:ascii="Arial" w:hAnsi="Arial" w:cs="Arial"/>
        </w:rPr>
        <w:t xml:space="preserve">complaints that </w:t>
      </w:r>
      <w:r w:rsidR="00F744D6">
        <w:rPr>
          <w:rFonts w:ascii="Arial" w:hAnsi="Arial" w:cs="Arial"/>
        </w:rPr>
        <w:t>were</w:t>
      </w:r>
      <w:r w:rsidR="009474B5">
        <w:rPr>
          <w:rFonts w:ascii="Arial" w:hAnsi="Arial" w:cs="Arial"/>
        </w:rPr>
        <w:t xml:space="preserve"> logged </w:t>
      </w:r>
      <w:r w:rsidR="00E10468">
        <w:rPr>
          <w:rFonts w:ascii="Arial" w:hAnsi="Arial" w:cs="Arial"/>
        </w:rPr>
        <w:t xml:space="preserve">in the service’s plan for continuous improvement had not been actioned. </w:t>
      </w:r>
      <w:r w:rsidR="00654DB4">
        <w:rPr>
          <w:rFonts w:ascii="Arial" w:hAnsi="Arial" w:cs="Arial"/>
        </w:rPr>
        <w:t>For example</w:t>
      </w:r>
      <w:r w:rsidR="00102DFF">
        <w:rPr>
          <w:rFonts w:ascii="Arial" w:hAnsi="Arial" w:cs="Arial"/>
        </w:rPr>
        <w:t>, the plan for continuous improvement</w:t>
      </w:r>
      <w:r w:rsidR="00977E3D">
        <w:rPr>
          <w:rFonts w:ascii="Arial" w:hAnsi="Arial" w:cs="Arial"/>
        </w:rPr>
        <w:t xml:space="preserve"> included an action item </w:t>
      </w:r>
      <w:r w:rsidR="00F744D6">
        <w:rPr>
          <w:rFonts w:ascii="Arial" w:hAnsi="Arial" w:cs="Arial"/>
        </w:rPr>
        <w:t xml:space="preserve">arising </w:t>
      </w:r>
      <w:r w:rsidR="00977E3D">
        <w:rPr>
          <w:rFonts w:ascii="Arial" w:hAnsi="Arial" w:cs="Arial"/>
        </w:rPr>
        <w:t xml:space="preserve">from </w:t>
      </w:r>
      <w:r w:rsidR="00F744D6">
        <w:rPr>
          <w:rFonts w:ascii="Arial" w:hAnsi="Arial" w:cs="Arial"/>
        </w:rPr>
        <w:t xml:space="preserve">consumer feedback in </w:t>
      </w:r>
      <w:r w:rsidR="00977E3D">
        <w:rPr>
          <w:rFonts w:ascii="Arial" w:hAnsi="Arial" w:cs="Arial"/>
        </w:rPr>
        <w:t>May 202</w:t>
      </w:r>
      <w:r w:rsidR="00303EA8">
        <w:rPr>
          <w:rFonts w:ascii="Arial" w:hAnsi="Arial" w:cs="Arial"/>
        </w:rPr>
        <w:t>2</w:t>
      </w:r>
      <w:r w:rsidR="003C24D8">
        <w:rPr>
          <w:rFonts w:ascii="Arial" w:hAnsi="Arial" w:cs="Arial"/>
        </w:rPr>
        <w:t xml:space="preserve"> </w:t>
      </w:r>
      <w:r w:rsidR="00977E3D">
        <w:rPr>
          <w:rFonts w:ascii="Arial" w:hAnsi="Arial" w:cs="Arial"/>
        </w:rPr>
        <w:t>that</w:t>
      </w:r>
      <w:r w:rsidR="00654DB4">
        <w:rPr>
          <w:rFonts w:ascii="Arial" w:hAnsi="Arial" w:cs="Arial"/>
        </w:rPr>
        <w:t xml:space="preserve"> staff education was to occur in rela</w:t>
      </w:r>
      <w:r w:rsidR="00DA6160">
        <w:rPr>
          <w:rFonts w:ascii="Arial" w:hAnsi="Arial" w:cs="Arial"/>
        </w:rPr>
        <w:t>tion to the effective management of sensory aids</w:t>
      </w:r>
      <w:r w:rsidR="003C24D8">
        <w:rPr>
          <w:rFonts w:ascii="Arial" w:hAnsi="Arial" w:cs="Arial"/>
        </w:rPr>
        <w:t xml:space="preserve">; at the time of the </w:t>
      </w:r>
      <w:r w:rsidR="003E00A0">
        <w:rPr>
          <w:rFonts w:ascii="Arial" w:hAnsi="Arial" w:cs="Arial"/>
        </w:rPr>
        <w:t>site audit this had not occurred.</w:t>
      </w:r>
      <w:r w:rsidR="00DA6160">
        <w:rPr>
          <w:rFonts w:ascii="Arial" w:hAnsi="Arial" w:cs="Arial"/>
        </w:rPr>
        <w:t xml:space="preserve"> </w:t>
      </w:r>
    </w:p>
    <w:p w14:paraId="129E0C48" w14:textId="54C2605B" w:rsidR="005C3824" w:rsidRDefault="005C3824" w:rsidP="005C3824">
      <w:pPr>
        <w:rPr>
          <w:rFonts w:ascii="Arial" w:hAnsi="Arial" w:cs="Arial"/>
        </w:rPr>
      </w:pPr>
      <w:r w:rsidRPr="002C5D1B">
        <w:rPr>
          <w:rFonts w:ascii="Arial" w:hAnsi="Arial" w:cs="Arial"/>
        </w:rPr>
        <w:t>The approved provider, in its response to the site audit report stated that</w:t>
      </w:r>
      <w:r w:rsidR="002C5D1B">
        <w:rPr>
          <w:rFonts w:ascii="Arial" w:hAnsi="Arial" w:cs="Arial"/>
        </w:rPr>
        <w:t xml:space="preserve"> it has taken action to </w:t>
      </w:r>
      <w:r w:rsidR="00A36B0A">
        <w:rPr>
          <w:rFonts w:ascii="Arial" w:hAnsi="Arial" w:cs="Arial"/>
        </w:rPr>
        <w:t>address the deficiencies brought forward by the Assessment Team. Actions include:</w:t>
      </w:r>
    </w:p>
    <w:p w14:paraId="6FD42EC7" w14:textId="4DAD34DB" w:rsidR="00A56EF6" w:rsidRDefault="00C17BB2" w:rsidP="00B66F0B">
      <w:pPr>
        <w:pStyle w:val="ListBullet"/>
        <w:spacing w:before="100" w:beforeAutospacing="1" w:after="120" w:line="22" w:lineRule="atLeast"/>
        <w:ind w:left="425" w:hanging="425"/>
        <w:rPr>
          <w:rFonts w:ascii="Arial" w:hAnsi="Arial" w:cs="Arial"/>
        </w:rPr>
      </w:pPr>
      <w:r>
        <w:rPr>
          <w:rFonts w:ascii="Arial" w:hAnsi="Arial" w:cs="Arial"/>
        </w:rPr>
        <w:t>The Voice of the Consumer surveys</w:t>
      </w:r>
      <w:r w:rsidR="002D554E">
        <w:rPr>
          <w:rFonts w:ascii="Arial" w:hAnsi="Arial" w:cs="Arial"/>
        </w:rPr>
        <w:t xml:space="preserve"> have been expanded to ensure consumers are provided an opportunity to express their views about the service and to complement </w:t>
      </w:r>
      <w:r w:rsidR="00107A73">
        <w:rPr>
          <w:rFonts w:ascii="Arial" w:hAnsi="Arial" w:cs="Arial"/>
        </w:rPr>
        <w:t xml:space="preserve">existing </w:t>
      </w:r>
      <w:r w:rsidR="002D554E">
        <w:rPr>
          <w:rFonts w:ascii="Arial" w:hAnsi="Arial" w:cs="Arial"/>
        </w:rPr>
        <w:t>feedback mechanisms</w:t>
      </w:r>
      <w:r w:rsidR="002D554E" w:rsidRPr="00A56EF6">
        <w:rPr>
          <w:rFonts w:ascii="Arial" w:hAnsi="Arial" w:cs="Arial"/>
        </w:rPr>
        <w:t>.</w:t>
      </w:r>
    </w:p>
    <w:p w14:paraId="1FB30A89" w14:textId="77777777" w:rsidR="00DA4B80" w:rsidRDefault="00A56EF6" w:rsidP="00B66F0B">
      <w:pPr>
        <w:pStyle w:val="ListBullet"/>
        <w:spacing w:before="100" w:beforeAutospacing="1" w:after="120" w:line="22" w:lineRule="atLeast"/>
        <w:ind w:left="425" w:hanging="425"/>
        <w:rPr>
          <w:rFonts w:ascii="Arial" w:hAnsi="Arial" w:cs="Arial"/>
        </w:rPr>
      </w:pPr>
      <w:r>
        <w:rPr>
          <w:rFonts w:ascii="Arial" w:hAnsi="Arial" w:cs="Arial"/>
        </w:rPr>
        <w:t xml:space="preserve">The service’s feedback register has been updated to reflect </w:t>
      </w:r>
      <w:r w:rsidR="000D2C54">
        <w:rPr>
          <w:rFonts w:ascii="Arial" w:hAnsi="Arial" w:cs="Arial"/>
        </w:rPr>
        <w:t>consumer dissatisfaction that was brought forward in the site audit report</w:t>
      </w:r>
      <w:r w:rsidR="00984E18">
        <w:rPr>
          <w:rFonts w:ascii="Arial" w:hAnsi="Arial" w:cs="Arial"/>
        </w:rPr>
        <w:t>. Meetings were scheduled</w:t>
      </w:r>
      <w:r w:rsidR="002D554E" w:rsidRPr="00A56EF6">
        <w:rPr>
          <w:rFonts w:ascii="Arial" w:hAnsi="Arial" w:cs="Arial"/>
        </w:rPr>
        <w:t xml:space="preserve"> </w:t>
      </w:r>
      <w:r w:rsidR="00984E18">
        <w:rPr>
          <w:rFonts w:ascii="Arial" w:hAnsi="Arial" w:cs="Arial"/>
        </w:rPr>
        <w:t>with consumers and their nominated representatives</w:t>
      </w:r>
      <w:r w:rsidR="00694478">
        <w:rPr>
          <w:rFonts w:ascii="Arial" w:hAnsi="Arial" w:cs="Arial"/>
        </w:rPr>
        <w:t>, apologies were m</w:t>
      </w:r>
      <w:r w:rsidR="0043050F">
        <w:rPr>
          <w:rFonts w:ascii="Arial" w:hAnsi="Arial" w:cs="Arial"/>
        </w:rPr>
        <w:t>ade and discussions were had about moving forward with an improvement focus.</w:t>
      </w:r>
    </w:p>
    <w:p w14:paraId="27E01244" w14:textId="61482E02" w:rsidR="008F63AA" w:rsidRDefault="00DA4B80" w:rsidP="00B66F0B">
      <w:pPr>
        <w:pStyle w:val="ListBullet"/>
        <w:spacing w:before="100" w:beforeAutospacing="1" w:after="120" w:line="22" w:lineRule="atLeast"/>
        <w:ind w:left="425" w:hanging="425"/>
        <w:rPr>
          <w:rFonts w:ascii="Arial" w:hAnsi="Arial" w:cs="Arial"/>
        </w:rPr>
      </w:pPr>
      <w:r>
        <w:rPr>
          <w:rFonts w:ascii="Arial" w:hAnsi="Arial" w:cs="Arial"/>
        </w:rPr>
        <w:t>Staff education is being provided and includes</w:t>
      </w:r>
      <w:r w:rsidR="008F63AA">
        <w:rPr>
          <w:rFonts w:ascii="Arial" w:hAnsi="Arial" w:cs="Arial"/>
        </w:rPr>
        <w:t xml:space="preserve"> open disclosure</w:t>
      </w:r>
      <w:r w:rsidR="00895C1E">
        <w:rPr>
          <w:rFonts w:ascii="Arial" w:hAnsi="Arial" w:cs="Arial"/>
        </w:rPr>
        <w:t xml:space="preserve"> and</w:t>
      </w:r>
      <w:r w:rsidR="00181EFC">
        <w:rPr>
          <w:rFonts w:ascii="Arial" w:hAnsi="Arial" w:cs="Arial"/>
        </w:rPr>
        <w:t xml:space="preserve"> responsibilities associated with consumer feedback</w:t>
      </w:r>
      <w:r w:rsidR="00895C1E">
        <w:rPr>
          <w:rFonts w:ascii="Arial" w:hAnsi="Arial" w:cs="Arial"/>
        </w:rPr>
        <w:t>.</w:t>
      </w:r>
    </w:p>
    <w:p w14:paraId="2919EDBA" w14:textId="165E64B9" w:rsidR="00035752" w:rsidRDefault="00376292" w:rsidP="00B66F0B">
      <w:pPr>
        <w:pStyle w:val="ListBullet"/>
        <w:spacing w:before="100" w:beforeAutospacing="1" w:after="120" w:line="22" w:lineRule="atLeast"/>
        <w:ind w:left="425" w:hanging="425"/>
        <w:rPr>
          <w:rFonts w:ascii="Arial" w:hAnsi="Arial" w:cs="Arial"/>
        </w:rPr>
      </w:pPr>
      <w:r>
        <w:rPr>
          <w:rFonts w:ascii="Arial" w:hAnsi="Arial" w:cs="Arial"/>
        </w:rPr>
        <w:t>Management of hearing aids has been included in staff toolbox talks with relevant signage</w:t>
      </w:r>
      <w:r w:rsidR="00DA4779">
        <w:rPr>
          <w:rFonts w:ascii="Arial" w:hAnsi="Arial" w:cs="Arial"/>
        </w:rPr>
        <w:t xml:space="preserve"> distributed to various areas within the service.</w:t>
      </w:r>
    </w:p>
    <w:p w14:paraId="35D9638B" w14:textId="5992B352" w:rsidR="00895C1E" w:rsidRPr="008F63AA" w:rsidRDefault="00895C1E" w:rsidP="00B66F0B">
      <w:pPr>
        <w:pStyle w:val="ListBullet"/>
        <w:spacing w:before="100" w:beforeAutospacing="1" w:after="120" w:line="22" w:lineRule="atLeast"/>
        <w:ind w:left="425" w:hanging="425"/>
        <w:rPr>
          <w:rFonts w:ascii="Arial" w:hAnsi="Arial" w:cs="Arial"/>
        </w:rPr>
      </w:pPr>
      <w:r>
        <w:rPr>
          <w:rFonts w:ascii="Arial" w:hAnsi="Arial" w:cs="Arial"/>
        </w:rPr>
        <w:lastRenderedPageBreak/>
        <w:t xml:space="preserve">Responsibilities associated with managing feedback and complaints is now a </w:t>
      </w:r>
      <w:r w:rsidR="00463096">
        <w:rPr>
          <w:rFonts w:ascii="Arial" w:hAnsi="Arial" w:cs="Arial"/>
        </w:rPr>
        <w:t xml:space="preserve">standing agenda item at staff meetings. </w:t>
      </w:r>
    </w:p>
    <w:p w14:paraId="77E6BFDF" w14:textId="6F7EF99D" w:rsidR="00320512" w:rsidRDefault="00320512" w:rsidP="00320512">
      <w:pPr>
        <w:rPr>
          <w:rFonts w:ascii="Arial" w:hAnsi="Arial" w:cs="Arial"/>
        </w:rPr>
      </w:pPr>
      <w:r w:rsidRPr="00641398">
        <w:rPr>
          <w:rFonts w:ascii="Arial" w:hAnsi="Arial" w:cs="Arial"/>
        </w:rPr>
        <w:t xml:space="preserve">The service did demonstrate </w:t>
      </w:r>
      <w:r>
        <w:rPr>
          <w:rFonts w:ascii="Arial" w:hAnsi="Arial" w:cs="Arial"/>
        </w:rPr>
        <w:t>compliance in requirement</w:t>
      </w:r>
      <w:r w:rsidR="00C82D82">
        <w:rPr>
          <w:rFonts w:ascii="Arial" w:hAnsi="Arial" w:cs="Arial"/>
        </w:rPr>
        <w:t>s 6(3)(a), 6(3)(b) and 6(3)(c)</w:t>
      </w:r>
      <w:r>
        <w:rPr>
          <w:rFonts w:ascii="Arial" w:hAnsi="Arial" w:cs="Arial"/>
        </w:rPr>
        <w:t>.</w:t>
      </w:r>
      <w:r w:rsidR="00C82D82">
        <w:rPr>
          <w:rFonts w:ascii="Arial" w:hAnsi="Arial" w:cs="Arial"/>
        </w:rPr>
        <w:t xml:space="preserve"> </w:t>
      </w:r>
      <w:r w:rsidR="00422770">
        <w:rPr>
          <w:rFonts w:ascii="Arial" w:hAnsi="Arial" w:cs="Arial"/>
        </w:rPr>
        <w:t>The Assessment Team found the service supports consumers to give feedback and make com</w:t>
      </w:r>
      <w:r w:rsidR="00836BB9">
        <w:rPr>
          <w:rFonts w:ascii="Arial" w:hAnsi="Arial" w:cs="Arial"/>
        </w:rPr>
        <w:t>plaints</w:t>
      </w:r>
      <w:r w:rsidR="0045669F">
        <w:rPr>
          <w:rFonts w:ascii="Arial" w:hAnsi="Arial" w:cs="Arial"/>
        </w:rPr>
        <w:t>.</w:t>
      </w:r>
      <w:r w:rsidR="0075335C">
        <w:rPr>
          <w:rFonts w:ascii="Arial" w:hAnsi="Arial" w:cs="Arial"/>
        </w:rPr>
        <w:t xml:space="preserve"> </w:t>
      </w:r>
      <w:r w:rsidR="00836BB9">
        <w:rPr>
          <w:rFonts w:ascii="Arial" w:hAnsi="Arial" w:cs="Arial"/>
        </w:rPr>
        <w:t xml:space="preserve"> </w:t>
      </w:r>
    </w:p>
    <w:p w14:paraId="20194801" w14:textId="50351564" w:rsidR="00F4294B" w:rsidRDefault="007C2F0E" w:rsidP="00320512">
      <w:pPr>
        <w:rPr>
          <w:rFonts w:ascii="Arial" w:hAnsi="Arial" w:cs="Arial"/>
        </w:rPr>
      </w:pPr>
      <w:r>
        <w:rPr>
          <w:rFonts w:ascii="Arial" w:hAnsi="Arial" w:cs="Arial"/>
        </w:rPr>
        <w:t>Consumers and representatives</w:t>
      </w:r>
      <w:r w:rsidR="00C5373B">
        <w:rPr>
          <w:rFonts w:ascii="Arial" w:hAnsi="Arial" w:cs="Arial"/>
        </w:rPr>
        <w:t xml:space="preserve"> were satisfied with complaints processes</w:t>
      </w:r>
      <w:r w:rsidR="00A15E49">
        <w:rPr>
          <w:rFonts w:ascii="Arial" w:hAnsi="Arial" w:cs="Arial"/>
        </w:rPr>
        <w:t xml:space="preserve">, including their </w:t>
      </w:r>
      <w:r w:rsidR="000B4BC0">
        <w:rPr>
          <w:rFonts w:ascii="Arial" w:hAnsi="Arial" w:cs="Arial"/>
        </w:rPr>
        <w:t>ability</w:t>
      </w:r>
      <w:r w:rsidR="00A15E49">
        <w:rPr>
          <w:rFonts w:ascii="Arial" w:hAnsi="Arial" w:cs="Arial"/>
        </w:rPr>
        <w:t xml:space="preserve"> to access external avenues such as the Aged Care Quality and Safety Commission</w:t>
      </w:r>
      <w:r w:rsidR="00C5373B">
        <w:rPr>
          <w:rFonts w:ascii="Arial" w:hAnsi="Arial" w:cs="Arial"/>
        </w:rPr>
        <w:t xml:space="preserve"> and consistently described management staff as being approachable.</w:t>
      </w:r>
      <w:r w:rsidR="001D5FE8">
        <w:rPr>
          <w:rFonts w:ascii="Arial" w:hAnsi="Arial" w:cs="Arial"/>
        </w:rPr>
        <w:t xml:space="preserve"> </w:t>
      </w:r>
      <w:r w:rsidR="00C5373B">
        <w:rPr>
          <w:rFonts w:ascii="Arial" w:hAnsi="Arial" w:cs="Arial"/>
        </w:rPr>
        <w:t xml:space="preserve"> </w:t>
      </w:r>
      <w:r w:rsidR="00993D06">
        <w:rPr>
          <w:rFonts w:ascii="Arial" w:hAnsi="Arial" w:cs="Arial"/>
        </w:rPr>
        <w:t xml:space="preserve">Consumers and </w:t>
      </w:r>
      <w:r w:rsidR="008F16DC">
        <w:rPr>
          <w:rFonts w:ascii="Arial" w:hAnsi="Arial" w:cs="Arial"/>
        </w:rPr>
        <w:t>representatives</w:t>
      </w:r>
      <w:r w:rsidR="00993D06">
        <w:rPr>
          <w:rFonts w:ascii="Arial" w:hAnsi="Arial" w:cs="Arial"/>
        </w:rPr>
        <w:t xml:space="preserve"> who had raised a recent complaint </w:t>
      </w:r>
      <w:r w:rsidR="008F16DC">
        <w:rPr>
          <w:rFonts w:ascii="Arial" w:hAnsi="Arial" w:cs="Arial"/>
        </w:rPr>
        <w:t>said that management acknowledged the issue and involved them in the resolution process.</w:t>
      </w:r>
    </w:p>
    <w:p w14:paraId="11CCD8E7" w14:textId="121F631C" w:rsidR="00320512" w:rsidRPr="00841393" w:rsidRDefault="00F4294B" w:rsidP="00EC368A">
      <w:pPr>
        <w:rPr>
          <w:rFonts w:ascii="Arial" w:hAnsi="Arial" w:cs="Arial"/>
        </w:rPr>
      </w:pPr>
      <w:r>
        <w:rPr>
          <w:rFonts w:ascii="Arial" w:hAnsi="Arial" w:cs="Arial"/>
        </w:rPr>
        <w:t xml:space="preserve">Staff were familiar with complaints processes and feedback mechanisms </w:t>
      </w:r>
      <w:r w:rsidR="00C12692">
        <w:rPr>
          <w:rFonts w:ascii="Arial" w:hAnsi="Arial" w:cs="Arial"/>
        </w:rPr>
        <w:t>and</w:t>
      </w:r>
      <w:r w:rsidR="00C5373B">
        <w:rPr>
          <w:rFonts w:ascii="Arial" w:hAnsi="Arial" w:cs="Arial"/>
        </w:rPr>
        <w:t xml:space="preserve"> </w:t>
      </w:r>
      <w:r w:rsidR="0076496E">
        <w:rPr>
          <w:rFonts w:ascii="Arial" w:hAnsi="Arial" w:cs="Arial"/>
        </w:rPr>
        <w:t>were</w:t>
      </w:r>
      <w:r w:rsidR="00C5373B">
        <w:rPr>
          <w:rFonts w:ascii="Arial" w:hAnsi="Arial" w:cs="Arial"/>
        </w:rPr>
        <w:t xml:space="preserve"> able to describe </w:t>
      </w:r>
      <w:r w:rsidR="00D706FF">
        <w:rPr>
          <w:rFonts w:ascii="Arial" w:hAnsi="Arial" w:cs="Arial"/>
        </w:rPr>
        <w:t xml:space="preserve">how the service promotes advocacy and language services through the monthly newsletter and through posters located within the service. </w:t>
      </w:r>
      <w:r w:rsidR="008C42D4">
        <w:rPr>
          <w:rFonts w:ascii="Arial" w:hAnsi="Arial" w:cs="Arial"/>
        </w:rPr>
        <w:t xml:space="preserve">Management provided an example of how a consumer with cognitive impairment had been supported by </w:t>
      </w:r>
      <w:r w:rsidR="00AD2F8D">
        <w:rPr>
          <w:rFonts w:ascii="Arial" w:hAnsi="Arial" w:cs="Arial"/>
        </w:rPr>
        <w:t>an advocacy service when</w:t>
      </w:r>
      <w:r w:rsidR="00742408">
        <w:rPr>
          <w:rFonts w:ascii="Arial" w:hAnsi="Arial" w:cs="Arial"/>
        </w:rPr>
        <w:t xml:space="preserve"> a need was identified.</w:t>
      </w:r>
      <w:r w:rsidR="00F47893">
        <w:rPr>
          <w:rFonts w:ascii="Arial" w:hAnsi="Arial" w:cs="Arial"/>
        </w:rPr>
        <w:t xml:space="preserve"> Staff and management </w:t>
      </w:r>
      <w:r w:rsidR="005820EF">
        <w:rPr>
          <w:rFonts w:ascii="Arial" w:hAnsi="Arial" w:cs="Arial"/>
        </w:rPr>
        <w:t>described the open disclosure policy</w:t>
      </w:r>
      <w:r w:rsidR="00BC1B32">
        <w:rPr>
          <w:rFonts w:ascii="Arial" w:hAnsi="Arial" w:cs="Arial"/>
        </w:rPr>
        <w:t xml:space="preserve"> and the process followed when a complaint is lodged. </w:t>
      </w:r>
      <w:r w:rsidR="00742408">
        <w:rPr>
          <w:rFonts w:ascii="Arial" w:hAnsi="Arial" w:cs="Arial"/>
        </w:rPr>
        <w:t xml:space="preserve"> </w:t>
      </w:r>
    </w:p>
    <w:p w14:paraId="18F7F95C" w14:textId="77777777" w:rsidR="00E206F2" w:rsidRPr="00184D80" w:rsidRDefault="003C3B5A" w:rsidP="00EC368A">
      <w:pPr>
        <w:rPr>
          <w:rFonts w:ascii="Arial" w:hAnsi="Arial" w:cs="Arial"/>
        </w:rPr>
      </w:pPr>
      <w:r w:rsidRPr="00320512">
        <w:rPr>
          <w:rFonts w:ascii="Arial" w:hAnsi="Arial" w:cs="Arial"/>
        </w:rPr>
        <w:br w:type="page"/>
      </w:r>
      <w:r w:rsidR="00E206F2" w:rsidRPr="00184D8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759"/>
        <w:gridCol w:w="6321"/>
        <w:gridCol w:w="2124"/>
      </w:tblGrid>
      <w:tr w:rsidR="00C9354C" w:rsidRPr="00184D80" w14:paraId="0C312A17"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AA9DB73" w14:textId="487C000F" w:rsidR="00C9354C" w:rsidRPr="00184D80" w:rsidRDefault="00C9354C" w:rsidP="002D5918">
            <w:pPr>
              <w:spacing w:before="0" w:after="120" w:line="22" w:lineRule="atLeast"/>
              <w:rPr>
                <w:rFonts w:ascii="Arial" w:hAnsi="Arial" w:cs="Arial"/>
              </w:rPr>
            </w:pPr>
            <w:r w:rsidRPr="00184D80">
              <w:rPr>
                <w:rFonts w:ascii="Arial" w:hAnsi="Arial" w:cs="Arial"/>
              </w:rPr>
              <w:t>Human resources</w:t>
            </w:r>
          </w:p>
        </w:tc>
        <w:tc>
          <w:tcPr>
            <w:tcW w:w="2124" w:type="dxa"/>
          </w:tcPr>
          <w:p w14:paraId="6154C5B2" w14:textId="41BEF0BE"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0AC02B6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7(3)(a)</w:t>
            </w:r>
          </w:p>
        </w:tc>
        <w:tc>
          <w:tcPr>
            <w:tcW w:w="6321" w:type="dxa"/>
            <w:tcBorders>
              <w:right w:val="single" w:sz="4" w:space="0" w:color="auto"/>
            </w:tcBorders>
          </w:tcPr>
          <w:p w14:paraId="55286176" w14:textId="3F398D4A"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planned to enable, and the number and mix of members of the workforce deployed enables, the delivery and management of safe and quality care and services.</w:t>
            </w:r>
          </w:p>
        </w:tc>
        <w:tc>
          <w:tcPr>
            <w:tcW w:w="2124" w:type="dxa"/>
            <w:tcBorders>
              <w:left w:val="single" w:sz="4" w:space="0" w:color="auto"/>
            </w:tcBorders>
          </w:tcPr>
          <w:p w14:paraId="092FD30C" w14:textId="7DA754DE" w:rsidR="00C9354C" w:rsidRPr="00C958C7"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1811519444"/>
                <w:placeholder>
                  <w:docPart w:val="5ED42C8F45794BBB87D1B74C973077C3"/>
                </w:placeholder>
                <w:dropDownList>
                  <w:listItem w:displayText="choose a rating" w:value="choose a rating"/>
                  <w:listItem w:displayText="Compliant" w:value="Compliant"/>
                  <w:listItem w:displayText="Non-compliant" w:value="Non-compliant"/>
                </w:dropDownList>
              </w:sdtPr>
              <w:sdtEndPr/>
              <w:sdtContent>
                <w:r w:rsidR="00C958C7" w:rsidRPr="00D84442">
                  <w:rPr>
                    <w:rFonts w:ascii="Arial" w:hAnsi="Arial" w:cs="Arial"/>
                    <w:color w:val="auto"/>
                  </w:rPr>
                  <w:t>Non-compliant</w:t>
                </w:r>
              </w:sdtContent>
            </w:sdt>
            <w:r w:rsidR="007F3947" w:rsidRPr="00D84442" w:rsidDel="007F3947">
              <w:rPr>
                <w:rFonts w:ascii="Arial" w:hAnsi="Arial" w:cs="Arial"/>
                <w:color w:val="0000FF"/>
              </w:rPr>
              <w:t xml:space="preserve"> </w:t>
            </w:r>
          </w:p>
        </w:tc>
      </w:tr>
      <w:tr w:rsidR="00C9354C" w:rsidRPr="00184D80" w14:paraId="7DD64A25"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7(3)(b)</w:t>
            </w:r>
          </w:p>
        </w:tc>
        <w:tc>
          <w:tcPr>
            <w:tcW w:w="6321" w:type="dxa"/>
            <w:tcBorders>
              <w:right w:val="single" w:sz="4" w:space="0" w:color="auto"/>
            </w:tcBorders>
          </w:tcPr>
          <w:p w14:paraId="094E0987" w14:textId="20F1E53F"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Workforce interactions with consumers are kind, caring and respectful of each consumer’s identity, culture and diversity.</w:t>
            </w:r>
          </w:p>
        </w:tc>
        <w:tc>
          <w:tcPr>
            <w:tcW w:w="2124" w:type="dxa"/>
            <w:tcBorders>
              <w:left w:val="single" w:sz="4" w:space="0" w:color="auto"/>
            </w:tcBorders>
          </w:tcPr>
          <w:p w14:paraId="11D0443B" w14:textId="37E074B4" w:rsidR="00C9354C"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D5E851C35A462A8877594AA311C7E1"/>
                </w:placeholder>
                <w:dropDownList>
                  <w:listItem w:displayText="choose a rating" w:value="choose a rating"/>
                  <w:listItem w:displayText="Compliant" w:value="Compliant"/>
                  <w:listItem w:displayText="Non-compliant" w:value="Non-compliant"/>
                </w:dropDownList>
              </w:sdtPr>
              <w:sdtEndPr/>
              <w:sdtContent>
                <w:r w:rsidR="00C958C7">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61447C9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7(3)(c)</w:t>
            </w:r>
          </w:p>
        </w:tc>
        <w:tc>
          <w:tcPr>
            <w:tcW w:w="6321" w:type="dxa"/>
            <w:tcBorders>
              <w:right w:val="single" w:sz="4" w:space="0" w:color="auto"/>
            </w:tcBorders>
          </w:tcPr>
          <w:p w14:paraId="20E76EEB" w14:textId="6C042DDC"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competent and the members of the workforce have the qualifications and knowledge to effectively perform their roles.</w:t>
            </w:r>
          </w:p>
        </w:tc>
        <w:tc>
          <w:tcPr>
            <w:tcW w:w="2124" w:type="dxa"/>
            <w:tcBorders>
              <w:left w:val="single" w:sz="4" w:space="0" w:color="auto"/>
            </w:tcBorders>
          </w:tcPr>
          <w:p w14:paraId="6997026A" w14:textId="554C8BFB" w:rsidR="00C9354C" w:rsidRPr="00903C78"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6C960D5BC824E2D870711A655249E2A"/>
                </w:placeholder>
                <w:dropDownList>
                  <w:listItem w:displayText="choose a rating" w:value="choose a rating"/>
                  <w:listItem w:displayText="Compliant" w:value="Compliant"/>
                  <w:listItem w:displayText="Non-compliant" w:value="Non-compliant"/>
                </w:dropDownList>
              </w:sdtPr>
              <w:sdtEndPr/>
              <w:sdtContent>
                <w:r w:rsidR="00384875" w:rsidRPr="00903C78">
                  <w:rPr>
                    <w:rFonts w:ascii="Arial" w:hAnsi="Arial" w:cs="Arial"/>
                    <w:color w:val="auto"/>
                  </w:rPr>
                  <w:t>Compliant</w:t>
                </w:r>
              </w:sdtContent>
            </w:sdt>
            <w:r w:rsidR="007F3947" w:rsidRPr="00903C78" w:rsidDel="007F3947">
              <w:rPr>
                <w:rFonts w:ascii="Arial" w:hAnsi="Arial" w:cs="Arial"/>
                <w:color w:val="0000FF"/>
              </w:rPr>
              <w:t xml:space="preserve"> </w:t>
            </w:r>
          </w:p>
        </w:tc>
      </w:tr>
      <w:tr w:rsidR="00C9354C" w:rsidRPr="00184D80" w14:paraId="0212142C"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7(3)(d)</w:t>
            </w:r>
          </w:p>
        </w:tc>
        <w:tc>
          <w:tcPr>
            <w:tcW w:w="6321" w:type="dxa"/>
            <w:tcBorders>
              <w:right w:val="single" w:sz="4" w:space="0" w:color="auto"/>
            </w:tcBorders>
          </w:tcPr>
          <w:p w14:paraId="1B6B9B46" w14:textId="4DCF8450"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workforce is recruited, trained, equipped and supported to deliver the outcomes required by these standards.</w:t>
            </w:r>
          </w:p>
        </w:tc>
        <w:tc>
          <w:tcPr>
            <w:tcW w:w="2124" w:type="dxa"/>
            <w:tcBorders>
              <w:left w:val="single" w:sz="4" w:space="0" w:color="auto"/>
            </w:tcBorders>
          </w:tcPr>
          <w:p w14:paraId="0A3082AE" w14:textId="2E73EB6F" w:rsidR="00C9354C" w:rsidRPr="00903C78" w:rsidRDefault="003850A7"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87D5ACA42D44C08DC02A16C0EBA0CC"/>
                </w:placeholder>
                <w:dropDownList>
                  <w:listItem w:displayText="choose a rating" w:value="choose a rating"/>
                  <w:listItem w:displayText="Compliant" w:value="Compliant"/>
                  <w:listItem w:displayText="Non-compliant" w:value="Non-compliant"/>
                </w:dropDownList>
              </w:sdtPr>
              <w:sdtEndPr/>
              <w:sdtContent>
                <w:r w:rsidR="00384875" w:rsidRPr="00903C78">
                  <w:rPr>
                    <w:rFonts w:ascii="Arial" w:hAnsi="Arial" w:cs="Arial"/>
                    <w:color w:val="auto"/>
                  </w:rPr>
                  <w:t>Non-compliant</w:t>
                </w:r>
              </w:sdtContent>
            </w:sdt>
            <w:r w:rsidR="007F3947" w:rsidRPr="00903C78" w:rsidDel="007F3947">
              <w:rPr>
                <w:rFonts w:ascii="Arial" w:hAnsi="Arial" w:cs="Arial"/>
                <w:color w:val="0000FF"/>
              </w:rPr>
              <w:t xml:space="preserve"> </w:t>
            </w:r>
          </w:p>
        </w:tc>
      </w:tr>
      <w:tr w:rsidR="00C9354C" w:rsidRPr="00184D80" w14:paraId="1BA24AC1"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7(3)(e)</w:t>
            </w:r>
          </w:p>
        </w:tc>
        <w:tc>
          <w:tcPr>
            <w:tcW w:w="6321" w:type="dxa"/>
            <w:tcBorders>
              <w:right w:val="single" w:sz="4" w:space="0" w:color="auto"/>
            </w:tcBorders>
          </w:tcPr>
          <w:p w14:paraId="0A9C8FFD" w14:textId="4E2BCAA1" w:rsidR="00C9354C" w:rsidRPr="00903C7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3C78">
              <w:rPr>
                <w:rFonts w:ascii="Arial" w:hAnsi="Arial" w:cs="Arial"/>
                <w:color w:val="auto"/>
              </w:rPr>
              <w:t>Regular assessment, monitoring and review of the performance of each member of the workforce is undertaken.</w:t>
            </w:r>
          </w:p>
        </w:tc>
        <w:tc>
          <w:tcPr>
            <w:tcW w:w="2124" w:type="dxa"/>
            <w:tcBorders>
              <w:left w:val="single" w:sz="4" w:space="0" w:color="auto"/>
            </w:tcBorders>
          </w:tcPr>
          <w:p w14:paraId="334C92A3" w14:textId="09B7942D" w:rsidR="00C9354C" w:rsidRPr="00903C78" w:rsidRDefault="003850A7"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10F044CDB5E34E3CBE5FF9F458C04482"/>
                </w:placeholder>
                <w:dropDownList>
                  <w:listItem w:displayText="choose a rating" w:value="choose a rating"/>
                  <w:listItem w:displayText="Compliant" w:value="Compliant"/>
                  <w:listItem w:displayText="Non-compliant" w:value="Non-compliant"/>
                </w:dropDownList>
              </w:sdtPr>
              <w:sdtEndPr/>
              <w:sdtContent>
                <w:r w:rsidR="00903C78" w:rsidRPr="00903C78">
                  <w:rPr>
                    <w:rFonts w:ascii="Arial" w:hAnsi="Arial" w:cs="Arial"/>
                    <w:color w:val="auto"/>
                  </w:rPr>
                  <w:t>Compliant</w:t>
                </w:r>
              </w:sdtContent>
            </w:sdt>
            <w:r w:rsidR="007F3947" w:rsidRPr="00903C78" w:rsidDel="007F3947">
              <w:rPr>
                <w:rFonts w:ascii="Arial" w:hAnsi="Arial" w:cs="Arial"/>
                <w:color w:val="auto"/>
              </w:rPr>
              <w:t xml:space="preserve"> </w:t>
            </w:r>
          </w:p>
        </w:tc>
      </w:tr>
    </w:tbl>
    <w:p w14:paraId="3C1A86A6" w14:textId="157E07A7" w:rsidR="00E206F2" w:rsidRDefault="00E206F2" w:rsidP="001D79BB">
      <w:pPr>
        <w:pStyle w:val="Heading2"/>
        <w:spacing w:before="120" w:after="120" w:line="22" w:lineRule="atLeast"/>
        <w:rPr>
          <w:rFonts w:ascii="Arial" w:hAnsi="Arial" w:cs="Arial"/>
        </w:rPr>
      </w:pPr>
      <w:r w:rsidRPr="00184D80">
        <w:rPr>
          <w:rFonts w:ascii="Arial" w:hAnsi="Arial" w:cs="Arial"/>
        </w:rPr>
        <w:t>Findings</w:t>
      </w:r>
    </w:p>
    <w:p w14:paraId="7FF71F13" w14:textId="2548F035" w:rsidR="00151BA5" w:rsidRDefault="00841393" w:rsidP="00841393">
      <w:pPr>
        <w:rPr>
          <w:rFonts w:ascii="Arial" w:hAnsi="Arial" w:cs="Arial"/>
        </w:rPr>
      </w:pPr>
      <w:r w:rsidRPr="006C6669">
        <w:rPr>
          <w:rStyle w:val="normaltextrun"/>
          <w:rFonts w:ascii="Arial" w:hAnsi="Arial" w:cs="Arial"/>
        </w:rPr>
        <w:t>I</w:t>
      </w:r>
      <w:r>
        <w:rPr>
          <w:rFonts w:ascii="Arial" w:hAnsi="Arial" w:cs="Arial"/>
        </w:rPr>
        <w:t xml:space="preserve"> have found the service </w:t>
      </w:r>
      <w:r w:rsidR="008424F9">
        <w:rPr>
          <w:rFonts w:ascii="Arial" w:hAnsi="Arial" w:cs="Arial"/>
        </w:rPr>
        <w:t>n</w:t>
      </w:r>
      <w:r>
        <w:rPr>
          <w:rFonts w:ascii="Arial" w:hAnsi="Arial" w:cs="Arial"/>
        </w:rPr>
        <w:t xml:space="preserve">on-compliant in Standard 7, the non-compliance is in relation to </w:t>
      </w:r>
      <w:r w:rsidRPr="00D1313D">
        <w:rPr>
          <w:rFonts w:ascii="Arial" w:hAnsi="Arial" w:cs="Arial"/>
        </w:rPr>
        <w:t>requirement</w:t>
      </w:r>
      <w:r w:rsidR="000C6864">
        <w:rPr>
          <w:rFonts w:ascii="Arial" w:hAnsi="Arial" w:cs="Arial"/>
        </w:rPr>
        <w:t>s</w:t>
      </w:r>
      <w:r>
        <w:rPr>
          <w:rFonts w:ascii="Arial" w:hAnsi="Arial" w:cs="Arial"/>
        </w:rPr>
        <w:t xml:space="preserve"> </w:t>
      </w:r>
      <w:r w:rsidR="001C2031">
        <w:rPr>
          <w:rFonts w:ascii="Arial" w:hAnsi="Arial" w:cs="Arial"/>
        </w:rPr>
        <w:t>7(3)(a)</w:t>
      </w:r>
      <w:r w:rsidR="008424F9">
        <w:rPr>
          <w:rFonts w:ascii="Arial" w:hAnsi="Arial" w:cs="Arial"/>
        </w:rPr>
        <w:t xml:space="preserve"> </w:t>
      </w:r>
      <w:r w:rsidR="00151BA5">
        <w:rPr>
          <w:rFonts w:ascii="Arial" w:hAnsi="Arial" w:cs="Arial"/>
        </w:rPr>
        <w:t>and</w:t>
      </w:r>
      <w:r w:rsidR="00555B58">
        <w:rPr>
          <w:rFonts w:ascii="Arial" w:hAnsi="Arial" w:cs="Arial"/>
        </w:rPr>
        <w:t xml:space="preserve"> 7(3)(d)</w:t>
      </w:r>
      <w:r w:rsidR="000C6864">
        <w:rPr>
          <w:rFonts w:ascii="Arial" w:hAnsi="Arial" w:cs="Arial"/>
        </w:rPr>
        <w:t>, and</w:t>
      </w:r>
      <w:r w:rsidR="00151BA5">
        <w:rPr>
          <w:rFonts w:ascii="Arial" w:hAnsi="Arial" w:cs="Arial"/>
        </w:rPr>
        <w:t xml:space="preserve"> relates to the following:</w:t>
      </w:r>
    </w:p>
    <w:p w14:paraId="5929F5BF" w14:textId="7A33DA0C" w:rsidR="00841393" w:rsidRDefault="00BB482F" w:rsidP="00B66F0B">
      <w:pPr>
        <w:pStyle w:val="ListBullet"/>
        <w:spacing w:before="100" w:beforeAutospacing="1" w:after="120" w:line="22" w:lineRule="atLeast"/>
        <w:ind w:left="425" w:hanging="425"/>
        <w:rPr>
          <w:rFonts w:ascii="Arial" w:hAnsi="Arial" w:cs="Arial"/>
        </w:rPr>
      </w:pPr>
      <w:r>
        <w:rPr>
          <w:rFonts w:ascii="Arial" w:hAnsi="Arial" w:cs="Arial"/>
        </w:rPr>
        <w:t>T</w:t>
      </w:r>
      <w:r w:rsidR="00841393" w:rsidRPr="00151BA5">
        <w:rPr>
          <w:rFonts w:ascii="Arial" w:hAnsi="Arial" w:cs="Arial"/>
        </w:rPr>
        <w:t xml:space="preserve">he service could not demonstrate that </w:t>
      </w:r>
      <w:r w:rsidR="003D0C84" w:rsidRPr="00151BA5">
        <w:rPr>
          <w:rFonts w:ascii="Arial" w:hAnsi="Arial" w:cs="Arial"/>
        </w:rPr>
        <w:t>the workforce was planned to deliver safe, quality care and services</w:t>
      </w:r>
      <w:r>
        <w:rPr>
          <w:rFonts w:ascii="Arial" w:hAnsi="Arial" w:cs="Arial"/>
        </w:rPr>
        <w:t xml:space="preserve"> and consumers and </w:t>
      </w:r>
      <w:r w:rsidR="00521D7F">
        <w:rPr>
          <w:rFonts w:ascii="Arial" w:hAnsi="Arial" w:cs="Arial"/>
        </w:rPr>
        <w:t xml:space="preserve">representatives were dissatisfied with staffing levels stating that they impacted </w:t>
      </w:r>
      <w:r w:rsidR="00691DF2">
        <w:rPr>
          <w:rFonts w:ascii="Arial" w:hAnsi="Arial" w:cs="Arial"/>
        </w:rPr>
        <w:t>care delivery</w:t>
      </w:r>
      <w:r w:rsidR="00521D7F">
        <w:rPr>
          <w:rFonts w:ascii="Arial" w:hAnsi="Arial" w:cs="Arial"/>
        </w:rPr>
        <w:t xml:space="preserve">. </w:t>
      </w:r>
      <w:r w:rsidR="00841393" w:rsidRPr="00151BA5">
        <w:rPr>
          <w:rFonts w:ascii="Arial" w:hAnsi="Arial" w:cs="Arial"/>
        </w:rPr>
        <w:t xml:space="preserve"> </w:t>
      </w:r>
    </w:p>
    <w:p w14:paraId="3240F26D" w14:textId="02AC5C0F" w:rsidR="000C6864" w:rsidRDefault="000C6864" w:rsidP="00B66F0B">
      <w:pPr>
        <w:pStyle w:val="ListBullet"/>
        <w:spacing w:before="100" w:beforeAutospacing="1" w:after="120" w:line="22" w:lineRule="atLeast"/>
        <w:ind w:left="425" w:hanging="425"/>
        <w:rPr>
          <w:rFonts w:ascii="Arial" w:hAnsi="Arial" w:cs="Arial"/>
        </w:rPr>
      </w:pPr>
      <w:r>
        <w:rPr>
          <w:rFonts w:ascii="Arial" w:hAnsi="Arial" w:cs="Arial"/>
        </w:rPr>
        <w:t xml:space="preserve">The workforce was not sufficiently trained to deliver </w:t>
      </w:r>
      <w:r w:rsidR="00F76471">
        <w:rPr>
          <w:rFonts w:ascii="Arial" w:hAnsi="Arial" w:cs="Arial"/>
        </w:rPr>
        <w:t>quality care and services to consumers.</w:t>
      </w:r>
    </w:p>
    <w:p w14:paraId="473251EC" w14:textId="3CE7E104" w:rsidR="00C1019B" w:rsidRDefault="00C1019B" w:rsidP="00BD7C23">
      <w:pPr>
        <w:rPr>
          <w:rStyle w:val="normaltextrun"/>
          <w:rFonts w:ascii="Arial" w:hAnsi="Arial" w:cs="Arial"/>
        </w:rPr>
      </w:pPr>
      <w:r>
        <w:rPr>
          <w:rStyle w:val="normaltextrun"/>
          <w:rFonts w:ascii="Arial" w:hAnsi="Arial" w:cs="Arial"/>
        </w:rPr>
        <w:t>D</w:t>
      </w:r>
      <w:r w:rsidRPr="00C1019B">
        <w:rPr>
          <w:rStyle w:val="normaltextrun"/>
          <w:rFonts w:ascii="Arial" w:hAnsi="Arial" w:cs="Arial"/>
        </w:rPr>
        <w:t xml:space="preserve">etails relating to these deficiencies </w:t>
      </w:r>
      <w:r w:rsidR="005C0018">
        <w:rPr>
          <w:rStyle w:val="normaltextrun"/>
          <w:rFonts w:ascii="Arial" w:hAnsi="Arial" w:cs="Arial"/>
        </w:rPr>
        <w:t>are</w:t>
      </w:r>
      <w:r w:rsidRPr="00C1019B">
        <w:rPr>
          <w:rStyle w:val="normaltextrun"/>
          <w:rFonts w:ascii="Arial" w:hAnsi="Arial" w:cs="Arial"/>
        </w:rPr>
        <w:t xml:space="preserve"> summarised below.</w:t>
      </w:r>
    </w:p>
    <w:p w14:paraId="338A3296" w14:textId="77777777" w:rsidR="002C6698" w:rsidRDefault="00A133ED" w:rsidP="00BD7C23">
      <w:pPr>
        <w:rPr>
          <w:rStyle w:val="normaltextrun"/>
          <w:rFonts w:ascii="Arial" w:hAnsi="Arial" w:cs="Arial"/>
        </w:rPr>
      </w:pPr>
      <w:r>
        <w:rPr>
          <w:rStyle w:val="normaltextrun"/>
          <w:rFonts w:ascii="Arial" w:hAnsi="Arial" w:cs="Arial"/>
        </w:rPr>
        <w:t xml:space="preserve">Consumers and representatives </w:t>
      </w:r>
      <w:r w:rsidR="00493FCA">
        <w:rPr>
          <w:rStyle w:val="normaltextrun"/>
          <w:rFonts w:ascii="Arial" w:hAnsi="Arial" w:cs="Arial"/>
        </w:rPr>
        <w:t xml:space="preserve">were dissatisfied with </w:t>
      </w:r>
      <w:r w:rsidR="009A4835">
        <w:rPr>
          <w:rStyle w:val="normaltextrun"/>
          <w:rFonts w:ascii="Arial" w:hAnsi="Arial" w:cs="Arial"/>
        </w:rPr>
        <w:t>the availability of staff and said that consumers</w:t>
      </w:r>
      <w:r w:rsidR="00E0520B">
        <w:rPr>
          <w:rStyle w:val="normaltextrun"/>
          <w:rFonts w:ascii="Arial" w:hAnsi="Arial" w:cs="Arial"/>
        </w:rPr>
        <w:t xml:space="preserve"> experienced lengthy wait times that impacted hygiene care and assistance with toileting. </w:t>
      </w:r>
      <w:r w:rsidR="005C0018">
        <w:rPr>
          <w:rStyle w:val="normaltextrun"/>
          <w:rFonts w:ascii="Arial" w:hAnsi="Arial" w:cs="Arial"/>
        </w:rPr>
        <w:t xml:space="preserve">Consumers and representatives provided </w:t>
      </w:r>
      <w:r w:rsidR="006C1C7B">
        <w:rPr>
          <w:rStyle w:val="normaltextrun"/>
          <w:rFonts w:ascii="Arial" w:hAnsi="Arial" w:cs="Arial"/>
        </w:rPr>
        <w:t xml:space="preserve">the </w:t>
      </w:r>
      <w:r w:rsidR="002C6698">
        <w:rPr>
          <w:rStyle w:val="normaltextrun"/>
          <w:rFonts w:ascii="Arial" w:hAnsi="Arial" w:cs="Arial"/>
        </w:rPr>
        <w:t>Assessment Team with the following examples:</w:t>
      </w:r>
    </w:p>
    <w:p w14:paraId="3924FEDA" w14:textId="32432FB2" w:rsidR="00A133ED" w:rsidRPr="00B66F0B" w:rsidRDefault="00CD3A49" w:rsidP="00B66F0B">
      <w:pPr>
        <w:pStyle w:val="ListBullet"/>
        <w:spacing w:before="100" w:beforeAutospacing="1" w:after="120" w:line="22" w:lineRule="atLeast"/>
        <w:ind w:left="425" w:hanging="425"/>
        <w:rPr>
          <w:rFonts w:ascii="Arial" w:hAnsi="Arial" w:cs="Arial"/>
        </w:rPr>
      </w:pPr>
      <w:r w:rsidRPr="00B66F0B">
        <w:rPr>
          <w:rFonts w:ascii="Arial" w:hAnsi="Arial" w:cs="Arial"/>
        </w:rPr>
        <w:t>One consumer reported that</w:t>
      </w:r>
      <w:r w:rsidR="00FC0CDD" w:rsidRPr="00B66F0B">
        <w:rPr>
          <w:rFonts w:ascii="Arial" w:hAnsi="Arial" w:cs="Arial"/>
        </w:rPr>
        <w:t xml:space="preserve"> they had experienced occasional episodes of incontinence while waiting for staff to attend to them; they said that on occasion they had waited up to two hours for assistance. </w:t>
      </w:r>
    </w:p>
    <w:p w14:paraId="0F40BCDC" w14:textId="5D276C67" w:rsidR="00D914ED" w:rsidRPr="00B66F0B" w:rsidRDefault="00FC0CDD"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One consumer </w:t>
      </w:r>
      <w:r w:rsidR="006471CE" w:rsidRPr="00B66F0B">
        <w:rPr>
          <w:rFonts w:ascii="Arial" w:hAnsi="Arial" w:cs="Arial"/>
        </w:rPr>
        <w:t xml:space="preserve">said they have been left </w:t>
      </w:r>
      <w:r w:rsidR="00D914ED" w:rsidRPr="00B66F0B">
        <w:rPr>
          <w:rFonts w:ascii="Arial" w:hAnsi="Arial" w:cs="Arial"/>
        </w:rPr>
        <w:t xml:space="preserve">in a soiled state </w:t>
      </w:r>
      <w:r w:rsidR="00E6408F" w:rsidRPr="00B66F0B">
        <w:rPr>
          <w:rFonts w:ascii="Arial" w:hAnsi="Arial" w:cs="Arial"/>
        </w:rPr>
        <w:t>for extended periods of time</w:t>
      </w:r>
      <w:r w:rsidR="00043D95" w:rsidRPr="00B66F0B">
        <w:rPr>
          <w:rFonts w:ascii="Arial" w:hAnsi="Arial" w:cs="Arial"/>
        </w:rPr>
        <w:t xml:space="preserve"> while waiting for staff to respond to their call for assistance.</w:t>
      </w:r>
    </w:p>
    <w:p w14:paraId="5689857F" w14:textId="4C768688" w:rsidR="00FC0CDD" w:rsidRDefault="00D914ED" w:rsidP="00B66F0B">
      <w:pPr>
        <w:pStyle w:val="ListBullet"/>
        <w:spacing w:before="100" w:beforeAutospacing="1" w:after="120" w:line="22" w:lineRule="atLeast"/>
        <w:ind w:left="425" w:hanging="425"/>
        <w:rPr>
          <w:rStyle w:val="normaltextrun"/>
          <w:rFonts w:ascii="Arial" w:hAnsi="Arial" w:cs="Arial"/>
        </w:rPr>
      </w:pPr>
      <w:r w:rsidRPr="00B66F0B">
        <w:rPr>
          <w:rFonts w:ascii="Arial" w:hAnsi="Arial" w:cs="Arial"/>
        </w:rPr>
        <w:t xml:space="preserve">Two representatives </w:t>
      </w:r>
      <w:r w:rsidR="00CB1CE8" w:rsidRPr="00B66F0B">
        <w:rPr>
          <w:rFonts w:ascii="Arial" w:hAnsi="Arial" w:cs="Arial"/>
        </w:rPr>
        <w:t>raised concern</w:t>
      </w:r>
      <w:r w:rsidR="00D40329" w:rsidRPr="00B66F0B">
        <w:rPr>
          <w:rFonts w:ascii="Arial" w:hAnsi="Arial" w:cs="Arial"/>
        </w:rPr>
        <w:t>s</w:t>
      </w:r>
      <w:r w:rsidR="00CB1CE8" w:rsidRPr="00B66F0B">
        <w:rPr>
          <w:rFonts w:ascii="Arial" w:hAnsi="Arial" w:cs="Arial"/>
        </w:rPr>
        <w:t xml:space="preserve"> about hygiene care. One representative said their consumer </w:t>
      </w:r>
      <w:r w:rsidR="008972F7" w:rsidRPr="00B66F0B">
        <w:rPr>
          <w:rFonts w:ascii="Arial" w:hAnsi="Arial" w:cs="Arial"/>
        </w:rPr>
        <w:t xml:space="preserve">had been left in a soiled state for an extended period of time on two occasions in recent weeks. Another representative said </w:t>
      </w:r>
      <w:r w:rsidR="00F73407" w:rsidRPr="00B66F0B">
        <w:rPr>
          <w:rFonts w:ascii="Arial" w:hAnsi="Arial" w:cs="Arial"/>
        </w:rPr>
        <w:t>the consumer’s continence aids aren’t</w:t>
      </w:r>
      <w:r w:rsidR="00F73407">
        <w:rPr>
          <w:rStyle w:val="normaltextrun"/>
          <w:rFonts w:ascii="Arial" w:hAnsi="Arial" w:cs="Arial"/>
        </w:rPr>
        <w:t xml:space="preserve"> changed </w:t>
      </w:r>
      <w:r w:rsidR="00F73407">
        <w:rPr>
          <w:rStyle w:val="normaltextrun"/>
          <w:rFonts w:ascii="Arial" w:hAnsi="Arial" w:cs="Arial"/>
        </w:rPr>
        <w:lastRenderedPageBreak/>
        <w:t xml:space="preserve">regularly </w:t>
      </w:r>
      <w:r w:rsidR="000834EB">
        <w:rPr>
          <w:rStyle w:val="normaltextrun"/>
          <w:rFonts w:ascii="Arial" w:hAnsi="Arial" w:cs="Arial"/>
        </w:rPr>
        <w:t xml:space="preserve">and that staff don’t have time to attend to dental care; this representative </w:t>
      </w:r>
      <w:r w:rsidR="002C4208">
        <w:rPr>
          <w:rStyle w:val="normaltextrun"/>
          <w:rFonts w:ascii="Arial" w:hAnsi="Arial" w:cs="Arial"/>
        </w:rPr>
        <w:t>also raised</w:t>
      </w:r>
      <w:r w:rsidR="009814F9">
        <w:rPr>
          <w:rStyle w:val="normaltextrun"/>
          <w:rFonts w:ascii="Arial" w:hAnsi="Arial" w:cs="Arial"/>
        </w:rPr>
        <w:t xml:space="preserve"> c</w:t>
      </w:r>
      <w:r w:rsidR="002C4208">
        <w:rPr>
          <w:rStyle w:val="normaltextrun"/>
          <w:rFonts w:ascii="Arial" w:hAnsi="Arial" w:cs="Arial"/>
        </w:rPr>
        <w:t>oncerns</w:t>
      </w:r>
      <w:r w:rsidR="000834EB">
        <w:rPr>
          <w:rStyle w:val="normaltextrun"/>
          <w:rFonts w:ascii="Arial" w:hAnsi="Arial" w:cs="Arial"/>
        </w:rPr>
        <w:t xml:space="preserve"> that staff did not have the capacity to spend time</w:t>
      </w:r>
      <w:r w:rsidR="00324C8D">
        <w:rPr>
          <w:rStyle w:val="normaltextrun"/>
          <w:rFonts w:ascii="Arial" w:hAnsi="Arial" w:cs="Arial"/>
        </w:rPr>
        <w:t xml:space="preserve"> talking with the consumer.</w:t>
      </w:r>
      <w:r w:rsidR="00043D95">
        <w:rPr>
          <w:rStyle w:val="normaltextrun"/>
          <w:rFonts w:ascii="Arial" w:hAnsi="Arial" w:cs="Arial"/>
        </w:rPr>
        <w:t xml:space="preserve"> </w:t>
      </w:r>
    </w:p>
    <w:p w14:paraId="292FAF96" w14:textId="570288C2" w:rsidR="004C657F" w:rsidRDefault="0001187E" w:rsidP="004C657F">
      <w:pPr>
        <w:rPr>
          <w:rStyle w:val="normaltextrun"/>
          <w:rFonts w:ascii="Arial" w:hAnsi="Arial" w:cs="Arial"/>
        </w:rPr>
      </w:pPr>
      <w:r>
        <w:rPr>
          <w:rStyle w:val="normaltextrun"/>
          <w:rFonts w:ascii="Arial" w:hAnsi="Arial" w:cs="Arial"/>
        </w:rPr>
        <w:t>Some staff raised concerns about staffing levels. One care staff member</w:t>
      </w:r>
      <w:r w:rsidR="00A24E4A">
        <w:rPr>
          <w:rStyle w:val="normaltextrun"/>
          <w:rFonts w:ascii="Arial" w:hAnsi="Arial" w:cs="Arial"/>
        </w:rPr>
        <w:t xml:space="preserve"> said that staff do not have sufficient time to complete their workload and lifestyle staff </w:t>
      </w:r>
      <w:r w:rsidR="00444D97">
        <w:rPr>
          <w:rStyle w:val="normaltextrun"/>
          <w:rFonts w:ascii="Arial" w:hAnsi="Arial" w:cs="Arial"/>
        </w:rPr>
        <w:t xml:space="preserve">said that when there is a shortage of care staff they are required to assist care staff and that this impacts their ability to deliver the lifestyle program. </w:t>
      </w:r>
    </w:p>
    <w:p w14:paraId="17455B36" w14:textId="7BE47ADC" w:rsidR="00F1039A" w:rsidRDefault="00F1039A" w:rsidP="004C657F">
      <w:pPr>
        <w:rPr>
          <w:rStyle w:val="normaltextrun"/>
          <w:rFonts w:ascii="Arial" w:hAnsi="Arial" w:cs="Arial"/>
        </w:rPr>
      </w:pPr>
      <w:r>
        <w:rPr>
          <w:rStyle w:val="normaltextrun"/>
          <w:rFonts w:ascii="Arial" w:hAnsi="Arial" w:cs="Arial"/>
        </w:rPr>
        <w:t xml:space="preserve">Management staff stated call bell audits </w:t>
      </w:r>
      <w:r w:rsidR="00AB2857">
        <w:rPr>
          <w:rStyle w:val="normaltextrun"/>
          <w:rFonts w:ascii="Arial" w:hAnsi="Arial" w:cs="Arial"/>
        </w:rPr>
        <w:t>are completed weekly and brought forward evidence of an audit that was conducted in June 2022</w:t>
      </w:r>
      <w:r w:rsidR="00B63558">
        <w:rPr>
          <w:rStyle w:val="normaltextrun"/>
          <w:rFonts w:ascii="Arial" w:hAnsi="Arial" w:cs="Arial"/>
        </w:rPr>
        <w:t xml:space="preserve">; the audit identified </w:t>
      </w:r>
      <w:r w:rsidR="009F7F3B">
        <w:rPr>
          <w:rStyle w:val="normaltextrun"/>
          <w:rFonts w:ascii="Arial" w:hAnsi="Arial" w:cs="Arial"/>
        </w:rPr>
        <w:t xml:space="preserve">occasions where call bells were not cancelled for periods of up to 30 minutes. </w:t>
      </w:r>
    </w:p>
    <w:p w14:paraId="0E19E284" w14:textId="25882998" w:rsidR="002737EE" w:rsidRDefault="002737EE" w:rsidP="004C657F">
      <w:pPr>
        <w:rPr>
          <w:rStyle w:val="normaltextrun"/>
          <w:rFonts w:ascii="Arial" w:hAnsi="Arial" w:cs="Arial"/>
        </w:rPr>
      </w:pPr>
      <w:r>
        <w:rPr>
          <w:rStyle w:val="normaltextrun"/>
          <w:rFonts w:ascii="Arial" w:hAnsi="Arial" w:cs="Arial"/>
        </w:rPr>
        <w:t xml:space="preserve">Management staff said that some areas of the service have been </w:t>
      </w:r>
      <w:r w:rsidR="000B5404">
        <w:rPr>
          <w:rStyle w:val="normaltextrun"/>
          <w:rFonts w:ascii="Arial" w:hAnsi="Arial" w:cs="Arial"/>
        </w:rPr>
        <w:t xml:space="preserve">identified as high acuity and that staffing levels have been </w:t>
      </w:r>
      <w:r w:rsidR="000426A4">
        <w:rPr>
          <w:rStyle w:val="normaltextrun"/>
          <w:rFonts w:ascii="Arial" w:hAnsi="Arial" w:cs="Arial"/>
        </w:rPr>
        <w:t xml:space="preserve">adjusted accordingly. </w:t>
      </w:r>
      <w:r w:rsidR="00DA4F21">
        <w:rPr>
          <w:rStyle w:val="normaltextrun"/>
          <w:rFonts w:ascii="Arial" w:hAnsi="Arial" w:cs="Arial"/>
        </w:rPr>
        <w:t>Strategies</w:t>
      </w:r>
      <w:r w:rsidR="000426A4">
        <w:rPr>
          <w:rStyle w:val="normaltextrun"/>
          <w:rFonts w:ascii="Arial" w:hAnsi="Arial" w:cs="Arial"/>
        </w:rPr>
        <w:t xml:space="preserve"> to </w:t>
      </w:r>
      <w:r w:rsidR="00DA4F21">
        <w:rPr>
          <w:rStyle w:val="normaltextrun"/>
          <w:rFonts w:ascii="Arial" w:hAnsi="Arial" w:cs="Arial"/>
        </w:rPr>
        <w:t xml:space="preserve">ensure there are staff available on the floor </w:t>
      </w:r>
      <w:r w:rsidR="00F26ECF">
        <w:rPr>
          <w:rStyle w:val="normaltextrun"/>
          <w:rFonts w:ascii="Arial" w:hAnsi="Arial" w:cs="Arial"/>
        </w:rPr>
        <w:t xml:space="preserve">to assist consumers and respond to call bells </w:t>
      </w:r>
      <w:r w:rsidR="00DA4F21">
        <w:rPr>
          <w:rStyle w:val="normaltextrun"/>
          <w:rFonts w:ascii="Arial" w:hAnsi="Arial" w:cs="Arial"/>
        </w:rPr>
        <w:t xml:space="preserve">have been implemented </w:t>
      </w:r>
      <w:r w:rsidR="00F26ECF">
        <w:rPr>
          <w:rStyle w:val="normaltextrun"/>
          <w:rFonts w:ascii="Arial" w:hAnsi="Arial" w:cs="Arial"/>
        </w:rPr>
        <w:t xml:space="preserve">and </w:t>
      </w:r>
      <w:r w:rsidR="00DA4F21">
        <w:rPr>
          <w:rStyle w:val="normaltextrun"/>
          <w:rFonts w:ascii="Arial" w:hAnsi="Arial" w:cs="Arial"/>
        </w:rPr>
        <w:t>include staggered break times</w:t>
      </w:r>
      <w:r w:rsidR="00F26ECF">
        <w:rPr>
          <w:rStyle w:val="normaltextrun"/>
          <w:rFonts w:ascii="Arial" w:hAnsi="Arial" w:cs="Arial"/>
        </w:rPr>
        <w:t>.</w:t>
      </w:r>
      <w:r w:rsidR="00B90C28">
        <w:rPr>
          <w:rStyle w:val="normaltextrun"/>
          <w:rFonts w:ascii="Arial" w:hAnsi="Arial" w:cs="Arial"/>
        </w:rPr>
        <w:t xml:space="preserve"> Staff have been provided with education that includes consumer-focused care and responding to consumer’s requests for assistance in a timely manner.</w:t>
      </w:r>
    </w:p>
    <w:p w14:paraId="1C3E5423" w14:textId="22E127A5" w:rsidR="009F7F3B" w:rsidRDefault="009F7F3B" w:rsidP="004C657F">
      <w:pPr>
        <w:rPr>
          <w:rStyle w:val="normaltextrun"/>
          <w:rFonts w:ascii="Arial" w:hAnsi="Arial" w:cs="Arial"/>
        </w:rPr>
      </w:pPr>
      <w:r w:rsidRPr="006C4042">
        <w:rPr>
          <w:rStyle w:val="normaltextrun"/>
          <w:rFonts w:ascii="Arial" w:hAnsi="Arial" w:cs="Arial"/>
        </w:rPr>
        <w:t xml:space="preserve">The approved provider in its response to the site audit report </w:t>
      </w:r>
      <w:r w:rsidR="0033578C">
        <w:rPr>
          <w:rStyle w:val="normaltextrun"/>
          <w:rFonts w:ascii="Arial" w:hAnsi="Arial" w:cs="Arial"/>
        </w:rPr>
        <w:t xml:space="preserve">acknowledged that improvement is required to ensure </w:t>
      </w:r>
      <w:r w:rsidR="00E8127A">
        <w:rPr>
          <w:rStyle w:val="normaltextrun"/>
          <w:rFonts w:ascii="Arial" w:hAnsi="Arial" w:cs="Arial"/>
        </w:rPr>
        <w:t>that there are sufficient</w:t>
      </w:r>
      <w:r w:rsidR="00F36348">
        <w:rPr>
          <w:rStyle w:val="normaltextrun"/>
          <w:rFonts w:ascii="Arial" w:hAnsi="Arial" w:cs="Arial"/>
        </w:rPr>
        <w:t xml:space="preserve"> staff to deliver</w:t>
      </w:r>
      <w:r w:rsidR="00517B4C">
        <w:rPr>
          <w:rStyle w:val="normaltextrun"/>
          <w:rFonts w:ascii="Arial" w:hAnsi="Arial" w:cs="Arial"/>
        </w:rPr>
        <w:t xml:space="preserve"> safe quality care and services. </w:t>
      </w:r>
      <w:r w:rsidR="00E34CFA">
        <w:rPr>
          <w:rStyle w:val="normaltextrun"/>
          <w:rFonts w:ascii="Arial" w:hAnsi="Arial" w:cs="Arial"/>
        </w:rPr>
        <w:t>Actions include:</w:t>
      </w:r>
    </w:p>
    <w:p w14:paraId="1468AC01" w14:textId="1B9845FD" w:rsidR="00E34CFA" w:rsidRPr="00B66F0B" w:rsidRDefault="003B2E6B"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The </w:t>
      </w:r>
      <w:r w:rsidR="0031533E" w:rsidRPr="00B66F0B">
        <w:rPr>
          <w:rFonts w:ascii="Arial" w:hAnsi="Arial" w:cs="Arial"/>
        </w:rPr>
        <w:t>organisation’s</w:t>
      </w:r>
      <w:r w:rsidRPr="00B66F0B">
        <w:rPr>
          <w:rFonts w:ascii="Arial" w:hAnsi="Arial" w:cs="Arial"/>
        </w:rPr>
        <w:t xml:space="preserve"> workforce strategy team have been engaged to support recruitment at the site</w:t>
      </w:r>
      <w:r w:rsidR="0031533E" w:rsidRPr="00B66F0B">
        <w:rPr>
          <w:rFonts w:ascii="Arial" w:hAnsi="Arial" w:cs="Arial"/>
        </w:rPr>
        <w:t>.</w:t>
      </w:r>
    </w:p>
    <w:p w14:paraId="12997B4F" w14:textId="75F1B92D" w:rsidR="0031533E" w:rsidRPr="00B66F0B" w:rsidRDefault="0031533E"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Monthly audits identifying consumer acuity are being conducted and as a result </w:t>
      </w:r>
      <w:r w:rsidR="000F17A9" w:rsidRPr="00B66F0B">
        <w:rPr>
          <w:rFonts w:ascii="Arial" w:hAnsi="Arial" w:cs="Arial"/>
        </w:rPr>
        <w:t xml:space="preserve">there has been an increase in </w:t>
      </w:r>
      <w:r w:rsidR="00FA1EC2" w:rsidRPr="00B66F0B">
        <w:rPr>
          <w:rFonts w:ascii="Arial" w:hAnsi="Arial" w:cs="Arial"/>
        </w:rPr>
        <w:t xml:space="preserve">care staff in some areas of the service. </w:t>
      </w:r>
    </w:p>
    <w:p w14:paraId="5559ECE1" w14:textId="629BC184" w:rsidR="00375195" w:rsidRPr="00B66F0B" w:rsidRDefault="00375195" w:rsidP="00B66F0B">
      <w:pPr>
        <w:pStyle w:val="ListBullet"/>
        <w:spacing w:before="100" w:beforeAutospacing="1" w:after="120" w:line="22" w:lineRule="atLeast"/>
        <w:ind w:left="425" w:hanging="425"/>
        <w:rPr>
          <w:rFonts w:ascii="Arial" w:hAnsi="Arial" w:cs="Arial"/>
        </w:rPr>
      </w:pPr>
      <w:r w:rsidRPr="00B66F0B">
        <w:rPr>
          <w:rFonts w:ascii="Arial" w:hAnsi="Arial" w:cs="Arial"/>
        </w:rPr>
        <w:t>Call bell data is being used to inform</w:t>
      </w:r>
      <w:r w:rsidR="00B959D4" w:rsidRPr="00B66F0B">
        <w:rPr>
          <w:rFonts w:ascii="Arial" w:hAnsi="Arial" w:cs="Arial"/>
        </w:rPr>
        <w:t xml:space="preserve"> workload planning.</w:t>
      </w:r>
    </w:p>
    <w:p w14:paraId="0C5BDE7E" w14:textId="20868D7B" w:rsidR="00B959D4" w:rsidRPr="00B66F0B" w:rsidRDefault="00B959D4"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Reinstatement of regular staff meetings has occurred that provide opportunities </w:t>
      </w:r>
      <w:r w:rsidR="004F7022" w:rsidRPr="00B66F0B">
        <w:rPr>
          <w:rFonts w:ascii="Arial" w:hAnsi="Arial" w:cs="Arial"/>
        </w:rPr>
        <w:t xml:space="preserve">for staff </w:t>
      </w:r>
      <w:r w:rsidRPr="00B66F0B">
        <w:rPr>
          <w:rFonts w:ascii="Arial" w:hAnsi="Arial" w:cs="Arial"/>
        </w:rPr>
        <w:t>to discuss</w:t>
      </w:r>
      <w:r w:rsidR="00B2777D" w:rsidRPr="00B66F0B">
        <w:rPr>
          <w:rFonts w:ascii="Arial" w:hAnsi="Arial" w:cs="Arial"/>
        </w:rPr>
        <w:t xml:space="preserve"> work related issues.</w:t>
      </w:r>
    </w:p>
    <w:p w14:paraId="73234436" w14:textId="5649EBF4" w:rsidR="00B2777D" w:rsidRPr="00B66F0B" w:rsidRDefault="00B2777D"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The workforce </w:t>
      </w:r>
      <w:r w:rsidR="004F7022" w:rsidRPr="00B66F0B">
        <w:rPr>
          <w:rFonts w:ascii="Arial" w:hAnsi="Arial" w:cs="Arial"/>
        </w:rPr>
        <w:t>is</w:t>
      </w:r>
      <w:r w:rsidRPr="00B66F0B">
        <w:rPr>
          <w:rFonts w:ascii="Arial" w:hAnsi="Arial" w:cs="Arial"/>
        </w:rPr>
        <w:t xml:space="preserve"> being supported by the family volunteer program</w:t>
      </w:r>
      <w:r w:rsidR="006E6EE9" w:rsidRPr="00B66F0B">
        <w:rPr>
          <w:rFonts w:ascii="Arial" w:hAnsi="Arial" w:cs="Arial"/>
        </w:rPr>
        <w:t xml:space="preserve"> whereby </w:t>
      </w:r>
      <w:r w:rsidR="000E5B4A" w:rsidRPr="00B66F0B">
        <w:rPr>
          <w:rFonts w:ascii="Arial" w:hAnsi="Arial" w:cs="Arial"/>
        </w:rPr>
        <w:t>volunteers</w:t>
      </w:r>
      <w:r w:rsidR="006E6EE9" w:rsidRPr="00B66F0B">
        <w:rPr>
          <w:rFonts w:ascii="Arial" w:hAnsi="Arial" w:cs="Arial"/>
        </w:rPr>
        <w:t xml:space="preserve"> have been trained to assist consumers with meals, drinks and activities to support social well-being. </w:t>
      </w:r>
    </w:p>
    <w:p w14:paraId="427291A5" w14:textId="17E2DBC8" w:rsidR="00FA1EC2" w:rsidRPr="00B66F0B" w:rsidRDefault="0011331A" w:rsidP="00B66F0B">
      <w:pPr>
        <w:pStyle w:val="ListBullet"/>
        <w:spacing w:before="100" w:beforeAutospacing="1" w:after="120" w:line="22" w:lineRule="atLeast"/>
        <w:ind w:left="425" w:hanging="425"/>
        <w:rPr>
          <w:rFonts w:ascii="Arial" w:hAnsi="Arial" w:cs="Arial"/>
        </w:rPr>
      </w:pPr>
      <w:r w:rsidRPr="00B66F0B">
        <w:rPr>
          <w:rFonts w:ascii="Arial" w:hAnsi="Arial" w:cs="Arial"/>
        </w:rPr>
        <w:t>Two personal care coaching roles were established in August 2022</w:t>
      </w:r>
      <w:r w:rsidR="007F79AD" w:rsidRPr="00B66F0B">
        <w:rPr>
          <w:rFonts w:ascii="Arial" w:hAnsi="Arial" w:cs="Arial"/>
        </w:rPr>
        <w:t xml:space="preserve"> to support, coach and mentor staff. </w:t>
      </w:r>
    </w:p>
    <w:p w14:paraId="7516337D" w14:textId="50DD2EBE" w:rsidR="00923291" w:rsidRPr="00B66F0B" w:rsidRDefault="00923291"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Toolbox talks relating to call bell response times have been conducted. </w:t>
      </w:r>
    </w:p>
    <w:p w14:paraId="50570484" w14:textId="6121CDE0" w:rsidR="00805F0D" w:rsidRPr="00B66F0B" w:rsidRDefault="00805F0D" w:rsidP="00B66F0B">
      <w:pPr>
        <w:pStyle w:val="ListBullet"/>
        <w:spacing w:before="100" w:beforeAutospacing="1" w:after="120" w:line="22" w:lineRule="atLeast"/>
        <w:ind w:left="425" w:hanging="425"/>
        <w:rPr>
          <w:rFonts w:ascii="Arial" w:hAnsi="Arial" w:cs="Arial"/>
        </w:rPr>
      </w:pPr>
      <w:r w:rsidRPr="00B66F0B">
        <w:rPr>
          <w:rFonts w:ascii="Arial" w:hAnsi="Arial" w:cs="Arial"/>
        </w:rPr>
        <w:t>Review of casual staff is occurring six monthly and where appropriate</w:t>
      </w:r>
      <w:r w:rsidR="006B59E4" w:rsidRPr="00B66F0B">
        <w:rPr>
          <w:rFonts w:ascii="Arial" w:hAnsi="Arial" w:cs="Arial"/>
        </w:rPr>
        <w:t>, staff</w:t>
      </w:r>
      <w:r w:rsidRPr="00B66F0B">
        <w:rPr>
          <w:rFonts w:ascii="Arial" w:hAnsi="Arial" w:cs="Arial"/>
        </w:rPr>
        <w:t xml:space="preserve"> are being converted to </w:t>
      </w:r>
      <w:r w:rsidR="00133602" w:rsidRPr="00B66F0B">
        <w:rPr>
          <w:rFonts w:ascii="Arial" w:hAnsi="Arial" w:cs="Arial"/>
        </w:rPr>
        <w:t>permanent part-time and full</w:t>
      </w:r>
      <w:r w:rsidR="004363ED" w:rsidRPr="00B66F0B">
        <w:rPr>
          <w:rFonts w:ascii="Arial" w:hAnsi="Arial" w:cs="Arial"/>
        </w:rPr>
        <w:t>-</w:t>
      </w:r>
      <w:r w:rsidR="00133602" w:rsidRPr="00B66F0B">
        <w:rPr>
          <w:rFonts w:ascii="Arial" w:hAnsi="Arial" w:cs="Arial"/>
        </w:rPr>
        <w:t>time positions.</w:t>
      </w:r>
    </w:p>
    <w:p w14:paraId="050652AE" w14:textId="350A0E1F" w:rsidR="00133602" w:rsidRPr="00B66F0B" w:rsidRDefault="000E5B4A" w:rsidP="00B66F0B">
      <w:pPr>
        <w:pStyle w:val="ListBullet"/>
        <w:spacing w:before="100" w:beforeAutospacing="1" w:after="120" w:line="22" w:lineRule="atLeast"/>
        <w:ind w:left="425" w:hanging="425"/>
        <w:rPr>
          <w:rFonts w:ascii="Arial" w:hAnsi="Arial" w:cs="Arial"/>
        </w:rPr>
      </w:pPr>
      <w:r w:rsidRPr="00B66F0B">
        <w:rPr>
          <w:rFonts w:ascii="Arial" w:hAnsi="Arial" w:cs="Arial"/>
        </w:rPr>
        <w:t>A review of staff break times has b</w:t>
      </w:r>
      <w:r w:rsidR="008D09AF" w:rsidRPr="00B66F0B">
        <w:rPr>
          <w:rFonts w:ascii="Arial" w:hAnsi="Arial" w:cs="Arial"/>
        </w:rPr>
        <w:t>e</w:t>
      </w:r>
      <w:r w:rsidRPr="00B66F0B">
        <w:rPr>
          <w:rFonts w:ascii="Arial" w:hAnsi="Arial" w:cs="Arial"/>
        </w:rPr>
        <w:t xml:space="preserve">en conducted to ensure there are sufficient staff on the floor to assist with consumers and attend call bells. </w:t>
      </w:r>
    </w:p>
    <w:p w14:paraId="05757474" w14:textId="07765BDF" w:rsidR="006349F5" w:rsidRPr="00B66F0B" w:rsidRDefault="006349F5" w:rsidP="00B66F0B">
      <w:pPr>
        <w:pStyle w:val="ListBullet"/>
        <w:spacing w:before="100" w:beforeAutospacing="1" w:after="120" w:line="22" w:lineRule="atLeast"/>
        <w:ind w:left="425" w:hanging="425"/>
        <w:rPr>
          <w:rFonts w:ascii="Arial" w:hAnsi="Arial" w:cs="Arial"/>
        </w:rPr>
      </w:pPr>
      <w:r w:rsidRPr="00B66F0B">
        <w:rPr>
          <w:rFonts w:ascii="Arial" w:hAnsi="Arial" w:cs="Arial"/>
        </w:rPr>
        <w:t xml:space="preserve">Resident satisfaction with staffing is being monitored through surveys, </w:t>
      </w:r>
      <w:r w:rsidR="00D01936" w:rsidRPr="00B66F0B">
        <w:rPr>
          <w:rFonts w:ascii="Arial" w:hAnsi="Arial" w:cs="Arial"/>
        </w:rPr>
        <w:t>one on one discussions, case conferences, complaints and other feedback mechanisms.</w:t>
      </w:r>
    </w:p>
    <w:p w14:paraId="62AF20D3" w14:textId="0E19037B" w:rsidR="0052258B" w:rsidRDefault="001B1FD8" w:rsidP="001B1FD8">
      <w:pPr>
        <w:rPr>
          <w:rStyle w:val="normaltextrun"/>
          <w:rFonts w:ascii="Arial" w:hAnsi="Arial" w:cs="Arial"/>
        </w:rPr>
      </w:pPr>
      <w:r>
        <w:rPr>
          <w:rStyle w:val="normaltextrun"/>
          <w:rFonts w:ascii="Arial" w:hAnsi="Arial" w:cs="Arial"/>
        </w:rPr>
        <w:t xml:space="preserve">The service is </w:t>
      </w:r>
      <w:r w:rsidR="00E77C7F">
        <w:rPr>
          <w:rStyle w:val="normaltextrun"/>
          <w:rFonts w:ascii="Arial" w:hAnsi="Arial" w:cs="Arial"/>
        </w:rPr>
        <w:t>taking action to address the deficiencies brought forward by the Assessment Team in relation to staffing and the negative impact on consumers’ care and services.</w:t>
      </w:r>
      <w:r w:rsidR="00874292">
        <w:rPr>
          <w:rStyle w:val="normaltextrun"/>
          <w:rFonts w:ascii="Arial" w:hAnsi="Arial" w:cs="Arial"/>
        </w:rPr>
        <w:t xml:space="preserve"> However, I am </w:t>
      </w:r>
      <w:r w:rsidR="00B939F1">
        <w:rPr>
          <w:rStyle w:val="normaltextrun"/>
          <w:rFonts w:ascii="Arial" w:hAnsi="Arial" w:cs="Arial"/>
        </w:rPr>
        <w:t>of the view</w:t>
      </w:r>
      <w:r w:rsidR="00874292">
        <w:rPr>
          <w:rStyle w:val="normaltextrun"/>
          <w:rFonts w:ascii="Arial" w:hAnsi="Arial" w:cs="Arial"/>
        </w:rPr>
        <w:t xml:space="preserve"> that it will take some time to </w:t>
      </w:r>
      <w:r w:rsidR="007C0BA3">
        <w:rPr>
          <w:rStyle w:val="normaltextrun"/>
          <w:rFonts w:ascii="Arial" w:hAnsi="Arial" w:cs="Arial"/>
        </w:rPr>
        <w:t xml:space="preserve">fully implement and evaluate the improvements </w:t>
      </w:r>
      <w:r w:rsidR="007C0BA3">
        <w:rPr>
          <w:rStyle w:val="normaltextrun"/>
          <w:rFonts w:ascii="Arial" w:hAnsi="Arial" w:cs="Arial"/>
        </w:rPr>
        <w:lastRenderedPageBreak/>
        <w:t>outlined in the plan for continuous improvement</w:t>
      </w:r>
      <w:r w:rsidR="00B939F1">
        <w:rPr>
          <w:rStyle w:val="normaltextrun"/>
          <w:rFonts w:ascii="Arial" w:hAnsi="Arial" w:cs="Arial"/>
        </w:rPr>
        <w:t xml:space="preserve"> and am satisfied that</w:t>
      </w:r>
      <w:r w:rsidR="00271580">
        <w:rPr>
          <w:rStyle w:val="normaltextrun"/>
          <w:rFonts w:ascii="Arial" w:hAnsi="Arial" w:cs="Arial"/>
        </w:rPr>
        <w:t xml:space="preserve"> the workforce was</w:t>
      </w:r>
      <w:r w:rsidR="00B939F1">
        <w:rPr>
          <w:rStyle w:val="normaltextrun"/>
          <w:rFonts w:ascii="Arial" w:hAnsi="Arial" w:cs="Arial"/>
        </w:rPr>
        <w:t xml:space="preserve"> not</w:t>
      </w:r>
      <w:r w:rsidR="00CD026A">
        <w:rPr>
          <w:rStyle w:val="normaltextrun"/>
          <w:rFonts w:ascii="Arial" w:hAnsi="Arial" w:cs="Arial"/>
        </w:rPr>
        <w:t xml:space="preserve"> planned to</w:t>
      </w:r>
      <w:r w:rsidR="00B939F1">
        <w:rPr>
          <w:rStyle w:val="normaltextrun"/>
          <w:rFonts w:ascii="Arial" w:hAnsi="Arial" w:cs="Arial"/>
        </w:rPr>
        <w:t xml:space="preserve"> </w:t>
      </w:r>
      <w:r w:rsidR="00CD026A">
        <w:rPr>
          <w:rStyle w:val="normaltextrun"/>
          <w:rFonts w:ascii="Arial" w:hAnsi="Arial" w:cs="Arial"/>
        </w:rPr>
        <w:t>deliver safe, quality care to consumers</w:t>
      </w:r>
      <w:r w:rsidR="004363ED">
        <w:rPr>
          <w:rStyle w:val="normaltextrun"/>
          <w:rFonts w:ascii="Arial" w:hAnsi="Arial" w:cs="Arial"/>
        </w:rPr>
        <w:t xml:space="preserve"> and that this has impacted consumers negatively</w:t>
      </w:r>
      <w:r w:rsidR="00CD026A">
        <w:rPr>
          <w:rStyle w:val="normaltextrun"/>
          <w:rFonts w:ascii="Arial" w:hAnsi="Arial" w:cs="Arial"/>
        </w:rPr>
        <w:t>.</w:t>
      </w:r>
    </w:p>
    <w:p w14:paraId="034EE873" w14:textId="168C9B1C" w:rsidR="002C132D" w:rsidRDefault="002C132D" w:rsidP="002C132D">
      <w:pPr>
        <w:rPr>
          <w:rStyle w:val="normaltextrun"/>
          <w:rFonts w:ascii="Arial" w:hAnsi="Arial" w:cs="Arial"/>
        </w:rPr>
      </w:pPr>
      <w:r w:rsidRPr="00F84113">
        <w:rPr>
          <w:rStyle w:val="normaltextrun"/>
          <w:rFonts w:ascii="Arial" w:hAnsi="Arial" w:cs="Arial"/>
        </w:rPr>
        <w:t>The Assessment Team brought forward information in the site audit report demonstrating deficiencies in aspects of care and services  for example continence management</w:t>
      </w:r>
      <w:r w:rsidR="00555B58" w:rsidRPr="00F84113">
        <w:rPr>
          <w:rStyle w:val="normaltextrun"/>
          <w:rFonts w:ascii="Arial" w:hAnsi="Arial" w:cs="Arial"/>
        </w:rPr>
        <w:t>,</w:t>
      </w:r>
      <w:r w:rsidRPr="00F84113">
        <w:rPr>
          <w:rStyle w:val="normaltextrun"/>
          <w:rFonts w:ascii="Arial" w:hAnsi="Arial" w:cs="Arial"/>
        </w:rPr>
        <w:t xml:space="preserve"> weight management, infection control, clinical documentation and documentation associated with complaints</w:t>
      </w:r>
      <w:r w:rsidR="00555B58" w:rsidRPr="00F84113">
        <w:rPr>
          <w:rStyle w:val="normaltextrun"/>
          <w:rFonts w:ascii="Arial" w:hAnsi="Arial" w:cs="Arial"/>
        </w:rPr>
        <w:t xml:space="preserve">. </w:t>
      </w:r>
      <w:r w:rsidRPr="00F84113">
        <w:rPr>
          <w:rStyle w:val="normaltextrun"/>
          <w:rFonts w:ascii="Arial" w:hAnsi="Arial" w:cs="Arial"/>
        </w:rPr>
        <w:t xml:space="preserve">In addition to this the service had not complied with organisational policy relating to staff completion of mandatory training and a significant number of staff had failed to complete mandatory training in hand hygiene, infection control, manual handling and emergency responses. </w:t>
      </w:r>
    </w:p>
    <w:p w14:paraId="7AA06674" w14:textId="1CAA9D34" w:rsidR="00A72012" w:rsidRDefault="00A72012" w:rsidP="002C132D">
      <w:pPr>
        <w:rPr>
          <w:rStyle w:val="normaltextrun"/>
          <w:rFonts w:ascii="Arial" w:hAnsi="Arial" w:cs="Arial"/>
        </w:rPr>
      </w:pPr>
      <w:r>
        <w:rPr>
          <w:rStyle w:val="normaltextrun"/>
          <w:rFonts w:ascii="Arial" w:hAnsi="Arial" w:cs="Arial"/>
        </w:rPr>
        <w:t>The approved provider’s response includes</w:t>
      </w:r>
      <w:r w:rsidR="00501906">
        <w:rPr>
          <w:rStyle w:val="normaltextrun"/>
          <w:rFonts w:ascii="Arial" w:hAnsi="Arial" w:cs="Arial"/>
        </w:rPr>
        <w:t xml:space="preserve"> </w:t>
      </w:r>
      <w:r>
        <w:rPr>
          <w:rStyle w:val="normaltextrun"/>
          <w:rFonts w:ascii="Arial" w:hAnsi="Arial" w:cs="Arial"/>
        </w:rPr>
        <w:t xml:space="preserve">a plan for continuous improvement and </w:t>
      </w:r>
      <w:r w:rsidR="00501906">
        <w:rPr>
          <w:rStyle w:val="normaltextrun"/>
          <w:rFonts w:ascii="Arial" w:hAnsi="Arial" w:cs="Arial"/>
        </w:rPr>
        <w:t>in some instances</w:t>
      </w:r>
      <w:r w:rsidR="007D50B3">
        <w:rPr>
          <w:rStyle w:val="normaltextrun"/>
          <w:rFonts w:ascii="Arial" w:hAnsi="Arial" w:cs="Arial"/>
        </w:rPr>
        <w:t>,</w:t>
      </w:r>
      <w:r w:rsidR="00501906">
        <w:rPr>
          <w:rStyle w:val="normaltextrun"/>
          <w:rFonts w:ascii="Arial" w:hAnsi="Arial" w:cs="Arial"/>
        </w:rPr>
        <w:t xml:space="preserve"> </w:t>
      </w:r>
      <w:r>
        <w:rPr>
          <w:rStyle w:val="normaltextrun"/>
          <w:rFonts w:ascii="Arial" w:hAnsi="Arial" w:cs="Arial"/>
        </w:rPr>
        <w:t xml:space="preserve">evidence </w:t>
      </w:r>
      <w:r w:rsidR="00501906">
        <w:rPr>
          <w:rStyle w:val="normaltextrun"/>
          <w:rFonts w:ascii="Arial" w:hAnsi="Arial" w:cs="Arial"/>
        </w:rPr>
        <w:t>of education that has been provided</w:t>
      </w:r>
      <w:r w:rsidR="000C6744">
        <w:rPr>
          <w:rStyle w:val="normaltextrun"/>
          <w:rFonts w:ascii="Arial" w:hAnsi="Arial" w:cs="Arial"/>
        </w:rPr>
        <w:t>. Actions</w:t>
      </w:r>
      <w:r w:rsidR="00501906">
        <w:rPr>
          <w:rStyle w:val="normaltextrun"/>
          <w:rFonts w:ascii="Arial" w:hAnsi="Arial" w:cs="Arial"/>
        </w:rPr>
        <w:t xml:space="preserve"> includ</w:t>
      </w:r>
      <w:r w:rsidR="000C6744">
        <w:rPr>
          <w:rStyle w:val="normaltextrun"/>
          <w:rFonts w:ascii="Arial" w:hAnsi="Arial" w:cs="Arial"/>
        </w:rPr>
        <w:t>e:</w:t>
      </w:r>
    </w:p>
    <w:p w14:paraId="5F60EEB8" w14:textId="77777777" w:rsidR="007C09D4" w:rsidRPr="00B66F0B" w:rsidRDefault="007C09D4" w:rsidP="005E2724">
      <w:pPr>
        <w:pStyle w:val="ListBullet"/>
        <w:spacing w:before="100" w:beforeAutospacing="1" w:after="120" w:line="22" w:lineRule="atLeast"/>
        <w:ind w:left="425" w:hanging="425"/>
        <w:rPr>
          <w:rFonts w:ascii="Arial" w:hAnsi="Arial" w:cs="Arial"/>
        </w:rPr>
      </w:pPr>
      <w:r w:rsidRPr="00B66F0B">
        <w:rPr>
          <w:rFonts w:ascii="Arial" w:hAnsi="Arial" w:cs="Arial"/>
        </w:rPr>
        <w:t>Education is being provided including in relation to:</w:t>
      </w:r>
    </w:p>
    <w:p w14:paraId="24B30287" w14:textId="77777777" w:rsidR="007C09D4" w:rsidRPr="005E2724" w:rsidRDefault="007C09D4" w:rsidP="0094240A">
      <w:pPr>
        <w:pStyle w:val="ListBullet2"/>
        <w:numPr>
          <w:ilvl w:val="1"/>
          <w:numId w:val="19"/>
        </w:numPr>
        <w:rPr>
          <w:rFonts w:ascii="Arial" w:hAnsi="Arial" w:cs="Arial"/>
        </w:rPr>
      </w:pPr>
      <w:r w:rsidRPr="005E2724">
        <w:rPr>
          <w:rFonts w:ascii="Arial" w:hAnsi="Arial" w:cs="Arial"/>
        </w:rPr>
        <w:t>feedback and complaints mechanisms</w:t>
      </w:r>
    </w:p>
    <w:p w14:paraId="0274CE49" w14:textId="77777777" w:rsidR="007C09D4" w:rsidRPr="005E2724" w:rsidRDefault="007C09D4" w:rsidP="0094240A">
      <w:pPr>
        <w:pStyle w:val="ListBullet2"/>
        <w:numPr>
          <w:ilvl w:val="1"/>
          <w:numId w:val="19"/>
        </w:numPr>
        <w:rPr>
          <w:rFonts w:ascii="Arial" w:hAnsi="Arial" w:cs="Arial"/>
        </w:rPr>
      </w:pPr>
      <w:r w:rsidRPr="005E2724">
        <w:rPr>
          <w:rFonts w:ascii="Arial" w:hAnsi="Arial" w:cs="Arial"/>
        </w:rPr>
        <w:t>open disclosure</w:t>
      </w:r>
    </w:p>
    <w:p w14:paraId="561A86CF" w14:textId="77777777" w:rsidR="007C09D4" w:rsidRPr="005E2724" w:rsidRDefault="007C09D4" w:rsidP="0094240A">
      <w:pPr>
        <w:pStyle w:val="ListBullet2"/>
        <w:numPr>
          <w:ilvl w:val="1"/>
          <w:numId w:val="19"/>
        </w:numPr>
        <w:rPr>
          <w:rFonts w:ascii="Arial" w:hAnsi="Arial" w:cs="Arial"/>
        </w:rPr>
      </w:pPr>
      <w:r w:rsidRPr="005E2724">
        <w:rPr>
          <w:rFonts w:ascii="Arial" w:hAnsi="Arial" w:cs="Arial"/>
        </w:rPr>
        <w:t>infection control processes</w:t>
      </w:r>
    </w:p>
    <w:p w14:paraId="52B28732" w14:textId="77777777" w:rsidR="007C09D4" w:rsidRPr="005E2724" w:rsidRDefault="007C09D4" w:rsidP="0094240A">
      <w:pPr>
        <w:pStyle w:val="ListBullet2"/>
        <w:numPr>
          <w:ilvl w:val="1"/>
          <w:numId w:val="19"/>
        </w:numPr>
        <w:rPr>
          <w:rFonts w:ascii="Arial" w:hAnsi="Arial" w:cs="Arial"/>
        </w:rPr>
      </w:pPr>
      <w:r w:rsidRPr="005E2724">
        <w:rPr>
          <w:rFonts w:ascii="Arial" w:hAnsi="Arial" w:cs="Arial"/>
        </w:rPr>
        <w:t>person-centred care</w:t>
      </w:r>
    </w:p>
    <w:p w14:paraId="25F96B66" w14:textId="77777777" w:rsidR="007C09D4" w:rsidRPr="005E2724" w:rsidRDefault="007C09D4" w:rsidP="0094240A">
      <w:pPr>
        <w:pStyle w:val="ListBullet2"/>
        <w:numPr>
          <w:ilvl w:val="1"/>
          <w:numId w:val="19"/>
        </w:numPr>
        <w:rPr>
          <w:rFonts w:ascii="Arial" w:hAnsi="Arial" w:cs="Arial"/>
        </w:rPr>
      </w:pPr>
      <w:r w:rsidRPr="005E2724">
        <w:rPr>
          <w:rFonts w:ascii="Arial" w:hAnsi="Arial" w:cs="Arial"/>
        </w:rPr>
        <w:t>continence management</w:t>
      </w:r>
    </w:p>
    <w:p w14:paraId="6C99E08C" w14:textId="1983F050" w:rsidR="007C09D4" w:rsidRPr="005E2724" w:rsidRDefault="007C09D4" w:rsidP="0094240A">
      <w:pPr>
        <w:pStyle w:val="ListBullet2"/>
        <w:numPr>
          <w:ilvl w:val="1"/>
          <w:numId w:val="19"/>
        </w:numPr>
        <w:rPr>
          <w:rFonts w:ascii="Arial" w:hAnsi="Arial" w:cs="Arial"/>
        </w:rPr>
      </w:pPr>
      <w:r w:rsidRPr="005E2724">
        <w:rPr>
          <w:rFonts w:ascii="Arial" w:hAnsi="Arial" w:cs="Arial"/>
        </w:rPr>
        <w:t>assessment and care planning, and</w:t>
      </w:r>
    </w:p>
    <w:p w14:paraId="75A6E674" w14:textId="620C6D09" w:rsidR="007C09D4" w:rsidRPr="005E2724" w:rsidRDefault="007C09D4" w:rsidP="0094240A">
      <w:pPr>
        <w:pStyle w:val="ListBullet2"/>
        <w:numPr>
          <w:ilvl w:val="1"/>
          <w:numId w:val="19"/>
        </w:numPr>
        <w:rPr>
          <w:rFonts w:ascii="Arial" w:hAnsi="Arial" w:cs="Arial"/>
        </w:rPr>
      </w:pPr>
      <w:r w:rsidRPr="005E2724">
        <w:rPr>
          <w:rFonts w:ascii="Arial" w:hAnsi="Arial" w:cs="Arial"/>
        </w:rPr>
        <w:t>weight management.</w:t>
      </w:r>
    </w:p>
    <w:p w14:paraId="0BA1466C" w14:textId="6AAD1A9A" w:rsidR="002C132D" w:rsidRPr="005E2724" w:rsidRDefault="002942E4" w:rsidP="005E2724">
      <w:pPr>
        <w:pStyle w:val="ListBullet"/>
        <w:spacing w:before="100" w:beforeAutospacing="1" w:after="120" w:line="22" w:lineRule="atLeast"/>
        <w:ind w:left="425" w:hanging="425"/>
        <w:rPr>
          <w:rFonts w:ascii="Arial" w:hAnsi="Arial" w:cs="Arial"/>
        </w:rPr>
      </w:pPr>
      <w:r w:rsidRPr="005E2724">
        <w:rPr>
          <w:rFonts w:ascii="Arial" w:hAnsi="Arial" w:cs="Arial"/>
        </w:rPr>
        <w:t xml:space="preserve">Completion of mandatory training is being monitored with weekly organisational reporting occurring. </w:t>
      </w:r>
      <w:r w:rsidR="00BA59F3" w:rsidRPr="005E2724">
        <w:rPr>
          <w:rFonts w:ascii="Arial" w:hAnsi="Arial" w:cs="Arial"/>
        </w:rPr>
        <w:t xml:space="preserve">Compliance rates have increased significantly since the site audit. </w:t>
      </w:r>
      <w:r w:rsidR="006477DC" w:rsidRPr="005E2724">
        <w:rPr>
          <w:rFonts w:ascii="Arial" w:hAnsi="Arial" w:cs="Arial"/>
        </w:rPr>
        <w:t xml:space="preserve"> </w:t>
      </w:r>
    </w:p>
    <w:p w14:paraId="626EACAE" w14:textId="7F9CC48A" w:rsidR="001B0849" w:rsidRDefault="001B0849" w:rsidP="001B0849">
      <w:pPr>
        <w:rPr>
          <w:rFonts w:ascii="Arial" w:hAnsi="Arial" w:cs="Arial"/>
        </w:rPr>
      </w:pPr>
      <w:r w:rsidRPr="00641398">
        <w:rPr>
          <w:rFonts w:ascii="Arial" w:hAnsi="Arial" w:cs="Arial"/>
        </w:rPr>
        <w:t xml:space="preserve">The service did demonstrate </w:t>
      </w:r>
      <w:r>
        <w:rPr>
          <w:rFonts w:ascii="Arial" w:hAnsi="Arial" w:cs="Arial"/>
        </w:rPr>
        <w:t>compliance in requirements 7(3)(b), 7(3)(c)</w:t>
      </w:r>
      <w:r w:rsidR="005E6F2C">
        <w:rPr>
          <w:rFonts w:ascii="Arial" w:hAnsi="Arial" w:cs="Arial"/>
        </w:rPr>
        <w:t xml:space="preserve"> </w:t>
      </w:r>
      <w:r w:rsidRPr="0026458E">
        <w:rPr>
          <w:rFonts w:ascii="Arial" w:hAnsi="Arial" w:cs="Arial"/>
          <w:color w:val="auto"/>
        </w:rPr>
        <w:t>and 7(3)(e).</w:t>
      </w:r>
    </w:p>
    <w:p w14:paraId="4AE375CA" w14:textId="77777777" w:rsidR="001B0849" w:rsidRDefault="001B0849" w:rsidP="001B0849">
      <w:pPr>
        <w:rPr>
          <w:rStyle w:val="normaltextrun"/>
          <w:rFonts w:ascii="Arial" w:hAnsi="Arial" w:cs="Arial"/>
        </w:rPr>
      </w:pPr>
      <w:r>
        <w:rPr>
          <w:rStyle w:val="normaltextrun"/>
          <w:rFonts w:ascii="Arial" w:hAnsi="Arial" w:cs="Arial"/>
        </w:rPr>
        <w:t xml:space="preserve">Consumers spoke positively about the way staff interacted with them, saying they are kind, caring and respectful. The Assessment Team observed staff addressing consumers by name and being respectful in their interactions with them. </w:t>
      </w:r>
    </w:p>
    <w:p w14:paraId="132A936A" w14:textId="77777777" w:rsidR="001B0849" w:rsidRDefault="001B0849" w:rsidP="001B0849">
      <w:pPr>
        <w:rPr>
          <w:rStyle w:val="normaltextrun"/>
          <w:rFonts w:ascii="Arial" w:hAnsi="Arial" w:cs="Arial"/>
        </w:rPr>
      </w:pPr>
      <w:r>
        <w:rPr>
          <w:rStyle w:val="normaltextrun"/>
          <w:rFonts w:ascii="Arial" w:hAnsi="Arial" w:cs="Arial"/>
        </w:rPr>
        <w:t xml:space="preserve">Position descriptions were in place for each role and these support the recruitment process.  Staff competency is determined through skills assessments and monitored through feedback from consumers and representatives, performance assessments, audits and surveys and through review of care delivery and clinical records. </w:t>
      </w:r>
    </w:p>
    <w:p w14:paraId="09ED34D7" w14:textId="5CD1A923" w:rsidR="001B0849" w:rsidRPr="001B1FD8" w:rsidRDefault="001B0849" w:rsidP="001B1FD8">
      <w:pPr>
        <w:rPr>
          <w:rStyle w:val="normaltextrun"/>
          <w:rFonts w:ascii="Arial" w:hAnsi="Arial" w:cs="Arial"/>
        </w:rPr>
      </w:pPr>
      <w:r>
        <w:rPr>
          <w:rStyle w:val="normaltextrun"/>
          <w:rFonts w:ascii="Arial" w:hAnsi="Arial" w:cs="Arial"/>
        </w:rPr>
        <w:t xml:space="preserve">The organisation has systems and processes for undertaking probity checks  including criminal records and professional registration. Those staff who fail to provide a criminal record check or renew their registration are stood down until this is provided.  </w:t>
      </w:r>
    </w:p>
    <w:p w14:paraId="7BC82563" w14:textId="29692672" w:rsidR="003D2A75" w:rsidRDefault="009C5E80" w:rsidP="004C657F">
      <w:pPr>
        <w:rPr>
          <w:rStyle w:val="normaltextrun"/>
          <w:rFonts w:ascii="Arial" w:hAnsi="Arial" w:cs="Arial"/>
        </w:rPr>
      </w:pPr>
      <w:r w:rsidRPr="009C5E80">
        <w:rPr>
          <w:rStyle w:val="normaltextrun"/>
          <w:rFonts w:ascii="Arial" w:hAnsi="Arial" w:cs="Arial"/>
        </w:rPr>
        <w:t xml:space="preserve">The </w:t>
      </w:r>
      <w:r>
        <w:rPr>
          <w:rStyle w:val="normaltextrun"/>
          <w:rFonts w:ascii="Arial" w:hAnsi="Arial" w:cs="Arial"/>
        </w:rPr>
        <w:t xml:space="preserve">Assessment Team brought forward deficiencies in the site audit report relating to </w:t>
      </w:r>
      <w:r w:rsidR="00CC0728">
        <w:rPr>
          <w:rStyle w:val="normaltextrun"/>
          <w:rFonts w:ascii="Arial" w:hAnsi="Arial" w:cs="Arial"/>
        </w:rPr>
        <w:t>staff performance review processes. Some staff could not recall when their last performance review was completed</w:t>
      </w:r>
      <w:r w:rsidR="00AC0220">
        <w:rPr>
          <w:rStyle w:val="normaltextrun"/>
          <w:rFonts w:ascii="Arial" w:hAnsi="Arial" w:cs="Arial"/>
        </w:rPr>
        <w:t xml:space="preserve"> and staff files </w:t>
      </w:r>
      <w:r w:rsidR="002F1A09">
        <w:rPr>
          <w:rStyle w:val="normaltextrun"/>
          <w:rFonts w:ascii="Arial" w:hAnsi="Arial" w:cs="Arial"/>
        </w:rPr>
        <w:t xml:space="preserve">generally </w:t>
      </w:r>
      <w:r w:rsidR="00AC0220">
        <w:rPr>
          <w:rStyle w:val="normaltextrun"/>
          <w:rFonts w:ascii="Arial" w:hAnsi="Arial" w:cs="Arial"/>
        </w:rPr>
        <w:t xml:space="preserve">demonstrated that performance reviews had not occurred since June 2021. </w:t>
      </w:r>
    </w:p>
    <w:p w14:paraId="10DF9855" w14:textId="585D827F" w:rsidR="002F1A09" w:rsidRPr="009C5E80" w:rsidRDefault="002F1A09" w:rsidP="004C657F">
      <w:pPr>
        <w:rPr>
          <w:rStyle w:val="normaltextrun"/>
          <w:rFonts w:ascii="Arial" w:hAnsi="Arial" w:cs="Arial"/>
        </w:rPr>
      </w:pPr>
      <w:r>
        <w:rPr>
          <w:rStyle w:val="normaltextrun"/>
          <w:rFonts w:ascii="Arial" w:hAnsi="Arial" w:cs="Arial"/>
        </w:rPr>
        <w:t xml:space="preserve">Management staff said that the service was moving to a new performance review </w:t>
      </w:r>
      <w:r w:rsidR="00795707">
        <w:rPr>
          <w:rStyle w:val="normaltextrun"/>
          <w:rFonts w:ascii="Arial" w:hAnsi="Arial" w:cs="Arial"/>
        </w:rPr>
        <w:t xml:space="preserve">process and this was confirmed by the approved provider in its response to the </w:t>
      </w:r>
      <w:r w:rsidR="00683B7D">
        <w:rPr>
          <w:rStyle w:val="normaltextrun"/>
          <w:rFonts w:ascii="Arial" w:hAnsi="Arial" w:cs="Arial"/>
        </w:rPr>
        <w:t xml:space="preserve">site audit report. The </w:t>
      </w:r>
      <w:r w:rsidR="00683B7D">
        <w:rPr>
          <w:rStyle w:val="normaltextrun"/>
          <w:rFonts w:ascii="Arial" w:hAnsi="Arial" w:cs="Arial"/>
        </w:rPr>
        <w:lastRenderedPageBreak/>
        <w:t xml:space="preserve">approved provider states that the performance review process changed in July 2022. </w:t>
      </w:r>
      <w:r w:rsidR="00163FE1">
        <w:rPr>
          <w:rStyle w:val="normaltextrun"/>
          <w:rFonts w:ascii="Arial" w:hAnsi="Arial" w:cs="Arial"/>
        </w:rPr>
        <w:t>Further to this</w:t>
      </w:r>
      <w:r w:rsidR="007D50B3">
        <w:rPr>
          <w:rStyle w:val="normaltextrun"/>
          <w:rFonts w:ascii="Arial" w:hAnsi="Arial" w:cs="Arial"/>
        </w:rPr>
        <w:t>,</w:t>
      </w:r>
      <w:r w:rsidR="00163FE1">
        <w:rPr>
          <w:rStyle w:val="normaltextrun"/>
          <w:rFonts w:ascii="Arial" w:hAnsi="Arial" w:cs="Arial"/>
        </w:rPr>
        <w:t xml:space="preserve"> the approved provider submitted</w:t>
      </w:r>
      <w:r w:rsidR="00100516">
        <w:rPr>
          <w:rStyle w:val="normaltextrun"/>
          <w:rFonts w:ascii="Arial" w:hAnsi="Arial" w:cs="Arial"/>
        </w:rPr>
        <w:t xml:space="preserve"> evidence of the processes in place to ensure an annual performance review occurs. </w:t>
      </w:r>
    </w:p>
    <w:p w14:paraId="403B4356" w14:textId="472957E4" w:rsidR="00220D20" w:rsidRPr="00D84442" w:rsidRDefault="004A2E8F" w:rsidP="004C657F">
      <w:pPr>
        <w:rPr>
          <w:rStyle w:val="normaltextrun"/>
          <w:rFonts w:ascii="Arial" w:hAnsi="Arial" w:cs="Arial"/>
          <w:color w:val="auto"/>
        </w:rPr>
      </w:pPr>
      <w:r w:rsidRPr="00D84442">
        <w:rPr>
          <w:rStyle w:val="normaltextrun"/>
          <w:rFonts w:ascii="Arial" w:hAnsi="Arial" w:cs="Arial"/>
          <w:color w:val="auto"/>
        </w:rPr>
        <w:t xml:space="preserve">I </w:t>
      </w:r>
      <w:r w:rsidR="00190619" w:rsidRPr="00D84442">
        <w:rPr>
          <w:rStyle w:val="normaltextrun"/>
          <w:rFonts w:ascii="Arial" w:hAnsi="Arial" w:cs="Arial"/>
          <w:color w:val="auto"/>
        </w:rPr>
        <w:t xml:space="preserve">note that </w:t>
      </w:r>
      <w:r w:rsidR="008A4F49" w:rsidRPr="00D84442">
        <w:rPr>
          <w:rStyle w:val="normaltextrun"/>
          <w:rFonts w:ascii="Arial" w:hAnsi="Arial" w:cs="Arial"/>
          <w:color w:val="auto"/>
        </w:rPr>
        <w:t>the site audit report includes information that staff competence is monitored through</w:t>
      </w:r>
      <w:r w:rsidR="00BE01EC" w:rsidRPr="00D84442">
        <w:rPr>
          <w:rStyle w:val="normaltextrun"/>
          <w:rFonts w:ascii="Arial" w:hAnsi="Arial" w:cs="Arial"/>
          <w:color w:val="auto"/>
        </w:rPr>
        <w:t xml:space="preserve"> various mechanisms including</w:t>
      </w:r>
      <w:r w:rsidR="008A4F49" w:rsidRPr="00D84442">
        <w:rPr>
          <w:rStyle w:val="normaltextrun"/>
          <w:rFonts w:ascii="Arial" w:hAnsi="Arial" w:cs="Arial"/>
          <w:color w:val="auto"/>
        </w:rPr>
        <w:t xml:space="preserve"> feedback from consumers and representatives</w:t>
      </w:r>
      <w:r w:rsidR="00FB7F74" w:rsidRPr="00D84442">
        <w:rPr>
          <w:rStyle w:val="normaltextrun"/>
          <w:rFonts w:ascii="Arial" w:hAnsi="Arial" w:cs="Arial"/>
          <w:color w:val="auto"/>
        </w:rPr>
        <w:t>, reviews of clinical care and clinical records and through audits and surveys.</w:t>
      </w:r>
      <w:r w:rsidR="00100516" w:rsidRPr="00D84442">
        <w:rPr>
          <w:rStyle w:val="normaltextrun"/>
          <w:rFonts w:ascii="Arial" w:hAnsi="Arial" w:cs="Arial"/>
          <w:color w:val="auto"/>
        </w:rPr>
        <w:t xml:space="preserve"> Further, the service has initiated increased monitoring of staff performance following the site audit.  I am satisfied that there are processes</w:t>
      </w:r>
      <w:r w:rsidR="00D84442" w:rsidRPr="00D84442">
        <w:rPr>
          <w:rStyle w:val="normaltextrun"/>
          <w:rFonts w:ascii="Arial" w:hAnsi="Arial" w:cs="Arial"/>
          <w:color w:val="auto"/>
        </w:rPr>
        <w:t xml:space="preserve"> in place to monitor and review staff performance. </w:t>
      </w:r>
      <w:r w:rsidR="004C3C5B" w:rsidRPr="00D84442">
        <w:rPr>
          <w:rStyle w:val="normaltextrun"/>
          <w:rFonts w:ascii="Arial" w:hAnsi="Arial" w:cs="Arial"/>
          <w:color w:val="auto"/>
        </w:rPr>
        <w:t xml:space="preserve">   </w:t>
      </w:r>
    </w:p>
    <w:p w14:paraId="2BCF9EBC" w14:textId="48462FDB" w:rsidR="00075367" w:rsidRPr="00184D80" w:rsidRDefault="003C3B5A" w:rsidP="00EC368A">
      <w:pPr>
        <w:rPr>
          <w:rFonts w:ascii="Arial" w:hAnsi="Arial" w:cs="Arial"/>
        </w:rPr>
      </w:pPr>
      <w:r w:rsidRPr="00184D80">
        <w:rPr>
          <w:rFonts w:ascii="Arial" w:hAnsi="Arial" w:cs="Arial"/>
          <w:color w:val="FF0000"/>
        </w:rPr>
        <w:br w:type="page"/>
      </w:r>
      <w:r w:rsidR="00075367" w:rsidRPr="00184D8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673"/>
        <w:gridCol w:w="6407"/>
        <w:gridCol w:w="2124"/>
      </w:tblGrid>
      <w:tr w:rsidR="00C9354C" w:rsidRPr="00184D80" w14:paraId="74AAD708"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7095EA6" w14:textId="595A2519" w:rsidR="00C9354C" w:rsidRPr="00184D80" w:rsidRDefault="00C9354C" w:rsidP="002D5918">
            <w:pPr>
              <w:spacing w:before="0" w:after="120" w:line="22" w:lineRule="atLeast"/>
              <w:rPr>
                <w:rFonts w:ascii="Arial" w:hAnsi="Arial" w:cs="Arial"/>
              </w:rPr>
            </w:pPr>
            <w:r w:rsidRPr="00184D80">
              <w:rPr>
                <w:rFonts w:ascii="Arial" w:hAnsi="Arial" w:cs="Arial"/>
              </w:rPr>
              <w:t>Organisational governance</w:t>
            </w:r>
          </w:p>
        </w:tc>
        <w:tc>
          <w:tcPr>
            <w:tcW w:w="2124" w:type="dxa"/>
          </w:tcPr>
          <w:p w14:paraId="1D80E3AB" w14:textId="4D573BF6"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5761BA3F"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3DFD81E8" w14:textId="739A6002"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8(3)(a)</w:t>
            </w:r>
          </w:p>
        </w:tc>
        <w:tc>
          <w:tcPr>
            <w:tcW w:w="6407" w:type="dxa"/>
            <w:tcBorders>
              <w:right w:val="single" w:sz="4" w:space="0" w:color="auto"/>
            </w:tcBorders>
          </w:tcPr>
          <w:p w14:paraId="59084BC9" w14:textId="5FF46618"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are engaged in the development, delivery and evaluation of care and services and are supported in that engagement.</w:t>
            </w:r>
          </w:p>
        </w:tc>
        <w:tc>
          <w:tcPr>
            <w:tcW w:w="2124" w:type="dxa"/>
            <w:tcBorders>
              <w:left w:val="single" w:sz="4" w:space="0" w:color="auto"/>
            </w:tcBorders>
          </w:tcPr>
          <w:p w14:paraId="2E503DDB" w14:textId="2754AD10" w:rsidR="00C9354C"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525660193E4DE899CB3808568E9337"/>
                </w:placeholder>
                <w:dropDownList>
                  <w:listItem w:displayText="choose a rating" w:value="choose a rating"/>
                  <w:listItem w:displayText="Compliant" w:value="Compliant"/>
                  <w:listItem w:displayText="Non-compliant" w:value="Non-compliant"/>
                </w:dropDownList>
              </w:sdtPr>
              <w:sdtEndPr/>
              <w:sdtContent>
                <w:r w:rsidR="00C25D2B">
                  <w:rPr>
                    <w:rFonts w:ascii="Arial" w:hAnsi="Arial" w:cs="Arial"/>
                    <w:color w:val="auto"/>
                  </w:rPr>
                  <w:t>Compliant</w:t>
                </w:r>
              </w:sdtContent>
            </w:sdt>
          </w:p>
        </w:tc>
      </w:tr>
      <w:tr w:rsidR="00C9354C" w:rsidRPr="00184D80" w14:paraId="520EBAD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73B2F115" w14:textId="42EE88E8"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8(3)(b)</w:t>
            </w:r>
          </w:p>
        </w:tc>
        <w:tc>
          <w:tcPr>
            <w:tcW w:w="6407" w:type="dxa"/>
            <w:tcBorders>
              <w:right w:val="single" w:sz="4" w:space="0" w:color="auto"/>
            </w:tcBorders>
          </w:tcPr>
          <w:p w14:paraId="5B32EBDC" w14:textId="7DCB1A0A"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organisation’s governing body promotes a culture of safe, inclusive and quality care and services and is accountable for their delivery.</w:t>
            </w:r>
          </w:p>
        </w:tc>
        <w:tc>
          <w:tcPr>
            <w:tcW w:w="2124" w:type="dxa"/>
            <w:tcBorders>
              <w:left w:val="single" w:sz="4" w:space="0" w:color="auto"/>
            </w:tcBorders>
          </w:tcPr>
          <w:p w14:paraId="4B8F431E" w14:textId="290849D2" w:rsidR="00C9354C" w:rsidRPr="00184D80" w:rsidRDefault="003850A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589B2464DF4051BD8D0621FEFA1BCD"/>
                </w:placeholder>
                <w:dropDownList>
                  <w:listItem w:displayText="choose a rating" w:value="choose a rating"/>
                  <w:listItem w:displayText="Compliant" w:value="Compliant"/>
                  <w:listItem w:displayText="Non-compliant" w:value="Non-compliant"/>
                </w:dropDownList>
              </w:sdtPr>
              <w:sdtEndPr/>
              <w:sdtContent>
                <w:r w:rsidR="00C25D2B">
                  <w:rPr>
                    <w:rFonts w:ascii="Arial" w:hAnsi="Arial" w:cs="Arial"/>
                    <w:color w:val="auto"/>
                  </w:rPr>
                  <w:t>Compliant</w:t>
                </w:r>
              </w:sdtContent>
            </w:sdt>
          </w:p>
        </w:tc>
      </w:tr>
      <w:tr w:rsidR="00C9354C" w:rsidRPr="00184D80" w14:paraId="22939253"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79C328CF" w14:textId="11D29343"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8(3)(c)</w:t>
            </w:r>
          </w:p>
        </w:tc>
        <w:tc>
          <w:tcPr>
            <w:tcW w:w="6407" w:type="dxa"/>
            <w:tcBorders>
              <w:right w:val="single" w:sz="4" w:space="0" w:color="auto"/>
            </w:tcBorders>
          </w:tcPr>
          <w:p w14:paraId="1A222432" w14:textId="0E4B4C84"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Effective organisation wide governance systems relating to the following:</w:t>
            </w:r>
          </w:p>
          <w:p w14:paraId="2AD34917" w14:textId="77777777" w:rsidR="00C9354C" w:rsidRPr="00184D80" w:rsidRDefault="00C9354C" w:rsidP="003F161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management;</w:t>
            </w:r>
          </w:p>
          <w:p w14:paraId="06A7B04E" w14:textId="77777777" w:rsidR="00C9354C" w:rsidRPr="00184D80" w:rsidRDefault="00C9354C" w:rsidP="003F1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continuous improvement;</w:t>
            </w:r>
          </w:p>
          <w:p w14:paraId="6A23559C" w14:textId="77777777" w:rsidR="00C9354C" w:rsidRPr="00184D80" w:rsidRDefault="00C9354C" w:rsidP="003F1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financial governance;</w:t>
            </w:r>
          </w:p>
          <w:p w14:paraId="68982121" w14:textId="77777777" w:rsidR="00C9354C" w:rsidRPr="00184D80" w:rsidRDefault="00C9354C" w:rsidP="003F1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workforce governance, including the assignment of clear responsibilities and accountabilities;</w:t>
            </w:r>
          </w:p>
          <w:p w14:paraId="2F3BD890" w14:textId="77777777" w:rsidR="00C9354C" w:rsidRPr="00184D80" w:rsidRDefault="00C9354C" w:rsidP="003F1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regulatory compliance;</w:t>
            </w:r>
          </w:p>
          <w:p w14:paraId="25EFE388" w14:textId="77777777" w:rsidR="00C9354C" w:rsidRPr="00184D80" w:rsidRDefault="00C9354C" w:rsidP="003F161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feedback and complaints.</w:t>
            </w:r>
          </w:p>
        </w:tc>
        <w:tc>
          <w:tcPr>
            <w:tcW w:w="2124" w:type="dxa"/>
            <w:tcBorders>
              <w:left w:val="single" w:sz="4" w:space="0" w:color="auto"/>
            </w:tcBorders>
          </w:tcPr>
          <w:p w14:paraId="7EF89C5D" w14:textId="55DE56C9" w:rsidR="00C9354C" w:rsidRPr="00184D80" w:rsidRDefault="003850A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7D6789F82174750AEACDCB3FC1FD48F"/>
                </w:placeholder>
                <w:dropDownList>
                  <w:listItem w:displayText="choose a rating" w:value="choose a rating"/>
                  <w:listItem w:displayText="Compliant" w:value="Compliant"/>
                  <w:listItem w:displayText="Non-compliant" w:value="Non-compliant"/>
                </w:dropDownList>
              </w:sdtPr>
              <w:sdtEndPr/>
              <w:sdtContent>
                <w:r w:rsidR="00C25D2B">
                  <w:rPr>
                    <w:rFonts w:ascii="Arial" w:hAnsi="Arial" w:cs="Arial"/>
                    <w:color w:val="auto"/>
                  </w:rPr>
                  <w:t>Non-compliant</w:t>
                </w:r>
              </w:sdtContent>
            </w:sdt>
          </w:p>
        </w:tc>
      </w:tr>
      <w:tr w:rsidR="00C9354C" w:rsidRPr="00184D80" w14:paraId="63F2696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5A17B2E4" w14:textId="22E2F49B"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8(3)(d)</w:t>
            </w:r>
          </w:p>
        </w:tc>
        <w:tc>
          <w:tcPr>
            <w:tcW w:w="6407" w:type="dxa"/>
            <w:tcBorders>
              <w:right w:val="single" w:sz="4" w:space="0" w:color="auto"/>
            </w:tcBorders>
          </w:tcPr>
          <w:p w14:paraId="12613B6B" w14:textId="16230F89"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risk management systems and practices, including but not limited to the following:</w:t>
            </w:r>
          </w:p>
          <w:p w14:paraId="3731335D" w14:textId="77777777" w:rsidR="00C9354C" w:rsidRPr="00184D80" w:rsidRDefault="00C9354C" w:rsidP="003F1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high impact or high prevalence risks associated with the care of consumers;</w:t>
            </w:r>
          </w:p>
          <w:p w14:paraId="758C592A" w14:textId="77777777" w:rsidR="00C9354C" w:rsidRPr="00184D80" w:rsidRDefault="00C9354C" w:rsidP="003F1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identifying and responding to abuse and neglect of consumers;</w:t>
            </w:r>
          </w:p>
          <w:p w14:paraId="24458D0E" w14:textId="77777777" w:rsidR="00C9354C" w:rsidRPr="00184D80" w:rsidRDefault="00C9354C" w:rsidP="003F1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supporting consumers to live the best life they can</w:t>
            </w:r>
          </w:p>
          <w:p w14:paraId="1B412209" w14:textId="77777777" w:rsidR="00C9354C" w:rsidRPr="00184D80" w:rsidRDefault="00C9354C" w:rsidP="003F161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and preventing incidents, including the use of an incident management system.</w:t>
            </w:r>
          </w:p>
        </w:tc>
        <w:tc>
          <w:tcPr>
            <w:tcW w:w="2124" w:type="dxa"/>
            <w:tcBorders>
              <w:left w:val="single" w:sz="4" w:space="0" w:color="auto"/>
            </w:tcBorders>
          </w:tcPr>
          <w:p w14:paraId="2CC385D8" w14:textId="192A3F3F" w:rsidR="00C9354C" w:rsidRPr="00184D80" w:rsidRDefault="003850A7"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54E0C1C488A4B9F857671E28B033E7A"/>
                </w:placeholder>
                <w:dropDownList>
                  <w:listItem w:displayText="choose a rating" w:value="choose a rating"/>
                  <w:listItem w:displayText="Compliant" w:value="Compliant"/>
                  <w:listItem w:displayText="Non-compliant" w:value="Non-compliant"/>
                </w:dropDownList>
              </w:sdtPr>
              <w:sdtEndPr/>
              <w:sdtContent>
                <w:r w:rsidR="00C25D2B">
                  <w:rPr>
                    <w:rFonts w:ascii="Arial" w:hAnsi="Arial" w:cs="Arial"/>
                    <w:color w:val="auto"/>
                  </w:rPr>
                  <w:t>Compliant</w:t>
                </w:r>
              </w:sdtContent>
            </w:sdt>
          </w:p>
        </w:tc>
      </w:tr>
      <w:tr w:rsidR="00C9354C" w:rsidRPr="00184D80" w14:paraId="7795DF29"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1F191229" w14:textId="23B3139E"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8(3)(e)</w:t>
            </w:r>
          </w:p>
        </w:tc>
        <w:tc>
          <w:tcPr>
            <w:tcW w:w="6407" w:type="dxa"/>
            <w:tcBorders>
              <w:right w:val="single" w:sz="4" w:space="0" w:color="auto"/>
            </w:tcBorders>
          </w:tcPr>
          <w:p w14:paraId="65C1E476" w14:textId="772D4766"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clinical care is provided—a clinical governance framework, including but not limited to the following:</w:t>
            </w:r>
          </w:p>
          <w:p w14:paraId="5A66797A" w14:textId="77777777" w:rsidR="00C9354C" w:rsidRPr="00184D80" w:rsidRDefault="00C9354C" w:rsidP="003F161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antimicrobial stewardship;</w:t>
            </w:r>
          </w:p>
          <w:p w14:paraId="284F2BC4" w14:textId="77777777" w:rsidR="00C9354C" w:rsidRPr="00184D80" w:rsidRDefault="00C9354C" w:rsidP="003F161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minimising the use of restraint;</w:t>
            </w:r>
          </w:p>
          <w:p w14:paraId="004ECE02" w14:textId="77777777" w:rsidR="00C9354C" w:rsidRPr="00184D80" w:rsidRDefault="00C9354C" w:rsidP="003F161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open disclosure.</w:t>
            </w:r>
          </w:p>
        </w:tc>
        <w:tc>
          <w:tcPr>
            <w:tcW w:w="2124" w:type="dxa"/>
            <w:tcBorders>
              <w:left w:val="single" w:sz="4" w:space="0" w:color="auto"/>
            </w:tcBorders>
          </w:tcPr>
          <w:p w14:paraId="6A41C0FF" w14:textId="31E3ED29" w:rsidR="00C9354C" w:rsidRPr="00184D80" w:rsidRDefault="003850A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831866BE354C52A3D587D502129CE3"/>
                </w:placeholder>
                <w:dropDownList>
                  <w:listItem w:displayText="choose a rating" w:value="choose a rating"/>
                  <w:listItem w:displayText="Compliant" w:value="Compliant"/>
                  <w:listItem w:displayText="Non-compliant" w:value="Non-compliant"/>
                </w:dropDownList>
              </w:sdtPr>
              <w:sdtEndPr/>
              <w:sdtContent>
                <w:r w:rsidR="00C25D2B">
                  <w:rPr>
                    <w:rFonts w:ascii="Arial" w:hAnsi="Arial" w:cs="Arial"/>
                    <w:color w:val="auto"/>
                  </w:rPr>
                  <w:t>Compliant</w:t>
                </w:r>
              </w:sdtContent>
            </w:sdt>
          </w:p>
        </w:tc>
      </w:tr>
    </w:tbl>
    <w:p w14:paraId="4B9F1F08" w14:textId="35E329B8" w:rsidR="00075367" w:rsidRDefault="00075367" w:rsidP="001D79BB">
      <w:pPr>
        <w:pStyle w:val="Heading2"/>
        <w:spacing w:before="120" w:after="120" w:line="22" w:lineRule="atLeast"/>
        <w:rPr>
          <w:rFonts w:ascii="Arial" w:hAnsi="Arial" w:cs="Arial"/>
        </w:rPr>
      </w:pPr>
      <w:r w:rsidRPr="00184D80">
        <w:rPr>
          <w:rFonts w:ascii="Arial" w:hAnsi="Arial" w:cs="Arial"/>
        </w:rPr>
        <w:t>Findings</w:t>
      </w:r>
    </w:p>
    <w:p w14:paraId="66C43835" w14:textId="724A2B41" w:rsidR="0012276F" w:rsidRDefault="007712E6" w:rsidP="00BD7C23">
      <w:pPr>
        <w:rPr>
          <w:rFonts w:ascii="Arial" w:hAnsi="Arial" w:cs="Arial"/>
        </w:rPr>
      </w:pPr>
      <w:r w:rsidRPr="006C6669">
        <w:rPr>
          <w:rStyle w:val="normaltextrun"/>
          <w:rFonts w:ascii="Arial" w:hAnsi="Arial" w:cs="Arial"/>
        </w:rPr>
        <w:t>I</w:t>
      </w:r>
      <w:r>
        <w:rPr>
          <w:rFonts w:ascii="Arial" w:hAnsi="Arial" w:cs="Arial"/>
        </w:rPr>
        <w:t xml:space="preserve"> have found the service non-compliant in Standard 8, the non-compliance is in relation to </w:t>
      </w:r>
      <w:r w:rsidRPr="00D1313D">
        <w:rPr>
          <w:rFonts w:ascii="Arial" w:hAnsi="Arial" w:cs="Arial"/>
        </w:rPr>
        <w:t>requirement</w:t>
      </w:r>
      <w:r>
        <w:rPr>
          <w:rFonts w:ascii="Arial" w:hAnsi="Arial" w:cs="Arial"/>
        </w:rPr>
        <w:t xml:space="preserve"> 8(3)(c), and relates to the following:</w:t>
      </w:r>
    </w:p>
    <w:p w14:paraId="173D62B0" w14:textId="481543AD" w:rsidR="008538D5" w:rsidRDefault="00D336EB" w:rsidP="00134D13">
      <w:pPr>
        <w:rPr>
          <w:rFonts w:ascii="Arial" w:hAnsi="Arial" w:cs="Arial"/>
        </w:rPr>
      </w:pPr>
      <w:r>
        <w:rPr>
          <w:rFonts w:ascii="Arial" w:hAnsi="Arial" w:cs="Arial"/>
        </w:rPr>
        <w:t>I</w:t>
      </w:r>
      <w:r w:rsidR="00452548">
        <w:rPr>
          <w:rFonts w:ascii="Arial" w:hAnsi="Arial" w:cs="Arial"/>
        </w:rPr>
        <w:t>nformation management</w:t>
      </w:r>
      <w:r>
        <w:rPr>
          <w:rFonts w:ascii="Arial" w:hAnsi="Arial" w:cs="Arial"/>
        </w:rPr>
        <w:t xml:space="preserve"> processes were not consistently effective</w:t>
      </w:r>
      <w:r w:rsidR="00895235">
        <w:rPr>
          <w:rFonts w:ascii="Arial" w:hAnsi="Arial" w:cs="Arial"/>
        </w:rPr>
        <w:t>. For example:</w:t>
      </w:r>
      <w:r w:rsidR="008538D5">
        <w:rPr>
          <w:rFonts w:ascii="Arial" w:hAnsi="Arial" w:cs="Arial"/>
        </w:rPr>
        <w:t xml:space="preserve"> </w:t>
      </w:r>
    </w:p>
    <w:p w14:paraId="226A3F72" w14:textId="78620F0A" w:rsidR="00C93745" w:rsidRDefault="00F30AEA" w:rsidP="00B66F0B">
      <w:pPr>
        <w:pStyle w:val="ListBullet"/>
        <w:spacing w:before="100" w:beforeAutospacing="1" w:after="120" w:line="22" w:lineRule="atLeast"/>
        <w:ind w:left="425" w:hanging="425"/>
        <w:rPr>
          <w:rFonts w:ascii="Arial" w:hAnsi="Arial" w:cs="Arial"/>
        </w:rPr>
      </w:pPr>
      <w:r w:rsidRPr="008538D5">
        <w:rPr>
          <w:rFonts w:ascii="Arial" w:hAnsi="Arial" w:cs="Arial"/>
        </w:rPr>
        <w:lastRenderedPageBreak/>
        <w:t>Care plans did not consistently reflect consumers</w:t>
      </w:r>
      <w:r w:rsidR="00F74AB0">
        <w:rPr>
          <w:rFonts w:ascii="Arial" w:hAnsi="Arial" w:cs="Arial"/>
        </w:rPr>
        <w:t>’</w:t>
      </w:r>
      <w:r w:rsidRPr="008538D5">
        <w:rPr>
          <w:rFonts w:ascii="Arial" w:hAnsi="Arial" w:cs="Arial"/>
        </w:rPr>
        <w:t xml:space="preserve"> current needs and preferences as </w:t>
      </w:r>
      <w:r w:rsidR="00452548" w:rsidRPr="008538D5">
        <w:rPr>
          <w:rFonts w:ascii="Arial" w:hAnsi="Arial" w:cs="Arial"/>
        </w:rPr>
        <w:t>described</w:t>
      </w:r>
      <w:r w:rsidRPr="008538D5">
        <w:rPr>
          <w:rFonts w:ascii="Arial" w:hAnsi="Arial" w:cs="Arial"/>
        </w:rPr>
        <w:t xml:space="preserve"> by the consumer and/or their representative. </w:t>
      </w:r>
    </w:p>
    <w:p w14:paraId="64E7EB91" w14:textId="14E0FFD2" w:rsidR="00F74AB0" w:rsidRDefault="00F74AB0" w:rsidP="00B66F0B">
      <w:pPr>
        <w:pStyle w:val="ListBullet"/>
        <w:spacing w:before="100" w:beforeAutospacing="1" w:after="120" w:line="22" w:lineRule="atLeast"/>
        <w:ind w:left="425" w:hanging="425"/>
        <w:rPr>
          <w:rFonts w:ascii="Arial" w:hAnsi="Arial" w:cs="Arial"/>
        </w:rPr>
      </w:pPr>
      <w:r>
        <w:rPr>
          <w:rFonts w:ascii="Arial" w:hAnsi="Arial" w:cs="Arial"/>
        </w:rPr>
        <w:t xml:space="preserve">Consumers and their representatives were not aware they could access a copy of the consumers’ care plan. </w:t>
      </w:r>
    </w:p>
    <w:p w14:paraId="16C2D4C3" w14:textId="48304C95" w:rsidR="00517E57" w:rsidRDefault="00517E57" w:rsidP="00B66F0B">
      <w:pPr>
        <w:pStyle w:val="ListBullet"/>
        <w:spacing w:before="100" w:beforeAutospacing="1" w:after="120" w:line="22" w:lineRule="atLeast"/>
        <w:ind w:left="425" w:hanging="425"/>
        <w:rPr>
          <w:rFonts w:ascii="Arial" w:hAnsi="Arial" w:cs="Arial"/>
        </w:rPr>
      </w:pPr>
      <w:r>
        <w:rPr>
          <w:rFonts w:ascii="Arial" w:hAnsi="Arial" w:cs="Arial"/>
        </w:rPr>
        <w:t>Processes to capture feedback and complaints were not consistently completed</w:t>
      </w:r>
      <w:r w:rsidR="00D336EB">
        <w:rPr>
          <w:rFonts w:ascii="Arial" w:hAnsi="Arial" w:cs="Arial"/>
        </w:rPr>
        <w:t>.</w:t>
      </w:r>
    </w:p>
    <w:p w14:paraId="7FF6CF95" w14:textId="15E8FF27" w:rsidR="00D336EB" w:rsidRDefault="00895235" w:rsidP="00D336EB">
      <w:pPr>
        <w:rPr>
          <w:rFonts w:ascii="Arial" w:hAnsi="Arial" w:cs="Arial"/>
        </w:rPr>
      </w:pPr>
      <w:r>
        <w:rPr>
          <w:rFonts w:ascii="Arial" w:hAnsi="Arial" w:cs="Arial"/>
        </w:rPr>
        <w:t xml:space="preserve">Continuous improvement processes failed to identify widespread non-compliance across all eight standards. Whilst monitoring mechanisms including audits were occurring they had not </w:t>
      </w:r>
      <w:r w:rsidR="00A34562">
        <w:rPr>
          <w:rFonts w:ascii="Arial" w:hAnsi="Arial" w:cs="Arial"/>
        </w:rPr>
        <w:t xml:space="preserve">identified some of the deficiencies brought forward in the site audit report. The service’s plan for continuous improvement had not been maintained and actions were not being progressed in a timely manner. </w:t>
      </w:r>
    </w:p>
    <w:p w14:paraId="2691443A" w14:textId="2E48C25A" w:rsidR="0063105E" w:rsidRDefault="0063105E" w:rsidP="00D336EB">
      <w:pPr>
        <w:rPr>
          <w:rFonts w:ascii="Arial" w:hAnsi="Arial" w:cs="Arial"/>
        </w:rPr>
      </w:pPr>
      <w:r>
        <w:rPr>
          <w:rFonts w:ascii="Arial" w:hAnsi="Arial" w:cs="Arial"/>
        </w:rPr>
        <w:t>The service was not able to demonstrate that processes</w:t>
      </w:r>
      <w:r w:rsidR="00AD6B75">
        <w:rPr>
          <w:rFonts w:ascii="Arial" w:hAnsi="Arial" w:cs="Arial"/>
        </w:rPr>
        <w:t xml:space="preserve"> were effective in ensuring there were sufficient skilled staff</w:t>
      </w:r>
      <w:r w:rsidR="001F1EB2">
        <w:rPr>
          <w:rFonts w:ascii="Arial" w:hAnsi="Arial" w:cs="Arial"/>
        </w:rPr>
        <w:t xml:space="preserve"> to meet consumers’ needs and preferences</w:t>
      </w:r>
      <w:r w:rsidR="00C4446B">
        <w:rPr>
          <w:rFonts w:ascii="Arial" w:hAnsi="Arial" w:cs="Arial"/>
        </w:rPr>
        <w:t xml:space="preserve"> and this had resulted in negative outcomes for consumers</w:t>
      </w:r>
      <w:r w:rsidR="001F1EB2">
        <w:rPr>
          <w:rFonts w:ascii="Arial" w:hAnsi="Arial" w:cs="Arial"/>
        </w:rPr>
        <w:t xml:space="preserve">. </w:t>
      </w:r>
      <w:r w:rsidR="00C4446B">
        <w:rPr>
          <w:rFonts w:ascii="Arial" w:hAnsi="Arial" w:cs="Arial"/>
        </w:rPr>
        <w:t xml:space="preserve">Processes to </w:t>
      </w:r>
      <w:r w:rsidR="00B9185A">
        <w:rPr>
          <w:rFonts w:ascii="Arial" w:hAnsi="Arial" w:cs="Arial"/>
        </w:rPr>
        <w:t xml:space="preserve">develop staff including </w:t>
      </w:r>
      <w:r w:rsidR="00115FAB">
        <w:rPr>
          <w:rFonts w:ascii="Arial" w:hAnsi="Arial" w:cs="Arial"/>
        </w:rPr>
        <w:t xml:space="preserve">mandatory training programs were not effectively managed. </w:t>
      </w:r>
    </w:p>
    <w:p w14:paraId="310AE95B" w14:textId="3854D16F" w:rsidR="00482DD4" w:rsidRDefault="00541BCE" w:rsidP="00D336EB">
      <w:pPr>
        <w:rPr>
          <w:rFonts w:ascii="Arial" w:hAnsi="Arial" w:cs="Arial"/>
        </w:rPr>
      </w:pPr>
      <w:r>
        <w:rPr>
          <w:rFonts w:ascii="Arial" w:hAnsi="Arial" w:cs="Arial"/>
        </w:rPr>
        <w:t xml:space="preserve">With respect to </w:t>
      </w:r>
      <w:r w:rsidR="007577E9">
        <w:rPr>
          <w:rFonts w:ascii="Arial" w:hAnsi="Arial" w:cs="Arial"/>
        </w:rPr>
        <w:t xml:space="preserve">feedback and complaints, financial governance and regulatory compliance, I am satisfied there are governance </w:t>
      </w:r>
      <w:r w:rsidR="00D15770">
        <w:rPr>
          <w:rFonts w:ascii="Arial" w:hAnsi="Arial" w:cs="Arial"/>
        </w:rPr>
        <w:t>systems relating to these areas</w:t>
      </w:r>
      <w:r w:rsidR="002C39D7">
        <w:rPr>
          <w:rFonts w:ascii="Arial" w:hAnsi="Arial" w:cs="Arial"/>
        </w:rPr>
        <w:t xml:space="preserve"> and that these are generally effective</w:t>
      </w:r>
      <w:r w:rsidR="009E4F96">
        <w:rPr>
          <w:rFonts w:ascii="Arial" w:hAnsi="Arial" w:cs="Arial"/>
        </w:rPr>
        <w:t xml:space="preserve"> and I acknowledge the approved provider’s response has included evidence of actions taken in relation to </w:t>
      </w:r>
      <w:r w:rsidR="00B76AC8">
        <w:rPr>
          <w:rFonts w:ascii="Arial" w:hAnsi="Arial" w:cs="Arial"/>
        </w:rPr>
        <w:t>these areas</w:t>
      </w:r>
      <w:r w:rsidR="00D15770">
        <w:rPr>
          <w:rFonts w:ascii="Arial" w:hAnsi="Arial" w:cs="Arial"/>
        </w:rPr>
        <w:t xml:space="preserve">. </w:t>
      </w:r>
    </w:p>
    <w:p w14:paraId="5DA6C76C" w14:textId="023BCDA7" w:rsidR="00D336EB" w:rsidRDefault="0018570A" w:rsidP="00D336EB">
      <w:pPr>
        <w:rPr>
          <w:rFonts w:ascii="Arial" w:hAnsi="Arial" w:cs="Arial"/>
        </w:rPr>
      </w:pPr>
      <w:r>
        <w:rPr>
          <w:rFonts w:ascii="Arial" w:hAnsi="Arial" w:cs="Arial"/>
        </w:rPr>
        <w:t>With respect to</w:t>
      </w:r>
      <w:r w:rsidR="00F37AD7">
        <w:rPr>
          <w:rFonts w:ascii="Arial" w:hAnsi="Arial" w:cs="Arial"/>
        </w:rPr>
        <w:t xml:space="preserve"> information systems, continuous </w:t>
      </w:r>
      <w:r w:rsidR="00E614D6">
        <w:rPr>
          <w:rFonts w:ascii="Arial" w:hAnsi="Arial" w:cs="Arial"/>
        </w:rPr>
        <w:t>improvement</w:t>
      </w:r>
      <w:r>
        <w:rPr>
          <w:rFonts w:ascii="Arial" w:hAnsi="Arial" w:cs="Arial"/>
        </w:rPr>
        <w:t xml:space="preserve"> and workforce governance the approved provider has taken acti</w:t>
      </w:r>
      <w:r w:rsidR="00160A94">
        <w:rPr>
          <w:rFonts w:ascii="Arial" w:hAnsi="Arial" w:cs="Arial"/>
        </w:rPr>
        <w:t>on that includes:</w:t>
      </w:r>
    </w:p>
    <w:p w14:paraId="4B4D322B" w14:textId="5C5535DD" w:rsidR="00160A94" w:rsidRDefault="00160A94" w:rsidP="00B66F0B">
      <w:pPr>
        <w:pStyle w:val="ListBullet"/>
        <w:spacing w:before="100" w:beforeAutospacing="1" w:after="120" w:line="22" w:lineRule="atLeast"/>
        <w:ind w:left="425" w:hanging="425"/>
        <w:rPr>
          <w:rFonts w:ascii="Arial" w:hAnsi="Arial" w:cs="Arial"/>
        </w:rPr>
      </w:pPr>
      <w:r>
        <w:rPr>
          <w:rFonts w:ascii="Arial" w:hAnsi="Arial" w:cs="Arial"/>
        </w:rPr>
        <w:t>undertaking case conferences and reviews of assessment and care planning to improve the accuracy of information</w:t>
      </w:r>
      <w:r w:rsidR="007E4520">
        <w:rPr>
          <w:rFonts w:ascii="Arial" w:hAnsi="Arial" w:cs="Arial"/>
        </w:rPr>
        <w:t>,</w:t>
      </w:r>
    </w:p>
    <w:p w14:paraId="34C58873" w14:textId="37BEC502" w:rsidR="00181D31" w:rsidRPr="003B2F8F" w:rsidRDefault="003B2F8F" w:rsidP="00B66F0B">
      <w:pPr>
        <w:pStyle w:val="ListBullet"/>
        <w:spacing w:before="100" w:beforeAutospacing="1" w:after="120" w:line="22" w:lineRule="atLeast"/>
        <w:ind w:left="425" w:hanging="425"/>
        <w:rPr>
          <w:rFonts w:ascii="Arial" w:hAnsi="Arial" w:cs="Arial"/>
        </w:rPr>
      </w:pPr>
      <w:r>
        <w:rPr>
          <w:rFonts w:ascii="Arial" w:hAnsi="Arial" w:cs="Arial"/>
        </w:rPr>
        <w:t xml:space="preserve">increased monitoring and auditing across </w:t>
      </w:r>
      <w:r w:rsidR="00843017">
        <w:rPr>
          <w:rFonts w:ascii="Arial" w:hAnsi="Arial" w:cs="Arial"/>
        </w:rPr>
        <w:t>aspects of care and service delivery including</w:t>
      </w:r>
      <w:r>
        <w:rPr>
          <w:rFonts w:ascii="Arial" w:hAnsi="Arial" w:cs="Arial"/>
        </w:rPr>
        <w:t xml:space="preserve"> the environment, </w:t>
      </w:r>
      <w:r w:rsidR="00181D31" w:rsidRPr="003B2F8F">
        <w:rPr>
          <w:rFonts w:ascii="Arial" w:hAnsi="Arial" w:cs="Arial"/>
        </w:rPr>
        <w:t>staff practices</w:t>
      </w:r>
      <w:r w:rsidR="00CD6D70">
        <w:rPr>
          <w:rFonts w:ascii="Arial" w:hAnsi="Arial" w:cs="Arial"/>
        </w:rPr>
        <w:t xml:space="preserve"> and </w:t>
      </w:r>
      <w:r w:rsidR="00181D31" w:rsidRPr="003B2F8F">
        <w:rPr>
          <w:rFonts w:ascii="Arial" w:hAnsi="Arial" w:cs="Arial"/>
        </w:rPr>
        <w:t>care delivery</w:t>
      </w:r>
      <w:r w:rsidR="00E77DFF">
        <w:rPr>
          <w:rFonts w:ascii="Arial" w:hAnsi="Arial" w:cs="Arial"/>
        </w:rPr>
        <w:t>,</w:t>
      </w:r>
    </w:p>
    <w:p w14:paraId="3C0390B8" w14:textId="77777777" w:rsidR="00D77EFC" w:rsidRDefault="00553A43" w:rsidP="00B66F0B">
      <w:pPr>
        <w:pStyle w:val="ListBullet"/>
        <w:spacing w:before="100" w:beforeAutospacing="1" w:after="120" w:line="22" w:lineRule="atLeast"/>
        <w:ind w:left="425" w:hanging="425"/>
        <w:rPr>
          <w:rFonts w:ascii="Arial" w:hAnsi="Arial" w:cs="Arial"/>
        </w:rPr>
      </w:pPr>
      <w:r>
        <w:rPr>
          <w:rFonts w:ascii="Arial" w:hAnsi="Arial" w:cs="Arial"/>
        </w:rPr>
        <w:t xml:space="preserve">staff education across all standards including infection control, consumer focused care, assessment and care planning processes, </w:t>
      </w:r>
      <w:r w:rsidR="006F2E56">
        <w:rPr>
          <w:rFonts w:ascii="Arial" w:hAnsi="Arial" w:cs="Arial"/>
        </w:rPr>
        <w:t>clinical processes</w:t>
      </w:r>
      <w:r w:rsidR="007E4520">
        <w:rPr>
          <w:rFonts w:ascii="Arial" w:hAnsi="Arial" w:cs="Arial"/>
        </w:rPr>
        <w:t xml:space="preserve"> and</w:t>
      </w:r>
      <w:r w:rsidR="006F2E56">
        <w:rPr>
          <w:rFonts w:ascii="Arial" w:hAnsi="Arial" w:cs="Arial"/>
        </w:rPr>
        <w:t xml:space="preserve"> </w:t>
      </w:r>
      <w:r w:rsidR="007E4520">
        <w:rPr>
          <w:rFonts w:ascii="Arial" w:hAnsi="Arial" w:cs="Arial"/>
        </w:rPr>
        <w:t>complaints</w:t>
      </w:r>
      <w:r w:rsidR="00D77EFC">
        <w:rPr>
          <w:rFonts w:ascii="Arial" w:hAnsi="Arial" w:cs="Arial"/>
        </w:rPr>
        <w:t>,</w:t>
      </w:r>
    </w:p>
    <w:p w14:paraId="795E133D" w14:textId="77777777" w:rsidR="008B0993" w:rsidRDefault="00D77EFC" w:rsidP="00B66F0B">
      <w:pPr>
        <w:pStyle w:val="ListBullet"/>
        <w:spacing w:before="100" w:beforeAutospacing="1" w:after="120" w:line="22" w:lineRule="atLeast"/>
        <w:ind w:left="425" w:hanging="425"/>
        <w:rPr>
          <w:rFonts w:ascii="Arial" w:hAnsi="Arial" w:cs="Arial"/>
        </w:rPr>
      </w:pPr>
      <w:r>
        <w:rPr>
          <w:rFonts w:ascii="Arial" w:hAnsi="Arial" w:cs="Arial"/>
        </w:rPr>
        <w:t>monitoring of consumers’ needs, call bell response times and consumer feedback to inform workforce planning</w:t>
      </w:r>
      <w:r w:rsidR="00793628">
        <w:rPr>
          <w:rFonts w:ascii="Arial" w:hAnsi="Arial" w:cs="Arial"/>
        </w:rPr>
        <w:t>,</w:t>
      </w:r>
      <w:r w:rsidR="000A42B3">
        <w:rPr>
          <w:rFonts w:ascii="Arial" w:hAnsi="Arial" w:cs="Arial"/>
        </w:rPr>
        <w:t xml:space="preserve"> </w:t>
      </w:r>
    </w:p>
    <w:p w14:paraId="45D5A60D" w14:textId="53551192" w:rsidR="00793628" w:rsidRDefault="008B0993" w:rsidP="00B66F0B">
      <w:pPr>
        <w:pStyle w:val="ListBullet"/>
        <w:spacing w:before="100" w:beforeAutospacing="1" w:after="120" w:line="22" w:lineRule="atLeast"/>
        <w:ind w:left="425" w:hanging="425"/>
        <w:rPr>
          <w:rFonts w:ascii="Arial" w:hAnsi="Arial" w:cs="Arial"/>
        </w:rPr>
      </w:pPr>
      <w:r>
        <w:rPr>
          <w:rFonts w:ascii="Arial" w:hAnsi="Arial" w:cs="Arial"/>
        </w:rPr>
        <w:t>increased staffing where appropriate to improve care and service delivery, and</w:t>
      </w:r>
    </w:p>
    <w:p w14:paraId="01F7507F" w14:textId="5E2E14B9" w:rsidR="007712E6" w:rsidRDefault="00793628" w:rsidP="00B66F0B">
      <w:pPr>
        <w:pStyle w:val="ListBullet"/>
        <w:spacing w:before="100" w:beforeAutospacing="1" w:after="120" w:line="22" w:lineRule="atLeast"/>
        <w:ind w:left="425" w:hanging="425"/>
        <w:rPr>
          <w:rFonts w:ascii="Arial" w:hAnsi="Arial" w:cs="Arial"/>
        </w:rPr>
      </w:pPr>
      <w:r>
        <w:rPr>
          <w:rFonts w:ascii="Arial" w:hAnsi="Arial" w:cs="Arial"/>
        </w:rPr>
        <w:t>increased opportunities to support</w:t>
      </w:r>
      <w:r w:rsidR="008B0993">
        <w:rPr>
          <w:rFonts w:ascii="Arial" w:hAnsi="Arial" w:cs="Arial"/>
        </w:rPr>
        <w:t>,</w:t>
      </w:r>
      <w:r>
        <w:rPr>
          <w:rFonts w:ascii="Arial" w:hAnsi="Arial" w:cs="Arial"/>
        </w:rPr>
        <w:t xml:space="preserve"> mentor and guide staff with the appointment of two </w:t>
      </w:r>
      <w:r w:rsidR="00C17ADE">
        <w:rPr>
          <w:rFonts w:ascii="Arial" w:hAnsi="Arial" w:cs="Arial"/>
        </w:rPr>
        <w:t xml:space="preserve">personal care coaching roles. </w:t>
      </w:r>
      <w:r w:rsidR="00D77EFC">
        <w:rPr>
          <w:rFonts w:ascii="Arial" w:hAnsi="Arial" w:cs="Arial"/>
        </w:rPr>
        <w:t xml:space="preserve"> </w:t>
      </w:r>
    </w:p>
    <w:p w14:paraId="28DDF53E" w14:textId="28F367E4" w:rsidR="00954925" w:rsidRPr="00954925" w:rsidRDefault="00954925" w:rsidP="00954925">
      <w:pPr>
        <w:rPr>
          <w:rFonts w:ascii="Arial" w:hAnsi="Arial" w:cs="Arial"/>
        </w:rPr>
      </w:pPr>
      <w:r>
        <w:rPr>
          <w:rFonts w:ascii="Arial" w:hAnsi="Arial" w:cs="Arial"/>
        </w:rPr>
        <w:t>While the approved provider is taking action to address deficiencies under requirement 8(3)</w:t>
      </w:r>
      <w:r w:rsidR="003325D9">
        <w:rPr>
          <w:rFonts w:ascii="Arial" w:hAnsi="Arial" w:cs="Arial"/>
        </w:rPr>
        <w:t>(c)</w:t>
      </w:r>
      <w:r>
        <w:rPr>
          <w:rFonts w:ascii="Arial" w:hAnsi="Arial" w:cs="Arial"/>
        </w:rPr>
        <w:t xml:space="preserve">, I am satisfied that it will take some time to </w:t>
      </w:r>
      <w:r w:rsidR="003325D9">
        <w:rPr>
          <w:rFonts w:ascii="Arial" w:hAnsi="Arial" w:cs="Arial"/>
        </w:rPr>
        <w:t>fully implement the improvements outlined in the plan for continuous improvement and to evaluate the effectiveness of those action</w:t>
      </w:r>
      <w:r w:rsidR="006A0AC5">
        <w:rPr>
          <w:rFonts w:ascii="Arial" w:hAnsi="Arial" w:cs="Arial"/>
        </w:rPr>
        <w:t>s</w:t>
      </w:r>
      <w:r w:rsidR="003325D9">
        <w:rPr>
          <w:rFonts w:ascii="Arial" w:hAnsi="Arial" w:cs="Arial"/>
        </w:rPr>
        <w:t xml:space="preserve">. I am </w:t>
      </w:r>
      <w:r w:rsidR="001D4C71">
        <w:rPr>
          <w:rFonts w:ascii="Arial" w:hAnsi="Arial" w:cs="Arial"/>
        </w:rPr>
        <w:t>satisfied</w:t>
      </w:r>
      <w:r w:rsidR="003325D9">
        <w:rPr>
          <w:rFonts w:ascii="Arial" w:hAnsi="Arial" w:cs="Arial"/>
        </w:rPr>
        <w:t xml:space="preserve"> that</w:t>
      </w:r>
      <w:r w:rsidR="009C1389">
        <w:rPr>
          <w:rFonts w:ascii="Arial" w:hAnsi="Arial" w:cs="Arial"/>
        </w:rPr>
        <w:t xml:space="preserve"> the service did not demonstrate effective governance systems particularly in relation to information management, continuous improvement and workforce governance.</w:t>
      </w:r>
    </w:p>
    <w:p w14:paraId="7E3AA5BB" w14:textId="3EEFA4A6" w:rsidR="007712E6" w:rsidRDefault="007712E6" w:rsidP="00BD7C23">
      <w:pPr>
        <w:rPr>
          <w:rStyle w:val="normaltextrun"/>
          <w:rFonts w:ascii="Arial" w:hAnsi="Arial" w:cs="Arial"/>
        </w:rPr>
      </w:pPr>
      <w:r w:rsidRPr="008E52CB">
        <w:rPr>
          <w:rStyle w:val="normaltextrun"/>
          <w:rFonts w:ascii="Arial" w:hAnsi="Arial" w:cs="Arial"/>
        </w:rPr>
        <w:t xml:space="preserve">The service did demonstrate compliance in requirements </w:t>
      </w:r>
      <w:r w:rsidR="008E52CB">
        <w:rPr>
          <w:rStyle w:val="normaltextrun"/>
          <w:rFonts w:ascii="Arial" w:hAnsi="Arial" w:cs="Arial"/>
        </w:rPr>
        <w:t>8(3)(a), 8(3)(b), 8(3)(d) and 8(3)(e)</w:t>
      </w:r>
      <w:r w:rsidR="002E3972">
        <w:rPr>
          <w:rStyle w:val="normaltextrun"/>
          <w:rFonts w:ascii="Arial" w:hAnsi="Arial" w:cs="Arial"/>
        </w:rPr>
        <w:t xml:space="preserve">. </w:t>
      </w:r>
    </w:p>
    <w:p w14:paraId="0A8C5CFC" w14:textId="268CB850" w:rsidR="002E3972" w:rsidRDefault="00A84336" w:rsidP="00BD7C23">
      <w:pPr>
        <w:rPr>
          <w:rStyle w:val="normaltextrun"/>
          <w:rFonts w:ascii="Arial" w:hAnsi="Arial" w:cs="Arial"/>
        </w:rPr>
      </w:pPr>
      <w:r>
        <w:rPr>
          <w:rStyle w:val="normaltextrun"/>
          <w:rFonts w:ascii="Arial" w:hAnsi="Arial" w:cs="Arial"/>
        </w:rPr>
        <w:t xml:space="preserve">Management staff </w:t>
      </w:r>
      <w:r w:rsidR="005D7F27">
        <w:rPr>
          <w:rStyle w:val="normaltextrun"/>
          <w:rFonts w:ascii="Arial" w:hAnsi="Arial" w:cs="Arial"/>
        </w:rPr>
        <w:t>described</w:t>
      </w:r>
      <w:r>
        <w:rPr>
          <w:rStyle w:val="normaltextrun"/>
          <w:rFonts w:ascii="Arial" w:hAnsi="Arial" w:cs="Arial"/>
        </w:rPr>
        <w:t xml:space="preserve"> the various ways that consumers are supported to engage in the development, delivery and evaluation of care and services</w:t>
      </w:r>
      <w:r w:rsidR="006F0C4D">
        <w:rPr>
          <w:rStyle w:val="normaltextrun"/>
          <w:rFonts w:ascii="Arial" w:hAnsi="Arial" w:cs="Arial"/>
        </w:rPr>
        <w:t xml:space="preserve"> including through</w:t>
      </w:r>
      <w:r w:rsidR="005D7F27">
        <w:rPr>
          <w:rStyle w:val="normaltextrun"/>
          <w:rFonts w:ascii="Arial" w:hAnsi="Arial" w:cs="Arial"/>
        </w:rPr>
        <w:t xml:space="preserve"> monthly consumer meetings</w:t>
      </w:r>
      <w:r w:rsidR="000E6D37">
        <w:rPr>
          <w:rStyle w:val="normaltextrun"/>
          <w:rFonts w:ascii="Arial" w:hAnsi="Arial" w:cs="Arial"/>
        </w:rPr>
        <w:t>, varied feedback mechanisms</w:t>
      </w:r>
      <w:r w:rsidR="00DA4C52">
        <w:rPr>
          <w:rStyle w:val="normaltextrun"/>
          <w:rFonts w:ascii="Arial" w:hAnsi="Arial" w:cs="Arial"/>
        </w:rPr>
        <w:t xml:space="preserve"> and consumer surveys. </w:t>
      </w:r>
      <w:r w:rsidR="008C135C">
        <w:rPr>
          <w:rStyle w:val="normaltextrun"/>
          <w:rFonts w:ascii="Arial" w:hAnsi="Arial" w:cs="Arial"/>
        </w:rPr>
        <w:t xml:space="preserve">Strategies to improve </w:t>
      </w:r>
      <w:r w:rsidR="008C135C">
        <w:rPr>
          <w:rStyle w:val="normaltextrun"/>
          <w:rFonts w:ascii="Arial" w:hAnsi="Arial" w:cs="Arial"/>
        </w:rPr>
        <w:lastRenderedPageBreak/>
        <w:t>consumer engagement have been implemented following the site audit and this has included adjustments to the standing agendas at consumer meetings</w:t>
      </w:r>
      <w:r w:rsidR="00A55306">
        <w:rPr>
          <w:rStyle w:val="normaltextrun"/>
          <w:rFonts w:ascii="Arial" w:hAnsi="Arial" w:cs="Arial"/>
        </w:rPr>
        <w:t xml:space="preserve"> and staff education including in relation to consumer engagement</w:t>
      </w:r>
      <w:r w:rsidR="00EF44FD">
        <w:rPr>
          <w:rStyle w:val="normaltextrun"/>
          <w:rFonts w:ascii="Arial" w:hAnsi="Arial" w:cs="Arial"/>
        </w:rPr>
        <w:t xml:space="preserve"> in assessment and care planning processes</w:t>
      </w:r>
      <w:r w:rsidR="00A55306">
        <w:rPr>
          <w:rStyle w:val="normaltextrun"/>
          <w:rFonts w:ascii="Arial" w:hAnsi="Arial" w:cs="Arial"/>
        </w:rPr>
        <w:t>.</w:t>
      </w:r>
      <w:r w:rsidR="008C135C">
        <w:rPr>
          <w:rStyle w:val="normaltextrun"/>
          <w:rFonts w:ascii="Arial" w:hAnsi="Arial" w:cs="Arial"/>
        </w:rPr>
        <w:t xml:space="preserve">  </w:t>
      </w:r>
    </w:p>
    <w:p w14:paraId="1010DC92" w14:textId="77777777" w:rsidR="000B6171" w:rsidRDefault="00964A33" w:rsidP="00BD7C23">
      <w:pPr>
        <w:rPr>
          <w:rStyle w:val="normaltextrun"/>
          <w:rFonts w:ascii="Arial" w:hAnsi="Arial" w:cs="Arial"/>
        </w:rPr>
      </w:pPr>
      <w:r>
        <w:rPr>
          <w:rStyle w:val="normaltextrun"/>
          <w:rFonts w:ascii="Arial" w:hAnsi="Arial" w:cs="Arial"/>
        </w:rPr>
        <w:t>There are processes to support the promotion of a safe</w:t>
      </w:r>
      <w:r w:rsidR="00C94BAC">
        <w:rPr>
          <w:rStyle w:val="normaltextrun"/>
          <w:rFonts w:ascii="Arial" w:hAnsi="Arial" w:cs="Arial"/>
        </w:rPr>
        <w:t xml:space="preserve"> and</w:t>
      </w:r>
      <w:r>
        <w:rPr>
          <w:rStyle w:val="normaltextrun"/>
          <w:rFonts w:ascii="Arial" w:hAnsi="Arial" w:cs="Arial"/>
        </w:rPr>
        <w:t xml:space="preserve"> inclusive</w:t>
      </w:r>
      <w:r w:rsidR="00C94BAC">
        <w:rPr>
          <w:rStyle w:val="normaltextrun"/>
          <w:rFonts w:ascii="Arial" w:hAnsi="Arial" w:cs="Arial"/>
        </w:rPr>
        <w:t xml:space="preserve"> culture</w:t>
      </w:r>
      <w:r w:rsidR="00861270">
        <w:rPr>
          <w:rStyle w:val="normaltextrun"/>
          <w:rFonts w:ascii="Arial" w:hAnsi="Arial" w:cs="Arial"/>
        </w:rPr>
        <w:t xml:space="preserve"> and consumers generally provided positive feedback about staff and how </w:t>
      </w:r>
      <w:r w:rsidR="00FC605C">
        <w:rPr>
          <w:rStyle w:val="normaltextrun"/>
          <w:rFonts w:ascii="Arial" w:hAnsi="Arial" w:cs="Arial"/>
        </w:rPr>
        <w:t>they are treated</w:t>
      </w:r>
      <w:r w:rsidR="00C94BAC">
        <w:rPr>
          <w:rStyle w:val="normaltextrun"/>
          <w:rFonts w:ascii="Arial" w:hAnsi="Arial" w:cs="Arial"/>
        </w:rPr>
        <w:t>.</w:t>
      </w:r>
    </w:p>
    <w:p w14:paraId="451AF58C" w14:textId="1454F2B1" w:rsidR="006F0C4D" w:rsidRDefault="000B6171" w:rsidP="00BD7C23">
      <w:pPr>
        <w:rPr>
          <w:rStyle w:val="normaltextrun"/>
          <w:rFonts w:ascii="Arial" w:hAnsi="Arial" w:cs="Arial"/>
        </w:rPr>
      </w:pPr>
      <w:r>
        <w:rPr>
          <w:rStyle w:val="normaltextrun"/>
          <w:rFonts w:ascii="Arial" w:hAnsi="Arial" w:cs="Arial"/>
        </w:rPr>
        <w:t xml:space="preserve">Risk management systems </w:t>
      </w:r>
      <w:r w:rsidR="00716EE0">
        <w:rPr>
          <w:rStyle w:val="normaltextrun"/>
          <w:rFonts w:ascii="Arial" w:hAnsi="Arial" w:cs="Arial"/>
        </w:rPr>
        <w:t>are</w:t>
      </w:r>
      <w:r>
        <w:rPr>
          <w:rStyle w:val="normaltextrun"/>
          <w:rFonts w:ascii="Arial" w:hAnsi="Arial" w:cs="Arial"/>
        </w:rPr>
        <w:t xml:space="preserve"> in place</w:t>
      </w:r>
      <w:r w:rsidR="007220B1">
        <w:rPr>
          <w:rStyle w:val="normaltextrun"/>
          <w:rFonts w:ascii="Arial" w:hAnsi="Arial" w:cs="Arial"/>
        </w:rPr>
        <w:t xml:space="preserve"> and risks were generally identified, reported</w:t>
      </w:r>
      <w:r w:rsidR="00574B72">
        <w:rPr>
          <w:rStyle w:val="normaltextrun"/>
          <w:rFonts w:ascii="Arial" w:hAnsi="Arial" w:cs="Arial"/>
        </w:rPr>
        <w:t xml:space="preserve"> and</w:t>
      </w:r>
      <w:r w:rsidR="007220B1">
        <w:rPr>
          <w:rStyle w:val="normaltextrun"/>
          <w:rFonts w:ascii="Arial" w:hAnsi="Arial" w:cs="Arial"/>
        </w:rPr>
        <w:t xml:space="preserve"> escalated</w:t>
      </w:r>
      <w:r w:rsidR="00C94BAC">
        <w:rPr>
          <w:rStyle w:val="normaltextrun"/>
          <w:rFonts w:ascii="Arial" w:hAnsi="Arial" w:cs="Arial"/>
        </w:rPr>
        <w:t xml:space="preserve"> </w:t>
      </w:r>
      <w:r w:rsidR="000F6FC7">
        <w:rPr>
          <w:rStyle w:val="normaltextrun"/>
          <w:rFonts w:ascii="Arial" w:hAnsi="Arial" w:cs="Arial"/>
        </w:rPr>
        <w:t xml:space="preserve">with review by management at both service and organisational levels. </w:t>
      </w:r>
      <w:r w:rsidR="00265FB3">
        <w:rPr>
          <w:rStyle w:val="normaltextrun"/>
          <w:rFonts w:ascii="Arial" w:hAnsi="Arial" w:cs="Arial"/>
        </w:rPr>
        <w:t>Staff</w:t>
      </w:r>
      <w:r w:rsidR="00A24CF0">
        <w:rPr>
          <w:rStyle w:val="normaltextrun"/>
          <w:rFonts w:ascii="Arial" w:hAnsi="Arial" w:cs="Arial"/>
        </w:rPr>
        <w:t xml:space="preserve"> were aware of their obligations and responsibilities in relation to </w:t>
      </w:r>
      <w:r w:rsidR="00BA51DF">
        <w:rPr>
          <w:rStyle w:val="normaltextrun"/>
          <w:rFonts w:ascii="Arial" w:hAnsi="Arial" w:cs="Arial"/>
        </w:rPr>
        <w:t>incident</w:t>
      </w:r>
      <w:r w:rsidR="00A24CF0">
        <w:rPr>
          <w:rStyle w:val="normaltextrun"/>
          <w:rFonts w:ascii="Arial" w:hAnsi="Arial" w:cs="Arial"/>
        </w:rPr>
        <w:t xml:space="preserve"> management</w:t>
      </w:r>
      <w:r w:rsidR="00BA51DF">
        <w:rPr>
          <w:rStyle w:val="normaltextrun"/>
          <w:rFonts w:ascii="Arial" w:hAnsi="Arial" w:cs="Arial"/>
        </w:rPr>
        <w:t>.</w:t>
      </w:r>
    </w:p>
    <w:p w14:paraId="25285671" w14:textId="42937CCA" w:rsidR="00265FB3" w:rsidRDefault="00265FB3" w:rsidP="00BD7C23">
      <w:pPr>
        <w:rPr>
          <w:rStyle w:val="normaltextrun"/>
          <w:rFonts w:ascii="Arial" w:hAnsi="Arial" w:cs="Arial"/>
        </w:rPr>
      </w:pPr>
      <w:r>
        <w:rPr>
          <w:rStyle w:val="normaltextrun"/>
          <w:rFonts w:ascii="Arial" w:hAnsi="Arial" w:cs="Arial"/>
        </w:rPr>
        <w:t>The</w:t>
      </w:r>
      <w:r w:rsidR="00BA51DF">
        <w:rPr>
          <w:rStyle w:val="normaltextrun"/>
          <w:rFonts w:ascii="Arial" w:hAnsi="Arial" w:cs="Arial"/>
        </w:rPr>
        <w:t xml:space="preserve"> organisation’s clinical governance framework</w:t>
      </w:r>
      <w:r w:rsidR="005D27C4">
        <w:rPr>
          <w:rStyle w:val="normaltextrun"/>
          <w:rFonts w:ascii="Arial" w:hAnsi="Arial" w:cs="Arial"/>
        </w:rPr>
        <w:t xml:space="preserve"> includes policies and practices that address antimicrobial stewardship</w:t>
      </w:r>
      <w:r w:rsidR="007636B0">
        <w:rPr>
          <w:rStyle w:val="normaltextrun"/>
          <w:rFonts w:ascii="Arial" w:hAnsi="Arial" w:cs="Arial"/>
        </w:rPr>
        <w:t xml:space="preserve">, minimisation of the use of restraint and open disclosure. Staff have received education in relation to these policies and were able </w:t>
      </w:r>
      <w:r w:rsidR="00A33938">
        <w:rPr>
          <w:rStyle w:val="normaltextrun"/>
          <w:rFonts w:ascii="Arial" w:hAnsi="Arial" w:cs="Arial"/>
        </w:rPr>
        <w:t xml:space="preserve">to provide examples of how these </w:t>
      </w:r>
      <w:r w:rsidR="009B323F">
        <w:rPr>
          <w:rStyle w:val="normaltextrun"/>
          <w:rFonts w:ascii="Arial" w:hAnsi="Arial" w:cs="Arial"/>
        </w:rPr>
        <w:t xml:space="preserve">are </w:t>
      </w:r>
      <w:r w:rsidR="00A33938">
        <w:rPr>
          <w:rStyle w:val="normaltextrun"/>
          <w:rFonts w:ascii="Arial" w:hAnsi="Arial" w:cs="Arial"/>
        </w:rPr>
        <w:t xml:space="preserve">applied in a practical way to the work that they do. </w:t>
      </w:r>
    </w:p>
    <w:sectPr w:rsidR="00265FB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28714" w14:textId="77777777" w:rsidR="000426E7" w:rsidRPr="000D4EDE" w:rsidRDefault="000426E7" w:rsidP="000D4EDE">
      <w:r>
        <w:separator/>
      </w:r>
    </w:p>
  </w:endnote>
  <w:endnote w:type="continuationSeparator" w:id="0">
    <w:p w14:paraId="237BB37F" w14:textId="77777777" w:rsidR="000426E7" w:rsidRPr="000D4EDE" w:rsidRDefault="000426E7" w:rsidP="000D4EDE">
      <w:r>
        <w:continuationSeparator/>
      </w:r>
    </w:p>
  </w:endnote>
  <w:endnote w:type="continuationNotice" w:id="1">
    <w:p w14:paraId="691562CC" w14:textId="77777777" w:rsidR="000426E7" w:rsidRDefault="000426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0426E7" w:rsidRPr="00184D80" w:rsidRDefault="000426E7" w:rsidP="005C410D">
            <w:pPr>
              <w:pStyle w:val="Footer"/>
              <w:rPr>
                <w:rFonts w:ascii="Arial" w:hAnsi="Arial" w:cs="Arial"/>
              </w:rPr>
            </w:pPr>
          </w:p>
          <w:p w14:paraId="0C88E2CA" w14:textId="1C0EB873" w:rsidR="000426E7" w:rsidRPr="00184D80" w:rsidRDefault="000426E7" w:rsidP="005C410D">
            <w:pPr>
              <w:pStyle w:val="Footer"/>
              <w:rPr>
                <w:rFonts w:ascii="Arial" w:hAnsi="Arial" w:cs="Arial"/>
              </w:rPr>
            </w:pPr>
            <w:r w:rsidRPr="00184D80">
              <w:rPr>
                <w:rStyle w:val="FooterBold"/>
                <w:rFonts w:ascii="Arial" w:hAnsi="Arial" w:cs="Arial"/>
              </w:rPr>
              <w:t>Name of service:</w:t>
            </w:r>
            <w:r w:rsidRPr="00184D80">
              <w:rPr>
                <w:rFonts w:ascii="Arial" w:hAnsi="Arial" w:cs="Arial"/>
              </w:rPr>
              <w:t xml:space="preserve"> </w:t>
            </w:r>
            <w:r w:rsidRPr="0047394D">
              <w:rPr>
                <w:rFonts w:ascii="Arial" w:hAnsi="Arial" w:cs="Arial"/>
                <w:color w:val="auto"/>
              </w:rPr>
              <w:t xml:space="preserve">Blue Care Labrador </w:t>
            </w:r>
            <w:r>
              <w:rPr>
                <w:rFonts w:ascii="Arial" w:hAnsi="Arial" w:cs="Arial"/>
                <w:color w:val="auto"/>
              </w:rPr>
              <w:t>Aged Care Facility</w:t>
            </w:r>
            <w:r w:rsidRPr="0047394D">
              <w:rPr>
                <w:rFonts w:ascii="Arial" w:hAnsi="Arial" w:cs="Arial"/>
                <w:color w:val="auto"/>
              </w:rPr>
              <w:t xml:space="preserve"> </w:t>
            </w:r>
            <w:r w:rsidRPr="00184D80">
              <w:rPr>
                <w:rFonts w:ascii="Arial" w:hAnsi="Arial" w:cs="Arial"/>
                <w:b/>
              </w:rPr>
              <w:t xml:space="preserve">Commission ID: </w:t>
            </w:r>
            <w:r w:rsidRPr="00820F07">
              <w:rPr>
                <w:rFonts w:ascii="Arial" w:hAnsi="Arial" w:cs="Arial"/>
                <w:color w:val="auto"/>
              </w:rPr>
              <w:t>5007</w:t>
            </w:r>
            <w:r w:rsidRPr="00184D80">
              <w:rPr>
                <w:rFonts w:ascii="Arial" w:hAnsi="Arial" w:cs="Arial"/>
              </w:rPr>
              <w:tab/>
              <w:t>RPT-ACC-0122 v</w:t>
            </w:r>
            <w:r>
              <w:rPr>
                <w:rFonts w:ascii="Arial" w:hAnsi="Arial" w:cs="Arial"/>
              </w:rPr>
              <w:t>3</w:t>
            </w:r>
            <w:r w:rsidRPr="00184D80">
              <w:rPr>
                <w:rFonts w:ascii="Arial" w:hAnsi="Arial" w:cs="Arial"/>
              </w:rPr>
              <w:t>.0</w:t>
            </w:r>
          </w:p>
          <w:p w14:paraId="7A711E18" w14:textId="2C1306D7" w:rsidR="000426E7" w:rsidRPr="00184D80" w:rsidRDefault="000426E7" w:rsidP="005C410D">
            <w:pPr>
              <w:pStyle w:val="Footer"/>
              <w:rPr>
                <w:rFonts w:ascii="Arial" w:hAnsi="Arial" w:cs="Arial"/>
              </w:rPr>
            </w:pPr>
            <w:r w:rsidRPr="00184D80">
              <w:rPr>
                <w:rStyle w:val="FooterBold"/>
                <w:rFonts w:ascii="Arial" w:hAnsi="Arial" w:cs="Arial"/>
              </w:rPr>
              <w:t xml:space="preserve">Dates of </w:t>
            </w:r>
            <w:r>
              <w:rPr>
                <w:rStyle w:val="FooterBold"/>
                <w:rFonts w:ascii="Arial" w:hAnsi="Arial" w:cs="Arial"/>
              </w:rPr>
              <w:t>activity</w:t>
            </w:r>
            <w:r w:rsidRPr="00184D80">
              <w:rPr>
                <w:rStyle w:val="FooterBold"/>
                <w:rFonts w:ascii="Arial" w:hAnsi="Arial" w:cs="Arial"/>
              </w:rPr>
              <w:t>:</w:t>
            </w:r>
            <w:r w:rsidRPr="00184D80">
              <w:rPr>
                <w:rFonts w:ascii="Arial" w:hAnsi="Arial" w:cs="Arial"/>
              </w:rPr>
              <w:t xml:space="preserve"> </w:t>
            </w:r>
            <w:r w:rsidRPr="00820F07">
              <w:rPr>
                <w:rFonts w:ascii="Arial" w:hAnsi="Arial" w:cs="Arial"/>
                <w:color w:val="auto"/>
              </w:rPr>
              <w:t>02 August 2022 to 04 August 2022</w:t>
            </w:r>
            <w:r w:rsidRPr="00184D80">
              <w:rPr>
                <w:rFonts w:ascii="Arial" w:hAnsi="Arial" w:cs="Arial"/>
              </w:rPr>
              <w:tab/>
            </w:r>
            <w:r w:rsidRPr="00184D80">
              <w:rPr>
                <w:rStyle w:val="FooterBold"/>
                <w:rFonts w:ascii="Arial" w:hAnsi="Arial" w:cs="Arial"/>
              </w:rPr>
              <w:t>Sensitive</w:t>
            </w:r>
          </w:p>
          <w:p w14:paraId="609C8031" w14:textId="77777777" w:rsidR="000426E7" w:rsidRPr="00184D80" w:rsidRDefault="000426E7"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Pr="00184D80">
              <w:rPr>
                <w:rFonts w:ascii="Arial" w:hAnsi="Arial" w:cs="Arial"/>
                <w:color w:val="2B579A"/>
                <w:shd w:val="clear" w:color="auto" w:fill="E6E6E6"/>
              </w:rPr>
              <w:fldChar w:fldCharType="begin"/>
            </w:r>
            <w:r w:rsidRPr="00184D80">
              <w:rPr>
                <w:rFonts w:ascii="Arial" w:hAnsi="Arial" w:cs="Arial"/>
                <w:noProof/>
              </w:rPr>
              <w:instrText xml:space="preserve"> NUMPAGES  </w:instrText>
            </w:r>
            <w:r w:rsidRPr="00184D80">
              <w:rPr>
                <w:rFonts w:ascii="Arial" w:hAnsi="Arial" w:cs="Arial"/>
                <w:color w:val="2B579A"/>
                <w:shd w:val="clear" w:color="auto" w:fill="E6E6E6"/>
              </w:rPr>
              <w:fldChar w:fldCharType="separate"/>
            </w:r>
            <w:r w:rsidRPr="00184D80">
              <w:rPr>
                <w:rFonts w:ascii="Arial" w:hAnsi="Arial" w:cs="Arial"/>
                <w:noProof/>
              </w:rPr>
              <w:t>2</w:t>
            </w:r>
            <w:r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9D5CA" w14:textId="77777777" w:rsidR="000426E7" w:rsidRPr="000D4EDE" w:rsidRDefault="000426E7" w:rsidP="000D4EDE">
      <w:r>
        <w:separator/>
      </w:r>
    </w:p>
  </w:footnote>
  <w:footnote w:type="continuationSeparator" w:id="0">
    <w:p w14:paraId="7E971853" w14:textId="77777777" w:rsidR="000426E7" w:rsidRPr="000D4EDE" w:rsidRDefault="000426E7" w:rsidP="000D4EDE">
      <w:r>
        <w:continuationSeparator/>
      </w:r>
    </w:p>
  </w:footnote>
  <w:footnote w:type="continuationNotice" w:id="1">
    <w:p w14:paraId="156B84B3" w14:textId="77777777" w:rsidR="000426E7" w:rsidRDefault="000426E7">
      <w:pPr>
        <w:spacing w:after="0"/>
      </w:pPr>
    </w:p>
  </w:footnote>
  <w:footnote w:id="2">
    <w:p w14:paraId="5C4BB5FC" w14:textId="1D499EE9" w:rsidR="000426E7" w:rsidRDefault="000426E7">
      <w:pPr>
        <w:pStyle w:val="FootnoteText"/>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74C34">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0426E7" w:rsidRPr="00FA049A" w:rsidRDefault="000426E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0426E7" w:rsidRDefault="000426E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0426E7" w:rsidRDefault="000426E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06574C"/>
    <w:multiLevelType w:val="hybridMultilevel"/>
    <w:tmpl w:val="7CC2A85E"/>
    <w:lvl w:ilvl="0" w:tplc="0C090001">
      <w:start w:val="1"/>
      <w:numFmt w:val="bullet"/>
      <w:lvlText w:val=""/>
      <w:lvlJc w:val="left"/>
      <w:pPr>
        <w:ind w:left="852" w:hanging="360"/>
      </w:pPr>
      <w:rPr>
        <w:rFonts w:ascii="Symbol" w:hAnsi="Symbol" w:hint="default"/>
      </w:rPr>
    </w:lvl>
    <w:lvl w:ilvl="1" w:tplc="0C090003">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483321"/>
    <w:multiLevelType w:val="multilevel"/>
    <w:tmpl w:val="8776434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3"/>
  </w:num>
  <w:num w:numId="4">
    <w:abstractNumId w:val="1"/>
  </w:num>
  <w:num w:numId="5">
    <w:abstractNumId w:val="0"/>
  </w:num>
  <w:num w:numId="6">
    <w:abstractNumId w:val="14"/>
  </w:num>
  <w:num w:numId="7">
    <w:abstractNumId w:val="18"/>
  </w:num>
  <w:num w:numId="8">
    <w:abstractNumId w:val="4"/>
  </w:num>
  <w:num w:numId="9">
    <w:abstractNumId w:val="11"/>
  </w:num>
  <w:num w:numId="10">
    <w:abstractNumId w:val="9"/>
  </w:num>
  <w:num w:numId="11">
    <w:abstractNumId w:val="2"/>
  </w:num>
  <w:num w:numId="12">
    <w:abstractNumId w:val="15"/>
  </w:num>
  <w:num w:numId="13">
    <w:abstractNumId w:val="16"/>
  </w:num>
  <w:num w:numId="14">
    <w:abstractNumId w:val="7"/>
  </w:num>
  <w:num w:numId="15">
    <w:abstractNumId w:val="12"/>
  </w:num>
  <w:num w:numId="16">
    <w:abstractNumId w:val="5"/>
  </w:num>
  <w:num w:numId="17">
    <w:abstractNumId w:val="6"/>
  </w:num>
  <w:num w:numId="18">
    <w:abstractNumId w:val="8"/>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8EB"/>
    <w:rsid w:val="0000352E"/>
    <w:rsid w:val="000040B8"/>
    <w:rsid w:val="0000465B"/>
    <w:rsid w:val="000050DE"/>
    <w:rsid w:val="00005D98"/>
    <w:rsid w:val="0001187E"/>
    <w:rsid w:val="00011C96"/>
    <w:rsid w:val="00012395"/>
    <w:rsid w:val="0001242B"/>
    <w:rsid w:val="0001348A"/>
    <w:rsid w:val="00013DE5"/>
    <w:rsid w:val="000141B9"/>
    <w:rsid w:val="000148A6"/>
    <w:rsid w:val="000160BF"/>
    <w:rsid w:val="0001708F"/>
    <w:rsid w:val="0002152A"/>
    <w:rsid w:val="000234A2"/>
    <w:rsid w:val="00023CD7"/>
    <w:rsid w:val="00023E06"/>
    <w:rsid w:val="000266BA"/>
    <w:rsid w:val="00027955"/>
    <w:rsid w:val="00031B91"/>
    <w:rsid w:val="00033662"/>
    <w:rsid w:val="000348C9"/>
    <w:rsid w:val="000349BA"/>
    <w:rsid w:val="00034A19"/>
    <w:rsid w:val="00034A80"/>
    <w:rsid w:val="00035752"/>
    <w:rsid w:val="00035839"/>
    <w:rsid w:val="0003610F"/>
    <w:rsid w:val="00036646"/>
    <w:rsid w:val="00036F9E"/>
    <w:rsid w:val="000376ED"/>
    <w:rsid w:val="0003795B"/>
    <w:rsid w:val="00037B1A"/>
    <w:rsid w:val="00040504"/>
    <w:rsid w:val="00040A04"/>
    <w:rsid w:val="00040FBE"/>
    <w:rsid w:val="000413B3"/>
    <w:rsid w:val="000426A4"/>
    <w:rsid w:val="000426E7"/>
    <w:rsid w:val="000428E1"/>
    <w:rsid w:val="00042B21"/>
    <w:rsid w:val="00042B32"/>
    <w:rsid w:val="00043D95"/>
    <w:rsid w:val="0004416D"/>
    <w:rsid w:val="00044468"/>
    <w:rsid w:val="00044FFE"/>
    <w:rsid w:val="00045DA3"/>
    <w:rsid w:val="00047A8F"/>
    <w:rsid w:val="00050E94"/>
    <w:rsid w:val="000515FD"/>
    <w:rsid w:val="0005238F"/>
    <w:rsid w:val="000568C3"/>
    <w:rsid w:val="00056DE9"/>
    <w:rsid w:val="00057B71"/>
    <w:rsid w:val="00057ECF"/>
    <w:rsid w:val="00061014"/>
    <w:rsid w:val="0006140D"/>
    <w:rsid w:val="00061C20"/>
    <w:rsid w:val="00063082"/>
    <w:rsid w:val="0006450A"/>
    <w:rsid w:val="000646A8"/>
    <w:rsid w:val="00066867"/>
    <w:rsid w:val="00066B66"/>
    <w:rsid w:val="000710ED"/>
    <w:rsid w:val="00071157"/>
    <w:rsid w:val="00071E13"/>
    <w:rsid w:val="0007202C"/>
    <w:rsid w:val="00072B30"/>
    <w:rsid w:val="0007319C"/>
    <w:rsid w:val="000732AA"/>
    <w:rsid w:val="00073CFE"/>
    <w:rsid w:val="00075367"/>
    <w:rsid w:val="00075BDF"/>
    <w:rsid w:val="000767DD"/>
    <w:rsid w:val="000768C4"/>
    <w:rsid w:val="00077257"/>
    <w:rsid w:val="00077732"/>
    <w:rsid w:val="00080DEF"/>
    <w:rsid w:val="00081139"/>
    <w:rsid w:val="00083282"/>
    <w:rsid w:val="000834EB"/>
    <w:rsid w:val="00084F8B"/>
    <w:rsid w:val="00085150"/>
    <w:rsid w:val="000865E3"/>
    <w:rsid w:val="00086D07"/>
    <w:rsid w:val="00086F71"/>
    <w:rsid w:val="00087A6C"/>
    <w:rsid w:val="00087AC2"/>
    <w:rsid w:val="00087BF7"/>
    <w:rsid w:val="000904D1"/>
    <w:rsid w:val="000908A4"/>
    <w:rsid w:val="0009280D"/>
    <w:rsid w:val="000932B2"/>
    <w:rsid w:val="00093915"/>
    <w:rsid w:val="000949AD"/>
    <w:rsid w:val="00095109"/>
    <w:rsid w:val="00095991"/>
    <w:rsid w:val="00095B1E"/>
    <w:rsid w:val="00095FA2"/>
    <w:rsid w:val="00096B0F"/>
    <w:rsid w:val="00096C32"/>
    <w:rsid w:val="00096D78"/>
    <w:rsid w:val="0009745D"/>
    <w:rsid w:val="000A1601"/>
    <w:rsid w:val="000A2795"/>
    <w:rsid w:val="000A42B3"/>
    <w:rsid w:val="000A490E"/>
    <w:rsid w:val="000A57D7"/>
    <w:rsid w:val="000A63EB"/>
    <w:rsid w:val="000A6B31"/>
    <w:rsid w:val="000B04C5"/>
    <w:rsid w:val="000B0927"/>
    <w:rsid w:val="000B0F5E"/>
    <w:rsid w:val="000B26FE"/>
    <w:rsid w:val="000B47D9"/>
    <w:rsid w:val="000B4BC0"/>
    <w:rsid w:val="000B5391"/>
    <w:rsid w:val="000B5404"/>
    <w:rsid w:val="000B578F"/>
    <w:rsid w:val="000B6171"/>
    <w:rsid w:val="000B63CA"/>
    <w:rsid w:val="000B68A0"/>
    <w:rsid w:val="000B7523"/>
    <w:rsid w:val="000B752A"/>
    <w:rsid w:val="000C14D9"/>
    <w:rsid w:val="000C15C7"/>
    <w:rsid w:val="000C1C6F"/>
    <w:rsid w:val="000C214D"/>
    <w:rsid w:val="000C2F90"/>
    <w:rsid w:val="000C3466"/>
    <w:rsid w:val="000C55AD"/>
    <w:rsid w:val="000C6675"/>
    <w:rsid w:val="000C6744"/>
    <w:rsid w:val="000C6864"/>
    <w:rsid w:val="000C6D10"/>
    <w:rsid w:val="000C74E7"/>
    <w:rsid w:val="000D26AF"/>
    <w:rsid w:val="000D2C54"/>
    <w:rsid w:val="000D37DE"/>
    <w:rsid w:val="000D4EDE"/>
    <w:rsid w:val="000D7491"/>
    <w:rsid w:val="000D784F"/>
    <w:rsid w:val="000E00D6"/>
    <w:rsid w:val="000E04A8"/>
    <w:rsid w:val="000E08C7"/>
    <w:rsid w:val="000E13E4"/>
    <w:rsid w:val="000E1AD5"/>
    <w:rsid w:val="000E2460"/>
    <w:rsid w:val="000E4116"/>
    <w:rsid w:val="000E43AC"/>
    <w:rsid w:val="000E471B"/>
    <w:rsid w:val="000E5B4A"/>
    <w:rsid w:val="000E6D37"/>
    <w:rsid w:val="000E7B30"/>
    <w:rsid w:val="000F00B9"/>
    <w:rsid w:val="000F0890"/>
    <w:rsid w:val="000F0A0C"/>
    <w:rsid w:val="000F17A9"/>
    <w:rsid w:val="000F30A9"/>
    <w:rsid w:val="000F48CA"/>
    <w:rsid w:val="000F5357"/>
    <w:rsid w:val="000F666B"/>
    <w:rsid w:val="000F6FC7"/>
    <w:rsid w:val="000F78FA"/>
    <w:rsid w:val="001004BA"/>
    <w:rsid w:val="00100516"/>
    <w:rsid w:val="00100901"/>
    <w:rsid w:val="00101921"/>
    <w:rsid w:val="00101F4F"/>
    <w:rsid w:val="00102DFF"/>
    <w:rsid w:val="00103BE6"/>
    <w:rsid w:val="00104024"/>
    <w:rsid w:val="00106824"/>
    <w:rsid w:val="0010721A"/>
    <w:rsid w:val="0010729A"/>
    <w:rsid w:val="00107A73"/>
    <w:rsid w:val="00110403"/>
    <w:rsid w:val="0011164E"/>
    <w:rsid w:val="0011331A"/>
    <w:rsid w:val="00114B97"/>
    <w:rsid w:val="00115FAB"/>
    <w:rsid w:val="001168E9"/>
    <w:rsid w:val="00117CF2"/>
    <w:rsid w:val="001209DE"/>
    <w:rsid w:val="00121EAC"/>
    <w:rsid w:val="0012276F"/>
    <w:rsid w:val="0012342B"/>
    <w:rsid w:val="00123576"/>
    <w:rsid w:val="00124034"/>
    <w:rsid w:val="00124B21"/>
    <w:rsid w:val="00125FD0"/>
    <w:rsid w:val="001268ED"/>
    <w:rsid w:val="0012729F"/>
    <w:rsid w:val="00127AF8"/>
    <w:rsid w:val="0013036C"/>
    <w:rsid w:val="001318DD"/>
    <w:rsid w:val="001327B8"/>
    <w:rsid w:val="00133026"/>
    <w:rsid w:val="00133602"/>
    <w:rsid w:val="001342E0"/>
    <w:rsid w:val="0013471B"/>
    <w:rsid w:val="0013474F"/>
    <w:rsid w:val="00134A9D"/>
    <w:rsid w:val="00134D13"/>
    <w:rsid w:val="001350C9"/>
    <w:rsid w:val="001352D4"/>
    <w:rsid w:val="00135F64"/>
    <w:rsid w:val="00136A3F"/>
    <w:rsid w:val="00137C97"/>
    <w:rsid w:val="0014001E"/>
    <w:rsid w:val="00140D35"/>
    <w:rsid w:val="00141A73"/>
    <w:rsid w:val="00141E6D"/>
    <w:rsid w:val="00142FF8"/>
    <w:rsid w:val="001434AB"/>
    <w:rsid w:val="0014378F"/>
    <w:rsid w:val="00144AAB"/>
    <w:rsid w:val="00145B7C"/>
    <w:rsid w:val="00145C92"/>
    <w:rsid w:val="0014722A"/>
    <w:rsid w:val="00147386"/>
    <w:rsid w:val="001477EE"/>
    <w:rsid w:val="00147B35"/>
    <w:rsid w:val="00150341"/>
    <w:rsid w:val="0015153D"/>
    <w:rsid w:val="0015183E"/>
    <w:rsid w:val="00151BA5"/>
    <w:rsid w:val="00152349"/>
    <w:rsid w:val="00152862"/>
    <w:rsid w:val="0015390D"/>
    <w:rsid w:val="001544DE"/>
    <w:rsid w:val="00154591"/>
    <w:rsid w:val="00154E2F"/>
    <w:rsid w:val="00155416"/>
    <w:rsid w:val="00155B9C"/>
    <w:rsid w:val="001571EC"/>
    <w:rsid w:val="00157C98"/>
    <w:rsid w:val="00157F67"/>
    <w:rsid w:val="00160530"/>
    <w:rsid w:val="00160A94"/>
    <w:rsid w:val="00161730"/>
    <w:rsid w:val="00161A79"/>
    <w:rsid w:val="00161AB8"/>
    <w:rsid w:val="00162914"/>
    <w:rsid w:val="00162DC5"/>
    <w:rsid w:val="00163FE1"/>
    <w:rsid w:val="00164B81"/>
    <w:rsid w:val="001653B6"/>
    <w:rsid w:val="00165C48"/>
    <w:rsid w:val="00166011"/>
    <w:rsid w:val="00166516"/>
    <w:rsid w:val="00167784"/>
    <w:rsid w:val="00167E9C"/>
    <w:rsid w:val="00170D78"/>
    <w:rsid w:val="00171F04"/>
    <w:rsid w:val="00172D80"/>
    <w:rsid w:val="00173B92"/>
    <w:rsid w:val="00174B0F"/>
    <w:rsid w:val="00174E46"/>
    <w:rsid w:val="0017694B"/>
    <w:rsid w:val="00176EEF"/>
    <w:rsid w:val="001801F7"/>
    <w:rsid w:val="001806EF"/>
    <w:rsid w:val="001817EA"/>
    <w:rsid w:val="00181D31"/>
    <w:rsid w:val="00181EFC"/>
    <w:rsid w:val="0018235E"/>
    <w:rsid w:val="00183B64"/>
    <w:rsid w:val="001841F0"/>
    <w:rsid w:val="0018454E"/>
    <w:rsid w:val="001848C9"/>
    <w:rsid w:val="00184D80"/>
    <w:rsid w:val="0018570A"/>
    <w:rsid w:val="00186351"/>
    <w:rsid w:val="001864E3"/>
    <w:rsid w:val="001876CD"/>
    <w:rsid w:val="00190619"/>
    <w:rsid w:val="00191BF5"/>
    <w:rsid w:val="00192C9D"/>
    <w:rsid w:val="001948CE"/>
    <w:rsid w:val="0019532D"/>
    <w:rsid w:val="00197627"/>
    <w:rsid w:val="001A03F2"/>
    <w:rsid w:val="001A08BD"/>
    <w:rsid w:val="001A0C8C"/>
    <w:rsid w:val="001A144A"/>
    <w:rsid w:val="001A2325"/>
    <w:rsid w:val="001A2FC3"/>
    <w:rsid w:val="001A5CF8"/>
    <w:rsid w:val="001A614F"/>
    <w:rsid w:val="001A633F"/>
    <w:rsid w:val="001A664F"/>
    <w:rsid w:val="001B0849"/>
    <w:rsid w:val="001B17D2"/>
    <w:rsid w:val="001B17D8"/>
    <w:rsid w:val="001B1C29"/>
    <w:rsid w:val="001B1FD8"/>
    <w:rsid w:val="001B2DB7"/>
    <w:rsid w:val="001B4843"/>
    <w:rsid w:val="001B78E6"/>
    <w:rsid w:val="001C0140"/>
    <w:rsid w:val="001C0243"/>
    <w:rsid w:val="001C10A7"/>
    <w:rsid w:val="001C1715"/>
    <w:rsid w:val="001C1E92"/>
    <w:rsid w:val="001C2031"/>
    <w:rsid w:val="001C2796"/>
    <w:rsid w:val="001C63EA"/>
    <w:rsid w:val="001C68BA"/>
    <w:rsid w:val="001C6B80"/>
    <w:rsid w:val="001C6D44"/>
    <w:rsid w:val="001C73E2"/>
    <w:rsid w:val="001C747A"/>
    <w:rsid w:val="001C7DB1"/>
    <w:rsid w:val="001D0C02"/>
    <w:rsid w:val="001D139D"/>
    <w:rsid w:val="001D220F"/>
    <w:rsid w:val="001D4C25"/>
    <w:rsid w:val="001D4C71"/>
    <w:rsid w:val="001D5FE8"/>
    <w:rsid w:val="001D69E8"/>
    <w:rsid w:val="001D6AC1"/>
    <w:rsid w:val="001D71E9"/>
    <w:rsid w:val="001D79BB"/>
    <w:rsid w:val="001D7C85"/>
    <w:rsid w:val="001E0F51"/>
    <w:rsid w:val="001E0FA0"/>
    <w:rsid w:val="001E172E"/>
    <w:rsid w:val="001E174A"/>
    <w:rsid w:val="001E2641"/>
    <w:rsid w:val="001E3EA7"/>
    <w:rsid w:val="001E4866"/>
    <w:rsid w:val="001E4BAD"/>
    <w:rsid w:val="001E4CD4"/>
    <w:rsid w:val="001E55BF"/>
    <w:rsid w:val="001E62D8"/>
    <w:rsid w:val="001E6F98"/>
    <w:rsid w:val="001F0699"/>
    <w:rsid w:val="001F0AFD"/>
    <w:rsid w:val="001F1EB2"/>
    <w:rsid w:val="001F378E"/>
    <w:rsid w:val="001F3E0B"/>
    <w:rsid w:val="001F413E"/>
    <w:rsid w:val="001F434F"/>
    <w:rsid w:val="001F6E1A"/>
    <w:rsid w:val="001F780A"/>
    <w:rsid w:val="001F7917"/>
    <w:rsid w:val="00200007"/>
    <w:rsid w:val="00200020"/>
    <w:rsid w:val="00200024"/>
    <w:rsid w:val="002003C2"/>
    <w:rsid w:val="00200613"/>
    <w:rsid w:val="00201114"/>
    <w:rsid w:val="00201C79"/>
    <w:rsid w:val="0020220F"/>
    <w:rsid w:val="00202323"/>
    <w:rsid w:val="00202B7C"/>
    <w:rsid w:val="00203D01"/>
    <w:rsid w:val="00204AA4"/>
    <w:rsid w:val="002051DE"/>
    <w:rsid w:val="00205806"/>
    <w:rsid w:val="00205A6B"/>
    <w:rsid w:val="002063E6"/>
    <w:rsid w:val="00206B6B"/>
    <w:rsid w:val="00206E84"/>
    <w:rsid w:val="00210791"/>
    <w:rsid w:val="00210A78"/>
    <w:rsid w:val="00212264"/>
    <w:rsid w:val="00213DBC"/>
    <w:rsid w:val="00215A38"/>
    <w:rsid w:val="0021781E"/>
    <w:rsid w:val="002179FB"/>
    <w:rsid w:val="00220292"/>
    <w:rsid w:val="00220550"/>
    <w:rsid w:val="002208FD"/>
    <w:rsid w:val="00220D20"/>
    <w:rsid w:val="00221347"/>
    <w:rsid w:val="00222254"/>
    <w:rsid w:val="002225E6"/>
    <w:rsid w:val="00223319"/>
    <w:rsid w:val="002241FA"/>
    <w:rsid w:val="00225038"/>
    <w:rsid w:val="0022551F"/>
    <w:rsid w:val="00227206"/>
    <w:rsid w:val="002301A2"/>
    <w:rsid w:val="00230D38"/>
    <w:rsid w:val="002316F2"/>
    <w:rsid w:val="00231D42"/>
    <w:rsid w:val="00232320"/>
    <w:rsid w:val="00233B39"/>
    <w:rsid w:val="00234B35"/>
    <w:rsid w:val="002367BB"/>
    <w:rsid w:val="00236C2D"/>
    <w:rsid w:val="002374B7"/>
    <w:rsid w:val="00240126"/>
    <w:rsid w:val="002402E3"/>
    <w:rsid w:val="002403F3"/>
    <w:rsid w:val="00241D3E"/>
    <w:rsid w:val="0024304D"/>
    <w:rsid w:val="0024336B"/>
    <w:rsid w:val="00244826"/>
    <w:rsid w:val="00244B17"/>
    <w:rsid w:val="00245535"/>
    <w:rsid w:val="00246613"/>
    <w:rsid w:val="00247AA4"/>
    <w:rsid w:val="00247ACA"/>
    <w:rsid w:val="0025029A"/>
    <w:rsid w:val="0025063B"/>
    <w:rsid w:val="00251BE4"/>
    <w:rsid w:val="00252E6A"/>
    <w:rsid w:val="002538B8"/>
    <w:rsid w:val="00255375"/>
    <w:rsid w:val="0025662C"/>
    <w:rsid w:val="002568DC"/>
    <w:rsid w:val="0025698D"/>
    <w:rsid w:val="00256FB0"/>
    <w:rsid w:val="00257398"/>
    <w:rsid w:val="0025782A"/>
    <w:rsid w:val="00257BC9"/>
    <w:rsid w:val="0026010D"/>
    <w:rsid w:val="0026079D"/>
    <w:rsid w:val="00260A64"/>
    <w:rsid w:val="00262089"/>
    <w:rsid w:val="002634B5"/>
    <w:rsid w:val="00263715"/>
    <w:rsid w:val="00263FE5"/>
    <w:rsid w:val="00264479"/>
    <w:rsid w:val="0026458E"/>
    <w:rsid w:val="00264DF0"/>
    <w:rsid w:val="00265324"/>
    <w:rsid w:val="00265FB3"/>
    <w:rsid w:val="002661A6"/>
    <w:rsid w:val="00266C23"/>
    <w:rsid w:val="00266EFB"/>
    <w:rsid w:val="00270368"/>
    <w:rsid w:val="0027048A"/>
    <w:rsid w:val="00270B45"/>
    <w:rsid w:val="00271580"/>
    <w:rsid w:val="002731AA"/>
    <w:rsid w:val="002731F8"/>
    <w:rsid w:val="002737EE"/>
    <w:rsid w:val="00274CBB"/>
    <w:rsid w:val="0027597A"/>
    <w:rsid w:val="00275A74"/>
    <w:rsid w:val="002761DF"/>
    <w:rsid w:val="00277885"/>
    <w:rsid w:val="00277E38"/>
    <w:rsid w:val="00277F69"/>
    <w:rsid w:val="0028000A"/>
    <w:rsid w:val="00280D76"/>
    <w:rsid w:val="00280FAD"/>
    <w:rsid w:val="00283840"/>
    <w:rsid w:val="002838C9"/>
    <w:rsid w:val="00283AA1"/>
    <w:rsid w:val="00284912"/>
    <w:rsid w:val="002850D6"/>
    <w:rsid w:val="00285585"/>
    <w:rsid w:val="00285868"/>
    <w:rsid w:val="00285AF8"/>
    <w:rsid w:val="00285E76"/>
    <w:rsid w:val="00286EAD"/>
    <w:rsid w:val="00286EC4"/>
    <w:rsid w:val="00291382"/>
    <w:rsid w:val="00291881"/>
    <w:rsid w:val="002923D6"/>
    <w:rsid w:val="0029328B"/>
    <w:rsid w:val="002934E3"/>
    <w:rsid w:val="0029389B"/>
    <w:rsid w:val="002942E4"/>
    <w:rsid w:val="00295A15"/>
    <w:rsid w:val="0029625E"/>
    <w:rsid w:val="002A10BF"/>
    <w:rsid w:val="002A1894"/>
    <w:rsid w:val="002A2188"/>
    <w:rsid w:val="002A32AA"/>
    <w:rsid w:val="002A36F2"/>
    <w:rsid w:val="002A3880"/>
    <w:rsid w:val="002A4264"/>
    <w:rsid w:val="002A499F"/>
    <w:rsid w:val="002A543D"/>
    <w:rsid w:val="002A7D14"/>
    <w:rsid w:val="002B085B"/>
    <w:rsid w:val="002B0913"/>
    <w:rsid w:val="002B0F77"/>
    <w:rsid w:val="002B106D"/>
    <w:rsid w:val="002B1CAA"/>
    <w:rsid w:val="002B28E4"/>
    <w:rsid w:val="002B429E"/>
    <w:rsid w:val="002B49D3"/>
    <w:rsid w:val="002B64D5"/>
    <w:rsid w:val="002B655F"/>
    <w:rsid w:val="002B65EC"/>
    <w:rsid w:val="002B67D4"/>
    <w:rsid w:val="002B7504"/>
    <w:rsid w:val="002C0D97"/>
    <w:rsid w:val="002C132D"/>
    <w:rsid w:val="002C1486"/>
    <w:rsid w:val="002C1984"/>
    <w:rsid w:val="002C1D79"/>
    <w:rsid w:val="002C1F43"/>
    <w:rsid w:val="002C2563"/>
    <w:rsid w:val="002C2BB4"/>
    <w:rsid w:val="002C39D7"/>
    <w:rsid w:val="002C3D3F"/>
    <w:rsid w:val="002C4208"/>
    <w:rsid w:val="002C5AEC"/>
    <w:rsid w:val="002C5D0D"/>
    <w:rsid w:val="002C5D1B"/>
    <w:rsid w:val="002C608B"/>
    <w:rsid w:val="002C6698"/>
    <w:rsid w:val="002C66D1"/>
    <w:rsid w:val="002C7065"/>
    <w:rsid w:val="002C7F4A"/>
    <w:rsid w:val="002D13D0"/>
    <w:rsid w:val="002D1401"/>
    <w:rsid w:val="002D24C6"/>
    <w:rsid w:val="002D2804"/>
    <w:rsid w:val="002D289E"/>
    <w:rsid w:val="002D4A83"/>
    <w:rsid w:val="002D4B6C"/>
    <w:rsid w:val="002D4F4A"/>
    <w:rsid w:val="002D5086"/>
    <w:rsid w:val="002D5274"/>
    <w:rsid w:val="002D554E"/>
    <w:rsid w:val="002D5918"/>
    <w:rsid w:val="002E02CC"/>
    <w:rsid w:val="002E059C"/>
    <w:rsid w:val="002E13F9"/>
    <w:rsid w:val="002E1E63"/>
    <w:rsid w:val="002E3643"/>
    <w:rsid w:val="002E3972"/>
    <w:rsid w:val="002E3A46"/>
    <w:rsid w:val="002E3B25"/>
    <w:rsid w:val="002E3FB8"/>
    <w:rsid w:val="002E4559"/>
    <w:rsid w:val="002E5630"/>
    <w:rsid w:val="002E6DF9"/>
    <w:rsid w:val="002E75BC"/>
    <w:rsid w:val="002F0AFA"/>
    <w:rsid w:val="002F0C2C"/>
    <w:rsid w:val="002F1A09"/>
    <w:rsid w:val="002F1E80"/>
    <w:rsid w:val="002F6FFB"/>
    <w:rsid w:val="002F77C1"/>
    <w:rsid w:val="002F7A84"/>
    <w:rsid w:val="002F7E7F"/>
    <w:rsid w:val="00300655"/>
    <w:rsid w:val="00301126"/>
    <w:rsid w:val="00302232"/>
    <w:rsid w:val="00303D18"/>
    <w:rsid w:val="00303EA8"/>
    <w:rsid w:val="003046C2"/>
    <w:rsid w:val="003053AE"/>
    <w:rsid w:val="0030717A"/>
    <w:rsid w:val="00307ADD"/>
    <w:rsid w:val="003102CE"/>
    <w:rsid w:val="00311073"/>
    <w:rsid w:val="0031126E"/>
    <w:rsid w:val="00311A19"/>
    <w:rsid w:val="00312A66"/>
    <w:rsid w:val="003130CA"/>
    <w:rsid w:val="0031533E"/>
    <w:rsid w:val="003159AD"/>
    <w:rsid w:val="0031782B"/>
    <w:rsid w:val="00320353"/>
    <w:rsid w:val="00320512"/>
    <w:rsid w:val="00320B97"/>
    <w:rsid w:val="00321142"/>
    <w:rsid w:val="00321694"/>
    <w:rsid w:val="003218C2"/>
    <w:rsid w:val="00324325"/>
    <w:rsid w:val="00324C8D"/>
    <w:rsid w:val="00327B42"/>
    <w:rsid w:val="00330034"/>
    <w:rsid w:val="003313A4"/>
    <w:rsid w:val="00331912"/>
    <w:rsid w:val="00332083"/>
    <w:rsid w:val="003325D9"/>
    <w:rsid w:val="00333354"/>
    <w:rsid w:val="0033391F"/>
    <w:rsid w:val="003341B7"/>
    <w:rsid w:val="003344CF"/>
    <w:rsid w:val="0033578C"/>
    <w:rsid w:val="00340210"/>
    <w:rsid w:val="00340283"/>
    <w:rsid w:val="00340A15"/>
    <w:rsid w:val="00340E7C"/>
    <w:rsid w:val="00341026"/>
    <w:rsid w:val="00341858"/>
    <w:rsid w:val="00341B8F"/>
    <w:rsid w:val="00341F73"/>
    <w:rsid w:val="00342C7F"/>
    <w:rsid w:val="00344D21"/>
    <w:rsid w:val="0034530F"/>
    <w:rsid w:val="0034623B"/>
    <w:rsid w:val="0034740C"/>
    <w:rsid w:val="00350209"/>
    <w:rsid w:val="003515E3"/>
    <w:rsid w:val="003517AE"/>
    <w:rsid w:val="00354629"/>
    <w:rsid w:val="00357041"/>
    <w:rsid w:val="00357801"/>
    <w:rsid w:val="003600DF"/>
    <w:rsid w:val="003608B7"/>
    <w:rsid w:val="00360DAB"/>
    <w:rsid w:val="003637EB"/>
    <w:rsid w:val="00363E3B"/>
    <w:rsid w:val="003664A3"/>
    <w:rsid w:val="00366F99"/>
    <w:rsid w:val="00370608"/>
    <w:rsid w:val="0037067D"/>
    <w:rsid w:val="00371C7A"/>
    <w:rsid w:val="00371F54"/>
    <w:rsid w:val="003728A2"/>
    <w:rsid w:val="00373FCA"/>
    <w:rsid w:val="00374D78"/>
    <w:rsid w:val="00375195"/>
    <w:rsid w:val="00376292"/>
    <w:rsid w:val="00376B2D"/>
    <w:rsid w:val="003770F1"/>
    <w:rsid w:val="0037770C"/>
    <w:rsid w:val="00377AE2"/>
    <w:rsid w:val="00377C8B"/>
    <w:rsid w:val="00377E0D"/>
    <w:rsid w:val="003820A2"/>
    <w:rsid w:val="00382EC3"/>
    <w:rsid w:val="00383A95"/>
    <w:rsid w:val="003844AC"/>
    <w:rsid w:val="0038481E"/>
    <w:rsid w:val="00384875"/>
    <w:rsid w:val="003852F5"/>
    <w:rsid w:val="00385CA0"/>
    <w:rsid w:val="00386ACE"/>
    <w:rsid w:val="003906EE"/>
    <w:rsid w:val="003907D0"/>
    <w:rsid w:val="00393BC4"/>
    <w:rsid w:val="003945A9"/>
    <w:rsid w:val="003954ED"/>
    <w:rsid w:val="003A0856"/>
    <w:rsid w:val="003A112B"/>
    <w:rsid w:val="003A1AE2"/>
    <w:rsid w:val="003A2733"/>
    <w:rsid w:val="003A3021"/>
    <w:rsid w:val="003A411C"/>
    <w:rsid w:val="003A51FA"/>
    <w:rsid w:val="003A5AE7"/>
    <w:rsid w:val="003A627E"/>
    <w:rsid w:val="003A62E0"/>
    <w:rsid w:val="003A79EE"/>
    <w:rsid w:val="003B0741"/>
    <w:rsid w:val="003B0F3C"/>
    <w:rsid w:val="003B2077"/>
    <w:rsid w:val="003B268B"/>
    <w:rsid w:val="003B2E6B"/>
    <w:rsid w:val="003B2F8F"/>
    <w:rsid w:val="003B32A6"/>
    <w:rsid w:val="003B4651"/>
    <w:rsid w:val="003B6A29"/>
    <w:rsid w:val="003B6E16"/>
    <w:rsid w:val="003C0EE7"/>
    <w:rsid w:val="003C1276"/>
    <w:rsid w:val="003C180A"/>
    <w:rsid w:val="003C1E25"/>
    <w:rsid w:val="003C2266"/>
    <w:rsid w:val="003C2292"/>
    <w:rsid w:val="003C237F"/>
    <w:rsid w:val="003C24D8"/>
    <w:rsid w:val="003C3B5A"/>
    <w:rsid w:val="003C3CD8"/>
    <w:rsid w:val="003C3FD2"/>
    <w:rsid w:val="003C40DE"/>
    <w:rsid w:val="003C57D0"/>
    <w:rsid w:val="003C65BB"/>
    <w:rsid w:val="003C6C1D"/>
    <w:rsid w:val="003C6C9F"/>
    <w:rsid w:val="003C7F24"/>
    <w:rsid w:val="003D01BF"/>
    <w:rsid w:val="003D0860"/>
    <w:rsid w:val="003D0C84"/>
    <w:rsid w:val="003D0F14"/>
    <w:rsid w:val="003D0FF5"/>
    <w:rsid w:val="003D27CB"/>
    <w:rsid w:val="003D2964"/>
    <w:rsid w:val="003D2A75"/>
    <w:rsid w:val="003D2D6A"/>
    <w:rsid w:val="003D329D"/>
    <w:rsid w:val="003D3AD9"/>
    <w:rsid w:val="003D3D2B"/>
    <w:rsid w:val="003D493B"/>
    <w:rsid w:val="003D4C3B"/>
    <w:rsid w:val="003D4F10"/>
    <w:rsid w:val="003D6873"/>
    <w:rsid w:val="003E00A0"/>
    <w:rsid w:val="003E289F"/>
    <w:rsid w:val="003E3D32"/>
    <w:rsid w:val="003E43C1"/>
    <w:rsid w:val="003E43E8"/>
    <w:rsid w:val="003E64FD"/>
    <w:rsid w:val="003E6A6A"/>
    <w:rsid w:val="003E6BF6"/>
    <w:rsid w:val="003E7DAA"/>
    <w:rsid w:val="003F0893"/>
    <w:rsid w:val="003F0F0D"/>
    <w:rsid w:val="003F1619"/>
    <w:rsid w:val="003F1B27"/>
    <w:rsid w:val="003F221F"/>
    <w:rsid w:val="003F6560"/>
    <w:rsid w:val="003F722C"/>
    <w:rsid w:val="003F755F"/>
    <w:rsid w:val="00400634"/>
    <w:rsid w:val="00400F4D"/>
    <w:rsid w:val="0040173E"/>
    <w:rsid w:val="004017D0"/>
    <w:rsid w:val="004018B8"/>
    <w:rsid w:val="00401999"/>
    <w:rsid w:val="00401B31"/>
    <w:rsid w:val="00401E16"/>
    <w:rsid w:val="00401E8B"/>
    <w:rsid w:val="004022F9"/>
    <w:rsid w:val="004023A6"/>
    <w:rsid w:val="00402A0E"/>
    <w:rsid w:val="00403B12"/>
    <w:rsid w:val="0040480D"/>
    <w:rsid w:val="004054BC"/>
    <w:rsid w:val="00405A8B"/>
    <w:rsid w:val="0040608E"/>
    <w:rsid w:val="0040664E"/>
    <w:rsid w:val="004079CE"/>
    <w:rsid w:val="00411E5A"/>
    <w:rsid w:val="00411E7D"/>
    <w:rsid w:val="0041260F"/>
    <w:rsid w:val="00412CD3"/>
    <w:rsid w:val="00412F48"/>
    <w:rsid w:val="00413090"/>
    <w:rsid w:val="00413C8B"/>
    <w:rsid w:val="004143EF"/>
    <w:rsid w:val="00415494"/>
    <w:rsid w:val="00415A6D"/>
    <w:rsid w:val="004164AE"/>
    <w:rsid w:val="00417128"/>
    <w:rsid w:val="004173D6"/>
    <w:rsid w:val="004203D5"/>
    <w:rsid w:val="00420441"/>
    <w:rsid w:val="00422770"/>
    <w:rsid w:val="00423221"/>
    <w:rsid w:val="0042753F"/>
    <w:rsid w:val="00430053"/>
    <w:rsid w:val="00430142"/>
    <w:rsid w:val="0043050F"/>
    <w:rsid w:val="00432407"/>
    <w:rsid w:val="00433A5D"/>
    <w:rsid w:val="00435339"/>
    <w:rsid w:val="0043534A"/>
    <w:rsid w:val="004363ED"/>
    <w:rsid w:val="0043703C"/>
    <w:rsid w:val="00440A7A"/>
    <w:rsid w:val="00441A68"/>
    <w:rsid w:val="00441B7F"/>
    <w:rsid w:val="00443CA4"/>
    <w:rsid w:val="0044447D"/>
    <w:rsid w:val="00444D97"/>
    <w:rsid w:val="00445E9C"/>
    <w:rsid w:val="00447241"/>
    <w:rsid w:val="00447BA7"/>
    <w:rsid w:val="00452548"/>
    <w:rsid w:val="00453D16"/>
    <w:rsid w:val="00454B6F"/>
    <w:rsid w:val="004563AF"/>
    <w:rsid w:val="0045669F"/>
    <w:rsid w:val="004574C0"/>
    <w:rsid w:val="0045770B"/>
    <w:rsid w:val="004602A8"/>
    <w:rsid w:val="004613F5"/>
    <w:rsid w:val="00462CD0"/>
    <w:rsid w:val="00463096"/>
    <w:rsid w:val="004635CC"/>
    <w:rsid w:val="004639FF"/>
    <w:rsid w:val="00463FA8"/>
    <w:rsid w:val="00466BC7"/>
    <w:rsid w:val="00467263"/>
    <w:rsid w:val="00467544"/>
    <w:rsid w:val="00467629"/>
    <w:rsid w:val="00467746"/>
    <w:rsid w:val="0047117B"/>
    <w:rsid w:val="00472CBC"/>
    <w:rsid w:val="00473646"/>
    <w:rsid w:val="0047394D"/>
    <w:rsid w:val="00474474"/>
    <w:rsid w:val="00474ADD"/>
    <w:rsid w:val="00475D40"/>
    <w:rsid w:val="00476DBA"/>
    <w:rsid w:val="00480A71"/>
    <w:rsid w:val="00480ECF"/>
    <w:rsid w:val="004816E9"/>
    <w:rsid w:val="00481AD2"/>
    <w:rsid w:val="0048207D"/>
    <w:rsid w:val="00482DD4"/>
    <w:rsid w:val="0048312D"/>
    <w:rsid w:val="00485B12"/>
    <w:rsid w:val="004877BF"/>
    <w:rsid w:val="00492503"/>
    <w:rsid w:val="00493843"/>
    <w:rsid w:val="00493DAA"/>
    <w:rsid w:val="00493FCA"/>
    <w:rsid w:val="00494335"/>
    <w:rsid w:val="004951D5"/>
    <w:rsid w:val="00495A4C"/>
    <w:rsid w:val="00495DD8"/>
    <w:rsid w:val="004967A1"/>
    <w:rsid w:val="004976EB"/>
    <w:rsid w:val="00497726"/>
    <w:rsid w:val="004A1FA7"/>
    <w:rsid w:val="004A274A"/>
    <w:rsid w:val="004A2D0A"/>
    <w:rsid w:val="004A2E8F"/>
    <w:rsid w:val="004A5049"/>
    <w:rsid w:val="004A584D"/>
    <w:rsid w:val="004A5B3E"/>
    <w:rsid w:val="004A632F"/>
    <w:rsid w:val="004A68B0"/>
    <w:rsid w:val="004A6CB8"/>
    <w:rsid w:val="004A6D6B"/>
    <w:rsid w:val="004B025D"/>
    <w:rsid w:val="004B141E"/>
    <w:rsid w:val="004B25F1"/>
    <w:rsid w:val="004B2810"/>
    <w:rsid w:val="004B3A84"/>
    <w:rsid w:val="004B560D"/>
    <w:rsid w:val="004B5616"/>
    <w:rsid w:val="004B584E"/>
    <w:rsid w:val="004B5AE2"/>
    <w:rsid w:val="004B5CF7"/>
    <w:rsid w:val="004B6E78"/>
    <w:rsid w:val="004B7244"/>
    <w:rsid w:val="004C0613"/>
    <w:rsid w:val="004C10FE"/>
    <w:rsid w:val="004C1106"/>
    <w:rsid w:val="004C149E"/>
    <w:rsid w:val="004C190F"/>
    <w:rsid w:val="004C26FD"/>
    <w:rsid w:val="004C3C5B"/>
    <w:rsid w:val="004C3E36"/>
    <w:rsid w:val="004C4E14"/>
    <w:rsid w:val="004C657F"/>
    <w:rsid w:val="004C6AF7"/>
    <w:rsid w:val="004C6D4B"/>
    <w:rsid w:val="004D0712"/>
    <w:rsid w:val="004D1A7A"/>
    <w:rsid w:val="004D214D"/>
    <w:rsid w:val="004D2E8A"/>
    <w:rsid w:val="004D3081"/>
    <w:rsid w:val="004D316D"/>
    <w:rsid w:val="004D385F"/>
    <w:rsid w:val="004D440C"/>
    <w:rsid w:val="004D4A61"/>
    <w:rsid w:val="004D7C90"/>
    <w:rsid w:val="004D7CEE"/>
    <w:rsid w:val="004D7DE9"/>
    <w:rsid w:val="004E136D"/>
    <w:rsid w:val="004E166D"/>
    <w:rsid w:val="004E1F13"/>
    <w:rsid w:val="004E212B"/>
    <w:rsid w:val="004E2269"/>
    <w:rsid w:val="004E2CF1"/>
    <w:rsid w:val="004E2CFA"/>
    <w:rsid w:val="004E3BA5"/>
    <w:rsid w:val="004E4450"/>
    <w:rsid w:val="004E599B"/>
    <w:rsid w:val="004E691D"/>
    <w:rsid w:val="004F181E"/>
    <w:rsid w:val="004F1BDE"/>
    <w:rsid w:val="004F1EBB"/>
    <w:rsid w:val="004F29C6"/>
    <w:rsid w:val="004F3339"/>
    <w:rsid w:val="004F46CA"/>
    <w:rsid w:val="004F4FF7"/>
    <w:rsid w:val="004F56A8"/>
    <w:rsid w:val="004F5A01"/>
    <w:rsid w:val="004F5B0B"/>
    <w:rsid w:val="004F6379"/>
    <w:rsid w:val="004F68DA"/>
    <w:rsid w:val="004F6CE4"/>
    <w:rsid w:val="004F7022"/>
    <w:rsid w:val="004F720B"/>
    <w:rsid w:val="004F72A2"/>
    <w:rsid w:val="00500FC7"/>
    <w:rsid w:val="0050150D"/>
    <w:rsid w:val="00501906"/>
    <w:rsid w:val="005026D4"/>
    <w:rsid w:val="00503873"/>
    <w:rsid w:val="00503A51"/>
    <w:rsid w:val="0050563D"/>
    <w:rsid w:val="005063CD"/>
    <w:rsid w:val="00507372"/>
    <w:rsid w:val="00510016"/>
    <w:rsid w:val="005122AF"/>
    <w:rsid w:val="00512309"/>
    <w:rsid w:val="0051585A"/>
    <w:rsid w:val="00515C71"/>
    <w:rsid w:val="005165FC"/>
    <w:rsid w:val="00517B4C"/>
    <w:rsid w:val="00517E57"/>
    <w:rsid w:val="005202C8"/>
    <w:rsid w:val="00520640"/>
    <w:rsid w:val="00521D7F"/>
    <w:rsid w:val="0052258B"/>
    <w:rsid w:val="00522730"/>
    <w:rsid w:val="00523C5E"/>
    <w:rsid w:val="00524729"/>
    <w:rsid w:val="00524791"/>
    <w:rsid w:val="00524FFC"/>
    <w:rsid w:val="005265D2"/>
    <w:rsid w:val="00526966"/>
    <w:rsid w:val="005309B0"/>
    <w:rsid w:val="005323C4"/>
    <w:rsid w:val="005329D6"/>
    <w:rsid w:val="00532C52"/>
    <w:rsid w:val="005345CA"/>
    <w:rsid w:val="00534D9E"/>
    <w:rsid w:val="005352AA"/>
    <w:rsid w:val="00536D93"/>
    <w:rsid w:val="005371DE"/>
    <w:rsid w:val="00537D63"/>
    <w:rsid w:val="005407D2"/>
    <w:rsid w:val="00540E28"/>
    <w:rsid w:val="00541BCE"/>
    <w:rsid w:val="00542522"/>
    <w:rsid w:val="0054526E"/>
    <w:rsid w:val="005454AF"/>
    <w:rsid w:val="00545BD7"/>
    <w:rsid w:val="005463E5"/>
    <w:rsid w:val="005476B5"/>
    <w:rsid w:val="00550393"/>
    <w:rsid w:val="00553A43"/>
    <w:rsid w:val="00555B1A"/>
    <w:rsid w:val="00555B58"/>
    <w:rsid w:val="00557B0D"/>
    <w:rsid w:val="00557B88"/>
    <w:rsid w:val="005602DA"/>
    <w:rsid w:val="0056090F"/>
    <w:rsid w:val="00560B37"/>
    <w:rsid w:val="005612C3"/>
    <w:rsid w:val="0056310F"/>
    <w:rsid w:val="00564830"/>
    <w:rsid w:val="0056575C"/>
    <w:rsid w:val="005661AB"/>
    <w:rsid w:val="005666EE"/>
    <w:rsid w:val="00566C44"/>
    <w:rsid w:val="005715A1"/>
    <w:rsid w:val="00573109"/>
    <w:rsid w:val="00573327"/>
    <w:rsid w:val="00574B72"/>
    <w:rsid w:val="00574CDE"/>
    <w:rsid w:val="0057540A"/>
    <w:rsid w:val="00575A0B"/>
    <w:rsid w:val="00576605"/>
    <w:rsid w:val="0057674D"/>
    <w:rsid w:val="0057681E"/>
    <w:rsid w:val="005773E5"/>
    <w:rsid w:val="00577E0C"/>
    <w:rsid w:val="00580F4C"/>
    <w:rsid w:val="0058126C"/>
    <w:rsid w:val="005816D0"/>
    <w:rsid w:val="00581E0D"/>
    <w:rsid w:val="005820EF"/>
    <w:rsid w:val="005827F8"/>
    <w:rsid w:val="00582A6B"/>
    <w:rsid w:val="00584456"/>
    <w:rsid w:val="00584B1C"/>
    <w:rsid w:val="0058648A"/>
    <w:rsid w:val="005865CA"/>
    <w:rsid w:val="0059079E"/>
    <w:rsid w:val="00590AC1"/>
    <w:rsid w:val="00591197"/>
    <w:rsid w:val="00591D4D"/>
    <w:rsid w:val="00592783"/>
    <w:rsid w:val="00592D7B"/>
    <w:rsid w:val="00594B75"/>
    <w:rsid w:val="00596CE3"/>
    <w:rsid w:val="00597180"/>
    <w:rsid w:val="005A385B"/>
    <w:rsid w:val="005A3E37"/>
    <w:rsid w:val="005A3F63"/>
    <w:rsid w:val="005A425C"/>
    <w:rsid w:val="005A4495"/>
    <w:rsid w:val="005A4CED"/>
    <w:rsid w:val="005A4DF4"/>
    <w:rsid w:val="005A59D0"/>
    <w:rsid w:val="005A5C97"/>
    <w:rsid w:val="005A60E1"/>
    <w:rsid w:val="005A61FE"/>
    <w:rsid w:val="005A7423"/>
    <w:rsid w:val="005B073E"/>
    <w:rsid w:val="005B098A"/>
    <w:rsid w:val="005B1BBD"/>
    <w:rsid w:val="005B21DF"/>
    <w:rsid w:val="005B21E8"/>
    <w:rsid w:val="005B227F"/>
    <w:rsid w:val="005B384F"/>
    <w:rsid w:val="005B4C9C"/>
    <w:rsid w:val="005B4FA1"/>
    <w:rsid w:val="005B69D1"/>
    <w:rsid w:val="005B6DCF"/>
    <w:rsid w:val="005B7801"/>
    <w:rsid w:val="005C0018"/>
    <w:rsid w:val="005C149F"/>
    <w:rsid w:val="005C14C0"/>
    <w:rsid w:val="005C319B"/>
    <w:rsid w:val="005C327E"/>
    <w:rsid w:val="005C3824"/>
    <w:rsid w:val="005C3845"/>
    <w:rsid w:val="005C3F96"/>
    <w:rsid w:val="005C410D"/>
    <w:rsid w:val="005C50D8"/>
    <w:rsid w:val="005C56BE"/>
    <w:rsid w:val="005C5891"/>
    <w:rsid w:val="005C65B8"/>
    <w:rsid w:val="005C68BF"/>
    <w:rsid w:val="005C6E41"/>
    <w:rsid w:val="005C7188"/>
    <w:rsid w:val="005C7878"/>
    <w:rsid w:val="005C7B00"/>
    <w:rsid w:val="005D0657"/>
    <w:rsid w:val="005D15EE"/>
    <w:rsid w:val="005D27C4"/>
    <w:rsid w:val="005D30D9"/>
    <w:rsid w:val="005D39ED"/>
    <w:rsid w:val="005D5D93"/>
    <w:rsid w:val="005D5FAE"/>
    <w:rsid w:val="005D753B"/>
    <w:rsid w:val="005D7703"/>
    <w:rsid w:val="005D7C07"/>
    <w:rsid w:val="005D7F27"/>
    <w:rsid w:val="005E1856"/>
    <w:rsid w:val="005E2330"/>
    <w:rsid w:val="005E2724"/>
    <w:rsid w:val="005E281C"/>
    <w:rsid w:val="005E4D05"/>
    <w:rsid w:val="005E6F2C"/>
    <w:rsid w:val="005E7CCF"/>
    <w:rsid w:val="005F1D24"/>
    <w:rsid w:val="005F23EC"/>
    <w:rsid w:val="005F29B7"/>
    <w:rsid w:val="005F2E3A"/>
    <w:rsid w:val="005F30A2"/>
    <w:rsid w:val="005F31F6"/>
    <w:rsid w:val="005F328D"/>
    <w:rsid w:val="005F38DE"/>
    <w:rsid w:val="005F4A64"/>
    <w:rsid w:val="005F513C"/>
    <w:rsid w:val="005F773B"/>
    <w:rsid w:val="00600009"/>
    <w:rsid w:val="00600832"/>
    <w:rsid w:val="006018D1"/>
    <w:rsid w:val="00602B71"/>
    <w:rsid w:val="00602E24"/>
    <w:rsid w:val="00602ED4"/>
    <w:rsid w:val="00604D4F"/>
    <w:rsid w:val="00606192"/>
    <w:rsid w:val="00606EB5"/>
    <w:rsid w:val="00606F6C"/>
    <w:rsid w:val="00607539"/>
    <w:rsid w:val="00607FFD"/>
    <w:rsid w:val="00610076"/>
    <w:rsid w:val="00610833"/>
    <w:rsid w:val="006111E2"/>
    <w:rsid w:val="00611D13"/>
    <w:rsid w:val="00613FAF"/>
    <w:rsid w:val="00614619"/>
    <w:rsid w:val="006156B5"/>
    <w:rsid w:val="006160D2"/>
    <w:rsid w:val="006163EF"/>
    <w:rsid w:val="0061649E"/>
    <w:rsid w:val="00616D48"/>
    <w:rsid w:val="00617FDA"/>
    <w:rsid w:val="00620336"/>
    <w:rsid w:val="00620F58"/>
    <w:rsid w:val="00620FA4"/>
    <w:rsid w:val="0062116F"/>
    <w:rsid w:val="00621260"/>
    <w:rsid w:val="00622DFB"/>
    <w:rsid w:val="006254A4"/>
    <w:rsid w:val="00626087"/>
    <w:rsid w:val="006270AA"/>
    <w:rsid w:val="006278F8"/>
    <w:rsid w:val="006309FA"/>
    <w:rsid w:val="00630AEE"/>
    <w:rsid w:val="0063105E"/>
    <w:rsid w:val="00631B19"/>
    <w:rsid w:val="00631F0C"/>
    <w:rsid w:val="00632F92"/>
    <w:rsid w:val="00634299"/>
    <w:rsid w:val="006344E0"/>
    <w:rsid w:val="006345A1"/>
    <w:rsid w:val="006349F5"/>
    <w:rsid w:val="00634E4C"/>
    <w:rsid w:val="006351E2"/>
    <w:rsid w:val="00635986"/>
    <w:rsid w:val="00635AAD"/>
    <w:rsid w:val="00636B8B"/>
    <w:rsid w:val="00637311"/>
    <w:rsid w:val="00640D2A"/>
    <w:rsid w:val="00641398"/>
    <w:rsid w:val="006424E4"/>
    <w:rsid w:val="00642542"/>
    <w:rsid w:val="006427FE"/>
    <w:rsid w:val="00645699"/>
    <w:rsid w:val="00645A36"/>
    <w:rsid w:val="00645B1D"/>
    <w:rsid w:val="006471CE"/>
    <w:rsid w:val="006477DC"/>
    <w:rsid w:val="00647B1F"/>
    <w:rsid w:val="00647F89"/>
    <w:rsid w:val="006506C1"/>
    <w:rsid w:val="00650997"/>
    <w:rsid w:val="00650D3A"/>
    <w:rsid w:val="00651115"/>
    <w:rsid w:val="00651616"/>
    <w:rsid w:val="00652158"/>
    <w:rsid w:val="00652757"/>
    <w:rsid w:val="00652BAC"/>
    <w:rsid w:val="00654A16"/>
    <w:rsid w:val="00654DB4"/>
    <w:rsid w:val="00655031"/>
    <w:rsid w:val="0065747A"/>
    <w:rsid w:val="006603B1"/>
    <w:rsid w:val="00661424"/>
    <w:rsid w:val="00662A49"/>
    <w:rsid w:val="00662EC6"/>
    <w:rsid w:val="00663237"/>
    <w:rsid w:val="00663698"/>
    <w:rsid w:val="006638A4"/>
    <w:rsid w:val="006639F1"/>
    <w:rsid w:val="00663DCC"/>
    <w:rsid w:val="006660C5"/>
    <w:rsid w:val="0066674D"/>
    <w:rsid w:val="00666A78"/>
    <w:rsid w:val="00666B3C"/>
    <w:rsid w:val="00666F3A"/>
    <w:rsid w:val="00670876"/>
    <w:rsid w:val="00671E4E"/>
    <w:rsid w:val="006722BD"/>
    <w:rsid w:val="00672F67"/>
    <w:rsid w:val="00675630"/>
    <w:rsid w:val="00675703"/>
    <w:rsid w:val="00676B8E"/>
    <w:rsid w:val="00676C12"/>
    <w:rsid w:val="00680D30"/>
    <w:rsid w:val="00681266"/>
    <w:rsid w:val="00683282"/>
    <w:rsid w:val="0068366D"/>
    <w:rsid w:val="00683723"/>
    <w:rsid w:val="00683B7D"/>
    <w:rsid w:val="00684119"/>
    <w:rsid w:val="006841BF"/>
    <w:rsid w:val="00685821"/>
    <w:rsid w:val="00685936"/>
    <w:rsid w:val="00686C1C"/>
    <w:rsid w:val="00687B65"/>
    <w:rsid w:val="00691C89"/>
    <w:rsid w:val="00691DF2"/>
    <w:rsid w:val="0069375D"/>
    <w:rsid w:val="0069407C"/>
    <w:rsid w:val="00694478"/>
    <w:rsid w:val="00694A73"/>
    <w:rsid w:val="00694C7A"/>
    <w:rsid w:val="0069574E"/>
    <w:rsid w:val="00695FD0"/>
    <w:rsid w:val="00696377"/>
    <w:rsid w:val="006972DF"/>
    <w:rsid w:val="00697537"/>
    <w:rsid w:val="006A0AC5"/>
    <w:rsid w:val="006A1921"/>
    <w:rsid w:val="006A1945"/>
    <w:rsid w:val="006A2303"/>
    <w:rsid w:val="006A2539"/>
    <w:rsid w:val="006A2FA9"/>
    <w:rsid w:val="006A46EE"/>
    <w:rsid w:val="006A5125"/>
    <w:rsid w:val="006A6863"/>
    <w:rsid w:val="006B0C87"/>
    <w:rsid w:val="006B2B5A"/>
    <w:rsid w:val="006B3465"/>
    <w:rsid w:val="006B41BE"/>
    <w:rsid w:val="006B4393"/>
    <w:rsid w:val="006B527E"/>
    <w:rsid w:val="006B59E4"/>
    <w:rsid w:val="006C0260"/>
    <w:rsid w:val="006C07EB"/>
    <w:rsid w:val="006C08E4"/>
    <w:rsid w:val="006C1C7B"/>
    <w:rsid w:val="006C2E34"/>
    <w:rsid w:val="006C4042"/>
    <w:rsid w:val="006D07B0"/>
    <w:rsid w:val="006D23B8"/>
    <w:rsid w:val="006D2487"/>
    <w:rsid w:val="006D2740"/>
    <w:rsid w:val="006D3DD4"/>
    <w:rsid w:val="006D5F30"/>
    <w:rsid w:val="006E102E"/>
    <w:rsid w:val="006E17C0"/>
    <w:rsid w:val="006E1882"/>
    <w:rsid w:val="006E232F"/>
    <w:rsid w:val="006E2B7B"/>
    <w:rsid w:val="006E326F"/>
    <w:rsid w:val="006E4099"/>
    <w:rsid w:val="006E5F41"/>
    <w:rsid w:val="006E6850"/>
    <w:rsid w:val="006E696E"/>
    <w:rsid w:val="006E6A06"/>
    <w:rsid w:val="006E6BD9"/>
    <w:rsid w:val="006E6C61"/>
    <w:rsid w:val="006E6EE9"/>
    <w:rsid w:val="006E7B33"/>
    <w:rsid w:val="006F0C4D"/>
    <w:rsid w:val="006F1108"/>
    <w:rsid w:val="006F145A"/>
    <w:rsid w:val="006F1469"/>
    <w:rsid w:val="006F1E2B"/>
    <w:rsid w:val="006F27CB"/>
    <w:rsid w:val="006F28DC"/>
    <w:rsid w:val="006F2E4B"/>
    <w:rsid w:val="006F2E56"/>
    <w:rsid w:val="006F3477"/>
    <w:rsid w:val="006F359B"/>
    <w:rsid w:val="006F5574"/>
    <w:rsid w:val="006F5865"/>
    <w:rsid w:val="006F65CA"/>
    <w:rsid w:val="006F6AAA"/>
    <w:rsid w:val="007000B8"/>
    <w:rsid w:val="00701EC6"/>
    <w:rsid w:val="0070248D"/>
    <w:rsid w:val="00702567"/>
    <w:rsid w:val="00703F50"/>
    <w:rsid w:val="00705010"/>
    <w:rsid w:val="00706179"/>
    <w:rsid w:val="0070632F"/>
    <w:rsid w:val="00707868"/>
    <w:rsid w:val="00707A15"/>
    <w:rsid w:val="007105A7"/>
    <w:rsid w:val="00710816"/>
    <w:rsid w:val="007117D4"/>
    <w:rsid w:val="00711880"/>
    <w:rsid w:val="00711ADF"/>
    <w:rsid w:val="007139BF"/>
    <w:rsid w:val="00714ED1"/>
    <w:rsid w:val="00714F78"/>
    <w:rsid w:val="00716DA9"/>
    <w:rsid w:val="00716EE0"/>
    <w:rsid w:val="007170F7"/>
    <w:rsid w:val="00717605"/>
    <w:rsid w:val="007176A4"/>
    <w:rsid w:val="0072025D"/>
    <w:rsid w:val="00720576"/>
    <w:rsid w:val="007209A1"/>
    <w:rsid w:val="00721786"/>
    <w:rsid w:val="007220B1"/>
    <w:rsid w:val="007253B8"/>
    <w:rsid w:val="00725DDA"/>
    <w:rsid w:val="00726AE1"/>
    <w:rsid w:val="00730875"/>
    <w:rsid w:val="0073093B"/>
    <w:rsid w:val="0073128F"/>
    <w:rsid w:val="007314C1"/>
    <w:rsid w:val="00732AA9"/>
    <w:rsid w:val="007331AF"/>
    <w:rsid w:val="007339E9"/>
    <w:rsid w:val="00734FF9"/>
    <w:rsid w:val="00735113"/>
    <w:rsid w:val="007352F9"/>
    <w:rsid w:val="007356F4"/>
    <w:rsid w:val="00736E7D"/>
    <w:rsid w:val="00737C49"/>
    <w:rsid w:val="00737CDB"/>
    <w:rsid w:val="00740375"/>
    <w:rsid w:val="00740387"/>
    <w:rsid w:val="00742408"/>
    <w:rsid w:val="00742D17"/>
    <w:rsid w:val="00742FCF"/>
    <w:rsid w:val="00743E7C"/>
    <w:rsid w:val="00743FAC"/>
    <w:rsid w:val="0074411A"/>
    <w:rsid w:val="00744C38"/>
    <w:rsid w:val="00744F90"/>
    <w:rsid w:val="00745FBE"/>
    <w:rsid w:val="0074776B"/>
    <w:rsid w:val="007509A6"/>
    <w:rsid w:val="0075335C"/>
    <w:rsid w:val="00753F83"/>
    <w:rsid w:val="007541B0"/>
    <w:rsid w:val="00754645"/>
    <w:rsid w:val="0075469B"/>
    <w:rsid w:val="007546F3"/>
    <w:rsid w:val="007549C2"/>
    <w:rsid w:val="00755163"/>
    <w:rsid w:val="00756643"/>
    <w:rsid w:val="00756AAB"/>
    <w:rsid w:val="00756D84"/>
    <w:rsid w:val="007577E9"/>
    <w:rsid w:val="00757F63"/>
    <w:rsid w:val="00761BB1"/>
    <w:rsid w:val="00762CC8"/>
    <w:rsid w:val="007636B0"/>
    <w:rsid w:val="007637D5"/>
    <w:rsid w:val="007645AE"/>
    <w:rsid w:val="0076496E"/>
    <w:rsid w:val="00764992"/>
    <w:rsid w:val="007655EC"/>
    <w:rsid w:val="0076760D"/>
    <w:rsid w:val="00767953"/>
    <w:rsid w:val="00767D7D"/>
    <w:rsid w:val="007706FB"/>
    <w:rsid w:val="00770A31"/>
    <w:rsid w:val="007712E6"/>
    <w:rsid w:val="0077242A"/>
    <w:rsid w:val="00772F60"/>
    <w:rsid w:val="0077396A"/>
    <w:rsid w:val="00774C34"/>
    <w:rsid w:val="007758A5"/>
    <w:rsid w:val="00775AA0"/>
    <w:rsid w:val="007770FA"/>
    <w:rsid w:val="00777E88"/>
    <w:rsid w:val="00780518"/>
    <w:rsid w:val="0078105E"/>
    <w:rsid w:val="0078262D"/>
    <w:rsid w:val="00785E35"/>
    <w:rsid w:val="00787F7E"/>
    <w:rsid w:val="00787F80"/>
    <w:rsid w:val="00791093"/>
    <w:rsid w:val="00791738"/>
    <w:rsid w:val="00791780"/>
    <w:rsid w:val="0079338B"/>
    <w:rsid w:val="00793424"/>
    <w:rsid w:val="00793628"/>
    <w:rsid w:val="00794260"/>
    <w:rsid w:val="00795707"/>
    <w:rsid w:val="00795EE7"/>
    <w:rsid w:val="00796164"/>
    <w:rsid w:val="00797AB8"/>
    <w:rsid w:val="00797CE0"/>
    <w:rsid w:val="007A04E7"/>
    <w:rsid w:val="007A0EB7"/>
    <w:rsid w:val="007A224B"/>
    <w:rsid w:val="007A31C8"/>
    <w:rsid w:val="007A3B3A"/>
    <w:rsid w:val="007A4163"/>
    <w:rsid w:val="007A497E"/>
    <w:rsid w:val="007A5D90"/>
    <w:rsid w:val="007A6B43"/>
    <w:rsid w:val="007A6B66"/>
    <w:rsid w:val="007A7E23"/>
    <w:rsid w:val="007B07BD"/>
    <w:rsid w:val="007B1F01"/>
    <w:rsid w:val="007B39DC"/>
    <w:rsid w:val="007B492F"/>
    <w:rsid w:val="007B5AAB"/>
    <w:rsid w:val="007B6154"/>
    <w:rsid w:val="007C08B1"/>
    <w:rsid w:val="007C09D4"/>
    <w:rsid w:val="007C0BA3"/>
    <w:rsid w:val="007C198F"/>
    <w:rsid w:val="007C2CC2"/>
    <w:rsid w:val="007C2F0E"/>
    <w:rsid w:val="007C2FE7"/>
    <w:rsid w:val="007C3879"/>
    <w:rsid w:val="007C38BD"/>
    <w:rsid w:val="007C3BD4"/>
    <w:rsid w:val="007C4629"/>
    <w:rsid w:val="007C49DB"/>
    <w:rsid w:val="007C4B1D"/>
    <w:rsid w:val="007C5002"/>
    <w:rsid w:val="007C5918"/>
    <w:rsid w:val="007C614F"/>
    <w:rsid w:val="007C70EF"/>
    <w:rsid w:val="007C79AA"/>
    <w:rsid w:val="007D098A"/>
    <w:rsid w:val="007D0BC1"/>
    <w:rsid w:val="007D125D"/>
    <w:rsid w:val="007D13C9"/>
    <w:rsid w:val="007D1F4A"/>
    <w:rsid w:val="007D31DA"/>
    <w:rsid w:val="007D3829"/>
    <w:rsid w:val="007D50B3"/>
    <w:rsid w:val="007D55D0"/>
    <w:rsid w:val="007D56C3"/>
    <w:rsid w:val="007D72C5"/>
    <w:rsid w:val="007D7C0D"/>
    <w:rsid w:val="007E0C3C"/>
    <w:rsid w:val="007E1D84"/>
    <w:rsid w:val="007E2629"/>
    <w:rsid w:val="007E2B9A"/>
    <w:rsid w:val="007E3BD2"/>
    <w:rsid w:val="007E3C01"/>
    <w:rsid w:val="007E4520"/>
    <w:rsid w:val="007E525D"/>
    <w:rsid w:val="007E550C"/>
    <w:rsid w:val="007E5FE2"/>
    <w:rsid w:val="007E6777"/>
    <w:rsid w:val="007E67BA"/>
    <w:rsid w:val="007E6D44"/>
    <w:rsid w:val="007E72DE"/>
    <w:rsid w:val="007E796B"/>
    <w:rsid w:val="007F0249"/>
    <w:rsid w:val="007F0323"/>
    <w:rsid w:val="007F04E3"/>
    <w:rsid w:val="007F0D0D"/>
    <w:rsid w:val="007F1FCC"/>
    <w:rsid w:val="007F3116"/>
    <w:rsid w:val="007F379E"/>
    <w:rsid w:val="007F3947"/>
    <w:rsid w:val="007F4455"/>
    <w:rsid w:val="007F471C"/>
    <w:rsid w:val="007F5402"/>
    <w:rsid w:val="007F71FA"/>
    <w:rsid w:val="007F743C"/>
    <w:rsid w:val="007F79AD"/>
    <w:rsid w:val="007F7A9A"/>
    <w:rsid w:val="00800C90"/>
    <w:rsid w:val="00802DDC"/>
    <w:rsid w:val="0080379D"/>
    <w:rsid w:val="00805F0D"/>
    <w:rsid w:val="00807068"/>
    <w:rsid w:val="00807837"/>
    <w:rsid w:val="00807FB0"/>
    <w:rsid w:val="00811B06"/>
    <w:rsid w:val="008125F8"/>
    <w:rsid w:val="0081274B"/>
    <w:rsid w:val="00813CAE"/>
    <w:rsid w:val="0081421B"/>
    <w:rsid w:val="00814D6B"/>
    <w:rsid w:val="00814D72"/>
    <w:rsid w:val="00815C86"/>
    <w:rsid w:val="00816380"/>
    <w:rsid w:val="008171B6"/>
    <w:rsid w:val="00817C58"/>
    <w:rsid w:val="008204B8"/>
    <w:rsid w:val="00820769"/>
    <w:rsid w:val="008209E3"/>
    <w:rsid w:val="00820F07"/>
    <w:rsid w:val="00822D02"/>
    <w:rsid w:val="008237F7"/>
    <w:rsid w:val="00823E5F"/>
    <w:rsid w:val="00824733"/>
    <w:rsid w:val="00825653"/>
    <w:rsid w:val="008256F3"/>
    <w:rsid w:val="00825D31"/>
    <w:rsid w:val="00827DFB"/>
    <w:rsid w:val="008303C2"/>
    <w:rsid w:val="00831FC2"/>
    <w:rsid w:val="00833D3F"/>
    <w:rsid w:val="00835677"/>
    <w:rsid w:val="00836BB9"/>
    <w:rsid w:val="00837592"/>
    <w:rsid w:val="00837601"/>
    <w:rsid w:val="00841393"/>
    <w:rsid w:val="00842211"/>
    <w:rsid w:val="008424F9"/>
    <w:rsid w:val="008427A2"/>
    <w:rsid w:val="00842ACB"/>
    <w:rsid w:val="00843017"/>
    <w:rsid w:val="00844697"/>
    <w:rsid w:val="008448A0"/>
    <w:rsid w:val="00844B1D"/>
    <w:rsid w:val="00844F5C"/>
    <w:rsid w:val="00845702"/>
    <w:rsid w:val="0084580E"/>
    <w:rsid w:val="00845843"/>
    <w:rsid w:val="00845D72"/>
    <w:rsid w:val="00846D34"/>
    <w:rsid w:val="00847D8A"/>
    <w:rsid w:val="00850E3A"/>
    <w:rsid w:val="00850EC0"/>
    <w:rsid w:val="00851463"/>
    <w:rsid w:val="00851EB1"/>
    <w:rsid w:val="00851F38"/>
    <w:rsid w:val="00852F20"/>
    <w:rsid w:val="00853308"/>
    <w:rsid w:val="0085380C"/>
    <w:rsid w:val="008538D5"/>
    <w:rsid w:val="00854FFB"/>
    <w:rsid w:val="00855240"/>
    <w:rsid w:val="00855E96"/>
    <w:rsid w:val="0085610C"/>
    <w:rsid w:val="00857890"/>
    <w:rsid w:val="008602E4"/>
    <w:rsid w:val="00860C2D"/>
    <w:rsid w:val="008610F7"/>
    <w:rsid w:val="00861270"/>
    <w:rsid w:val="0086129F"/>
    <w:rsid w:val="008613DB"/>
    <w:rsid w:val="0086259F"/>
    <w:rsid w:val="00862BA4"/>
    <w:rsid w:val="008637EC"/>
    <w:rsid w:val="00863884"/>
    <w:rsid w:val="00863A77"/>
    <w:rsid w:val="00863A95"/>
    <w:rsid w:val="008640E3"/>
    <w:rsid w:val="008674CD"/>
    <w:rsid w:val="00867BC9"/>
    <w:rsid w:val="00870388"/>
    <w:rsid w:val="00870614"/>
    <w:rsid w:val="0087078F"/>
    <w:rsid w:val="00870BC6"/>
    <w:rsid w:val="00871414"/>
    <w:rsid w:val="00873F7B"/>
    <w:rsid w:val="00874292"/>
    <w:rsid w:val="00874964"/>
    <w:rsid w:val="00874992"/>
    <w:rsid w:val="00876408"/>
    <w:rsid w:val="00876F52"/>
    <w:rsid w:val="008778C8"/>
    <w:rsid w:val="0088036D"/>
    <w:rsid w:val="00881155"/>
    <w:rsid w:val="00882892"/>
    <w:rsid w:val="00882E1A"/>
    <w:rsid w:val="00883241"/>
    <w:rsid w:val="00884CC6"/>
    <w:rsid w:val="00885A14"/>
    <w:rsid w:val="0088689B"/>
    <w:rsid w:val="008868A3"/>
    <w:rsid w:val="00890FA0"/>
    <w:rsid w:val="00893AA3"/>
    <w:rsid w:val="00893F4F"/>
    <w:rsid w:val="008945D6"/>
    <w:rsid w:val="008947BF"/>
    <w:rsid w:val="00895235"/>
    <w:rsid w:val="00895C1E"/>
    <w:rsid w:val="00895C87"/>
    <w:rsid w:val="008972F7"/>
    <w:rsid w:val="00897CAF"/>
    <w:rsid w:val="00897F80"/>
    <w:rsid w:val="008A0306"/>
    <w:rsid w:val="008A214D"/>
    <w:rsid w:val="008A39D3"/>
    <w:rsid w:val="008A4F49"/>
    <w:rsid w:val="008A56F5"/>
    <w:rsid w:val="008A5796"/>
    <w:rsid w:val="008A607C"/>
    <w:rsid w:val="008A72D2"/>
    <w:rsid w:val="008A74A3"/>
    <w:rsid w:val="008B052D"/>
    <w:rsid w:val="008B0881"/>
    <w:rsid w:val="008B0993"/>
    <w:rsid w:val="008B387A"/>
    <w:rsid w:val="008B3888"/>
    <w:rsid w:val="008B438F"/>
    <w:rsid w:val="008B5DDC"/>
    <w:rsid w:val="008B6868"/>
    <w:rsid w:val="008B6918"/>
    <w:rsid w:val="008B6D24"/>
    <w:rsid w:val="008B7B3A"/>
    <w:rsid w:val="008C0189"/>
    <w:rsid w:val="008C0BE9"/>
    <w:rsid w:val="008C135C"/>
    <w:rsid w:val="008C19D5"/>
    <w:rsid w:val="008C2872"/>
    <w:rsid w:val="008C316D"/>
    <w:rsid w:val="008C3894"/>
    <w:rsid w:val="008C4271"/>
    <w:rsid w:val="008C42D4"/>
    <w:rsid w:val="008C4586"/>
    <w:rsid w:val="008C6A43"/>
    <w:rsid w:val="008C6FAF"/>
    <w:rsid w:val="008D040A"/>
    <w:rsid w:val="008D0583"/>
    <w:rsid w:val="008D080C"/>
    <w:rsid w:val="008D09AF"/>
    <w:rsid w:val="008D0D3A"/>
    <w:rsid w:val="008D0F4B"/>
    <w:rsid w:val="008D12D9"/>
    <w:rsid w:val="008D32D8"/>
    <w:rsid w:val="008D346D"/>
    <w:rsid w:val="008D3A53"/>
    <w:rsid w:val="008D3B82"/>
    <w:rsid w:val="008D46AD"/>
    <w:rsid w:val="008D5CB8"/>
    <w:rsid w:val="008D6437"/>
    <w:rsid w:val="008D647D"/>
    <w:rsid w:val="008D6EDF"/>
    <w:rsid w:val="008D71EB"/>
    <w:rsid w:val="008D75DF"/>
    <w:rsid w:val="008E047A"/>
    <w:rsid w:val="008E2722"/>
    <w:rsid w:val="008E3D54"/>
    <w:rsid w:val="008E3EF5"/>
    <w:rsid w:val="008E52CB"/>
    <w:rsid w:val="008F1165"/>
    <w:rsid w:val="008F16DC"/>
    <w:rsid w:val="008F33B5"/>
    <w:rsid w:val="008F3B60"/>
    <w:rsid w:val="008F4A25"/>
    <w:rsid w:val="008F5490"/>
    <w:rsid w:val="008F5674"/>
    <w:rsid w:val="008F63AA"/>
    <w:rsid w:val="008F6D82"/>
    <w:rsid w:val="008F7336"/>
    <w:rsid w:val="008F76AE"/>
    <w:rsid w:val="0090058F"/>
    <w:rsid w:val="009006D2"/>
    <w:rsid w:val="00901BE9"/>
    <w:rsid w:val="00903787"/>
    <w:rsid w:val="00903C78"/>
    <w:rsid w:val="0090484D"/>
    <w:rsid w:val="009050A4"/>
    <w:rsid w:val="009062F6"/>
    <w:rsid w:val="00906799"/>
    <w:rsid w:val="00912750"/>
    <w:rsid w:val="00912DD6"/>
    <w:rsid w:val="0091319C"/>
    <w:rsid w:val="00913FD2"/>
    <w:rsid w:val="00914744"/>
    <w:rsid w:val="009150FC"/>
    <w:rsid w:val="00915D43"/>
    <w:rsid w:val="00916B81"/>
    <w:rsid w:val="009175DD"/>
    <w:rsid w:val="00922193"/>
    <w:rsid w:val="00922EE9"/>
    <w:rsid w:val="00923291"/>
    <w:rsid w:val="009232CD"/>
    <w:rsid w:val="00923710"/>
    <w:rsid w:val="00923DA7"/>
    <w:rsid w:val="00923FEF"/>
    <w:rsid w:val="00924152"/>
    <w:rsid w:val="00926A69"/>
    <w:rsid w:val="0092794F"/>
    <w:rsid w:val="00927BEF"/>
    <w:rsid w:val="00930A84"/>
    <w:rsid w:val="0093194D"/>
    <w:rsid w:val="00932F47"/>
    <w:rsid w:val="00934C3F"/>
    <w:rsid w:val="009356B9"/>
    <w:rsid w:val="00936577"/>
    <w:rsid w:val="00936702"/>
    <w:rsid w:val="009401B8"/>
    <w:rsid w:val="009402C4"/>
    <w:rsid w:val="009417AE"/>
    <w:rsid w:val="0094240A"/>
    <w:rsid w:val="00943450"/>
    <w:rsid w:val="009434B4"/>
    <w:rsid w:val="009446C7"/>
    <w:rsid w:val="00945B3F"/>
    <w:rsid w:val="00947406"/>
    <w:rsid w:val="009474B5"/>
    <w:rsid w:val="00947569"/>
    <w:rsid w:val="00947BBF"/>
    <w:rsid w:val="0095024B"/>
    <w:rsid w:val="00950763"/>
    <w:rsid w:val="00950DCB"/>
    <w:rsid w:val="0095124E"/>
    <w:rsid w:val="0095167D"/>
    <w:rsid w:val="00952251"/>
    <w:rsid w:val="00952645"/>
    <w:rsid w:val="00952D4C"/>
    <w:rsid w:val="00953143"/>
    <w:rsid w:val="00953E34"/>
    <w:rsid w:val="00954632"/>
    <w:rsid w:val="0095467F"/>
    <w:rsid w:val="00954925"/>
    <w:rsid w:val="00954EA7"/>
    <w:rsid w:val="00955049"/>
    <w:rsid w:val="00956A1A"/>
    <w:rsid w:val="00957B7C"/>
    <w:rsid w:val="0096004F"/>
    <w:rsid w:val="00960239"/>
    <w:rsid w:val="00960246"/>
    <w:rsid w:val="00960D6C"/>
    <w:rsid w:val="00961105"/>
    <w:rsid w:val="009614D7"/>
    <w:rsid w:val="00962998"/>
    <w:rsid w:val="009648EE"/>
    <w:rsid w:val="00964A33"/>
    <w:rsid w:val="00964E53"/>
    <w:rsid w:val="00964E7A"/>
    <w:rsid w:val="009666F7"/>
    <w:rsid w:val="00966EC0"/>
    <w:rsid w:val="009676D4"/>
    <w:rsid w:val="009703E6"/>
    <w:rsid w:val="0097172A"/>
    <w:rsid w:val="00971EE7"/>
    <w:rsid w:val="00971FE9"/>
    <w:rsid w:val="009720E1"/>
    <w:rsid w:val="00972A8B"/>
    <w:rsid w:val="00972AE1"/>
    <w:rsid w:val="00972FEE"/>
    <w:rsid w:val="00973F6A"/>
    <w:rsid w:val="00974BA1"/>
    <w:rsid w:val="00974EA6"/>
    <w:rsid w:val="00974F0E"/>
    <w:rsid w:val="00975292"/>
    <w:rsid w:val="00975906"/>
    <w:rsid w:val="00975CA6"/>
    <w:rsid w:val="00975CD7"/>
    <w:rsid w:val="009762CE"/>
    <w:rsid w:val="00977B6A"/>
    <w:rsid w:val="00977E3D"/>
    <w:rsid w:val="009801AF"/>
    <w:rsid w:val="009809FC"/>
    <w:rsid w:val="009814F9"/>
    <w:rsid w:val="00981677"/>
    <w:rsid w:val="009828DE"/>
    <w:rsid w:val="00983FEE"/>
    <w:rsid w:val="00984E18"/>
    <w:rsid w:val="00985BBD"/>
    <w:rsid w:val="00985E70"/>
    <w:rsid w:val="00986013"/>
    <w:rsid w:val="009867BB"/>
    <w:rsid w:val="00986AC6"/>
    <w:rsid w:val="00987322"/>
    <w:rsid w:val="009877F0"/>
    <w:rsid w:val="00993D06"/>
    <w:rsid w:val="00995BD7"/>
    <w:rsid w:val="009962A6"/>
    <w:rsid w:val="009979F4"/>
    <w:rsid w:val="00997F74"/>
    <w:rsid w:val="009A1DF7"/>
    <w:rsid w:val="009A2113"/>
    <w:rsid w:val="009A2F41"/>
    <w:rsid w:val="009A45B2"/>
    <w:rsid w:val="009A4835"/>
    <w:rsid w:val="009A53FF"/>
    <w:rsid w:val="009A5585"/>
    <w:rsid w:val="009A59D5"/>
    <w:rsid w:val="009A657E"/>
    <w:rsid w:val="009A7048"/>
    <w:rsid w:val="009B0BCC"/>
    <w:rsid w:val="009B2821"/>
    <w:rsid w:val="009B2A30"/>
    <w:rsid w:val="009B323F"/>
    <w:rsid w:val="009B3527"/>
    <w:rsid w:val="009B3DD4"/>
    <w:rsid w:val="009B4015"/>
    <w:rsid w:val="009B6A89"/>
    <w:rsid w:val="009B7645"/>
    <w:rsid w:val="009C1389"/>
    <w:rsid w:val="009C1554"/>
    <w:rsid w:val="009C51BB"/>
    <w:rsid w:val="009C5E80"/>
    <w:rsid w:val="009C6FA1"/>
    <w:rsid w:val="009C7B01"/>
    <w:rsid w:val="009D012A"/>
    <w:rsid w:val="009D0EC3"/>
    <w:rsid w:val="009D20AA"/>
    <w:rsid w:val="009D2DDD"/>
    <w:rsid w:val="009D2F57"/>
    <w:rsid w:val="009D47D2"/>
    <w:rsid w:val="009D4EBD"/>
    <w:rsid w:val="009D5FD2"/>
    <w:rsid w:val="009E0A00"/>
    <w:rsid w:val="009E2E0A"/>
    <w:rsid w:val="009E3EB4"/>
    <w:rsid w:val="009E48F8"/>
    <w:rsid w:val="009E4965"/>
    <w:rsid w:val="009E49DD"/>
    <w:rsid w:val="009E4F96"/>
    <w:rsid w:val="009E5D48"/>
    <w:rsid w:val="009E6A30"/>
    <w:rsid w:val="009E7536"/>
    <w:rsid w:val="009E753D"/>
    <w:rsid w:val="009F15BD"/>
    <w:rsid w:val="009F1B15"/>
    <w:rsid w:val="009F347C"/>
    <w:rsid w:val="009F367C"/>
    <w:rsid w:val="009F37C6"/>
    <w:rsid w:val="009F39B4"/>
    <w:rsid w:val="009F586B"/>
    <w:rsid w:val="009F66FB"/>
    <w:rsid w:val="009F7F3B"/>
    <w:rsid w:val="00A00C74"/>
    <w:rsid w:val="00A0266D"/>
    <w:rsid w:val="00A02C33"/>
    <w:rsid w:val="00A02E42"/>
    <w:rsid w:val="00A038E2"/>
    <w:rsid w:val="00A04E35"/>
    <w:rsid w:val="00A06119"/>
    <w:rsid w:val="00A06934"/>
    <w:rsid w:val="00A06B7A"/>
    <w:rsid w:val="00A07E0D"/>
    <w:rsid w:val="00A10721"/>
    <w:rsid w:val="00A10DA6"/>
    <w:rsid w:val="00A1129A"/>
    <w:rsid w:val="00A12C65"/>
    <w:rsid w:val="00A1337D"/>
    <w:rsid w:val="00A133ED"/>
    <w:rsid w:val="00A13632"/>
    <w:rsid w:val="00A1412E"/>
    <w:rsid w:val="00A147EB"/>
    <w:rsid w:val="00A151E9"/>
    <w:rsid w:val="00A1523B"/>
    <w:rsid w:val="00A15DBB"/>
    <w:rsid w:val="00A15E49"/>
    <w:rsid w:val="00A1681C"/>
    <w:rsid w:val="00A16C53"/>
    <w:rsid w:val="00A17587"/>
    <w:rsid w:val="00A179A6"/>
    <w:rsid w:val="00A21752"/>
    <w:rsid w:val="00A236D3"/>
    <w:rsid w:val="00A24CF0"/>
    <w:rsid w:val="00A24E4A"/>
    <w:rsid w:val="00A25578"/>
    <w:rsid w:val="00A259F2"/>
    <w:rsid w:val="00A26536"/>
    <w:rsid w:val="00A27525"/>
    <w:rsid w:val="00A27628"/>
    <w:rsid w:val="00A305DA"/>
    <w:rsid w:val="00A30A27"/>
    <w:rsid w:val="00A31B10"/>
    <w:rsid w:val="00A337CE"/>
    <w:rsid w:val="00A33802"/>
    <w:rsid w:val="00A33938"/>
    <w:rsid w:val="00A33B6A"/>
    <w:rsid w:val="00A33B7B"/>
    <w:rsid w:val="00A34562"/>
    <w:rsid w:val="00A34621"/>
    <w:rsid w:val="00A3481C"/>
    <w:rsid w:val="00A35792"/>
    <w:rsid w:val="00A35C1F"/>
    <w:rsid w:val="00A36294"/>
    <w:rsid w:val="00A362CA"/>
    <w:rsid w:val="00A363B1"/>
    <w:rsid w:val="00A3647F"/>
    <w:rsid w:val="00A366AE"/>
    <w:rsid w:val="00A369AA"/>
    <w:rsid w:val="00A36B0A"/>
    <w:rsid w:val="00A37162"/>
    <w:rsid w:val="00A374C6"/>
    <w:rsid w:val="00A37590"/>
    <w:rsid w:val="00A37828"/>
    <w:rsid w:val="00A37E51"/>
    <w:rsid w:val="00A4007B"/>
    <w:rsid w:val="00A4106F"/>
    <w:rsid w:val="00A411C9"/>
    <w:rsid w:val="00A412B8"/>
    <w:rsid w:val="00A41BFD"/>
    <w:rsid w:val="00A43441"/>
    <w:rsid w:val="00A440D0"/>
    <w:rsid w:val="00A45464"/>
    <w:rsid w:val="00A45AD0"/>
    <w:rsid w:val="00A46ACE"/>
    <w:rsid w:val="00A47633"/>
    <w:rsid w:val="00A47CFE"/>
    <w:rsid w:val="00A50F15"/>
    <w:rsid w:val="00A522E8"/>
    <w:rsid w:val="00A53690"/>
    <w:rsid w:val="00A547B4"/>
    <w:rsid w:val="00A549E4"/>
    <w:rsid w:val="00A54A38"/>
    <w:rsid w:val="00A55306"/>
    <w:rsid w:val="00A5612B"/>
    <w:rsid w:val="00A56EF6"/>
    <w:rsid w:val="00A62520"/>
    <w:rsid w:val="00A62C74"/>
    <w:rsid w:val="00A62D31"/>
    <w:rsid w:val="00A63380"/>
    <w:rsid w:val="00A65039"/>
    <w:rsid w:val="00A66346"/>
    <w:rsid w:val="00A6688B"/>
    <w:rsid w:val="00A6698E"/>
    <w:rsid w:val="00A67CAC"/>
    <w:rsid w:val="00A70D11"/>
    <w:rsid w:val="00A72012"/>
    <w:rsid w:val="00A72BE4"/>
    <w:rsid w:val="00A72F41"/>
    <w:rsid w:val="00A73E81"/>
    <w:rsid w:val="00A74545"/>
    <w:rsid w:val="00A752E7"/>
    <w:rsid w:val="00A813D9"/>
    <w:rsid w:val="00A81BF3"/>
    <w:rsid w:val="00A84336"/>
    <w:rsid w:val="00A85E1F"/>
    <w:rsid w:val="00A86199"/>
    <w:rsid w:val="00A865C7"/>
    <w:rsid w:val="00A9015E"/>
    <w:rsid w:val="00A90391"/>
    <w:rsid w:val="00A90887"/>
    <w:rsid w:val="00A90DF4"/>
    <w:rsid w:val="00A921A2"/>
    <w:rsid w:val="00A925C8"/>
    <w:rsid w:val="00A926EA"/>
    <w:rsid w:val="00A92DBC"/>
    <w:rsid w:val="00A95018"/>
    <w:rsid w:val="00A95E28"/>
    <w:rsid w:val="00A97E3B"/>
    <w:rsid w:val="00AA0396"/>
    <w:rsid w:val="00AA0F2E"/>
    <w:rsid w:val="00AA20A1"/>
    <w:rsid w:val="00AA2C51"/>
    <w:rsid w:val="00AA3E9F"/>
    <w:rsid w:val="00AA3FAD"/>
    <w:rsid w:val="00AA41F2"/>
    <w:rsid w:val="00AB039E"/>
    <w:rsid w:val="00AB03FA"/>
    <w:rsid w:val="00AB0F69"/>
    <w:rsid w:val="00AB142F"/>
    <w:rsid w:val="00AB2857"/>
    <w:rsid w:val="00AB4206"/>
    <w:rsid w:val="00AC0220"/>
    <w:rsid w:val="00AC0F7E"/>
    <w:rsid w:val="00AC137F"/>
    <w:rsid w:val="00AC4FA8"/>
    <w:rsid w:val="00AC54D9"/>
    <w:rsid w:val="00AC5850"/>
    <w:rsid w:val="00AC733C"/>
    <w:rsid w:val="00AC7ABC"/>
    <w:rsid w:val="00AC7E54"/>
    <w:rsid w:val="00AD04E4"/>
    <w:rsid w:val="00AD071F"/>
    <w:rsid w:val="00AD239E"/>
    <w:rsid w:val="00AD2F8D"/>
    <w:rsid w:val="00AD4B08"/>
    <w:rsid w:val="00AD4B14"/>
    <w:rsid w:val="00AD56FD"/>
    <w:rsid w:val="00AD5CEB"/>
    <w:rsid w:val="00AD60B7"/>
    <w:rsid w:val="00AD61A0"/>
    <w:rsid w:val="00AD6B75"/>
    <w:rsid w:val="00AD73AD"/>
    <w:rsid w:val="00AE02E3"/>
    <w:rsid w:val="00AE0CDF"/>
    <w:rsid w:val="00AE2002"/>
    <w:rsid w:val="00AE2D20"/>
    <w:rsid w:val="00AE347E"/>
    <w:rsid w:val="00AE37E6"/>
    <w:rsid w:val="00AE4C86"/>
    <w:rsid w:val="00AE6174"/>
    <w:rsid w:val="00AE64B2"/>
    <w:rsid w:val="00AE698F"/>
    <w:rsid w:val="00AE6A4E"/>
    <w:rsid w:val="00AE7B98"/>
    <w:rsid w:val="00AE7F19"/>
    <w:rsid w:val="00AF02C7"/>
    <w:rsid w:val="00AF0760"/>
    <w:rsid w:val="00AF129F"/>
    <w:rsid w:val="00AF32DE"/>
    <w:rsid w:val="00AF3DC5"/>
    <w:rsid w:val="00AF4065"/>
    <w:rsid w:val="00AF4FC2"/>
    <w:rsid w:val="00AF5468"/>
    <w:rsid w:val="00AF5FEB"/>
    <w:rsid w:val="00AF60EE"/>
    <w:rsid w:val="00AF651A"/>
    <w:rsid w:val="00AF6BCF"/>
    <w:rsid w:val="00AF7799"/>
    <w:rsid w:val="00B001D5"/>
    <w:rsid w:val="00B0207F"/>
    <w:rsid w:val="00B04AFD"/>
    <w:rsid w:val="00B055E8"/>
    <w:rsid w:val="00B05B09"/>
    <w:rsid w:val="00B107DD"/>
    <w:rsid w:val="00B10D5B"/>
    <w:rsid w:val="00B1287E"/>
    <w:rsid w:val="00B12DC9"/>
    <w:rsid w:val="00B13272"/>
    <w:rsid w:val="00B135F3"/>
    <w:rsid w:val="00B13730"/>
    <w:rsid w:val="00B13F84"/>
    <w:rsid w:val="00B14604"/>
    <w:rsid w:val="00B14DCF"/>
    <w:rsid w:val="00B155E7"/>
    <w:rsid w:val="00B159BD"/>
    <w:rsid w:val="00B15ABA"/>
    <w:rsid w:val="00B15B03"/>
    <w:rsid w:val="00B163BC"/>
    <w:rsid w:val="00B16A31"/>
    <w:rsid w:val="00B172EC"/>
    <w:rsid w:val="00B17734"/>
    <w:rsid w:val="00B20330"/>
    <w:rsid w:val="00B20EED"/>
    <w:rsid w:val="00B21B98"/>
    <w:rsid w:val="00B21E56"/>
    <w:rsid w:val="00B225DB"/>
    <w:rsid w:val="00B22B75"/>
    <w:rsid w:val="00B23AB9"/>
    <w:rsid w:val="00B23E6A"/>
    <w:rsid w:val="00B24626"/>
    <w:rsid w:val="00B252F6"/>
    <w:rsid w:val="00B253EA"/>
    <w:rsid w:val="00B25940"/>
    <w:rsid w:val="00B27552"/>
    <w:rsid w:val="00B2777D"/>
    <w:rsid w:val="00B30388"/>
    <w:rsid w:val="00B31844"/>
    <w:rsid w:val="00B32BDF"/>
    <w:rsid w:val="00B3405D"/>
    <w:rsid w:val="00B34339"/>
    <w:rsid w:val="00B343F0"/>
    <w:rsid w:val="00B34BB3"/>
    <w:rsid w:val="00B368B2"/>
    <w:rsid w:val="00B3731B"/>
    <w:rsid w:val="00B40DBD"/>
    <w:rsid w:val="00B42B2F"/>
    <w:rsid w:val="00B43F23"/>
    <w:rsid w:val="00B44900"/>
    <w:rsid w:val="00B44F94"/>
    <w:rsid w:val="00B45580"/>
    <w:rsid w:val="00B472E1"/>
    <w:rsid w:val="00B47473"/>
    <w:rsid w:val="00B512A9"/>
    <w:rsid w:val="00B51F8D"/>
    <w:rsid w:val="00B5251E"/>
    <w:rsid w:val="00B52821"/>
    <w:rsid w:val="00B52B94"/>
    <w:rsid w:val="00B543AF"/>
    <w:rsid w:val="00B54500"/>
    <w:rsid w:val="00B54F69"/>
    <w:rsid w:val="00B55696"/>
    <w:rsid w:val="00B564C7"/>
    <w:rsid w:val="00B567B7"/>
    <w:rsid w:val="00B60765"/>
    <w:rsid w:val="00B61D9C"/>
    <w:rsid w:val="00B61F2B"/>
    <w:rsid w:val="00B61FDC"/>
    <w:rsid w:val="00B63485"/>
    <w:rsid w:val="00B63558"/>
    <w:rsid w:val="00B6356D"/>
    <w:rsid w:val="00B6452A"/>
    <w:rsid w:val="00B6595E"/>
    <w:rsid w:val="00B65C3F"/>
    <w:rsid w:val="00B66F0B"/>
    <w:rsid w:val="00B679BF"/>
    <w:rsid w:val="00B704E3"/>
    <w:rsid w:val="00B71170"/>
    <w:rsid w:val="00B71450"/>
    <w:rsid w:val="00B71476"/>
    <w:rsid w:val="00B718AA"/>
    <w:rsid w:val="00B72087"/>
    <w:rsid w:val="00B72237"/>
    <w:rsid w:val="00B72741"/>
    <w:rsid w:val="00B7292D"/>
    <w:rsid w:val="00B73180"/>
    <w:rsid w:val="00B7635B"/>
    <w:rsid w:val="00B76AC8"/>
    <w:rsid w:val="00B76EE6"/>
    <w:rsid w:val="00B77ECB"/>
    <w:rsid w:val="00B802F4"/>
    <w:rsid w:val="00B80BCE"/>
    <w:rsid w:val="00B81524"/>
    <w:rsid w:val="00B81740"/>
    <w:rsid w:val="00B818AD"/>
    <w:rsid w:val="00B81CAD"/>
    <w:rsid w:val="00B82106"/>
    <w:rsid w:val="00B8276F"/>
    <w:rsid w:val="00B8384A"/>
    <w:rsid w:val="00B847C1"/>
    <w:rsid w:val="00B8541F"/>
    <w:rsid w:val="00B85D7B"/>
    <w:rsid w:val="00B8680E"/>
    <w:rsid w:val="00B8694B"/>
    <w:rsid w:val="00B900EA"/>
    <w:rsid w:val="00B90C28"/>
    <w:rsid w:val="00B90E02"/>
    <w:rsid w:val="00B91069"/>
    <w:rsid w:val="00B9185A"/>
    <w:rsid w:val="00B91BA1"/>
    <w:rsid w:val="00B9277D"/>
    <w:rsid w:val="00B92842"/>
    <w:rsid w:val="00B930B6"/>
    <w:rsid w:val="00B939F1"/>
    <w:rsid w:val="00B95957"/>
    <w:rsid w:val="00B959D4"/>
    <w:rsid w:val="00B964AA"/>
    <w:rsid w:val="00BA0CA7"/>
    <w:rsid w:val="00BA10E1"/>
    <w:rsid w:val="00BA1BF4"/>
    <w:rsid w:val="00BA1C3B"/>
    <w:rsid w:val="00BA2713"/>
    <w:rsid w:val="00BA2941"/>
    <w:rsid w:val="00BA4C61"/>
    <w:rsid w:val="00BA51DF"/>
    <w:rsid w:val="00BA54C8"/>
    <w:rsid w:val="00BA5501"/>
    <w:rsid w:val="00BA59F3"/>
    <w:rsid w:val="00BA5D02"/>
    <w:rsid w:val="00BA627A"/>
    <w:rsid w:val="00BA7265"/>
    <w:rsid w:val="00BB22FA"/>
    <w:rsid w:val="00BB2780"/>
    <w:rsid w:val="00BB27D6"/>
    <w:rsid w:val="00BB482F"/>
    <w:rsid w:val="00BB6FC1"/>
    <w:rsid w:val="00BB7CAD"/>
    <w:rsid w:val="00BC00F3"/>
    <w:rsid w:val="00BC05A6"/>
    <w:rsid w:val="00BC19A0"/>
    <w:rsid w:val="00BC1B32"/>
    <w:rsid w:val="00BC3C5E"/>
    <w:rsid w:val="00BC4DF9"/>
    <w:rsid w:val="00BC54EE"/>
    <w:rsid w:val="00BC7B57"/>
    <w:rsid w:val="00BD0455"/>
    <w:rsid w:val="00BD059A"/>
    <w:rsid w:val="00BD0DE4"/>
    <w:rsid w:val="00BD12A1"/>
    <w:rsid w:val="00BD143B"/>
    <w:rsid w:val="00BD3434"/>
    <w:rsid w:val="00BD353C"/>
    <w:rsid w:val="00BD46F8"/>
    <w:rsid w:val="00BD681E"/>
    <w:rsid w:val="00BD74E3"/>
    <w:rsid w:val="00BD76CE"/>
    <w:rsid w:val="00BD7B83"/>
    <w:rsid w:val="00BD7C23"/>
    <w:rsid w:val="00BD7CAF"/>
    <w:rsid w:val="00BE01EC"/>
    <w:rsid w:val="00BE08EF"/>
    <w:rsid w:val="00BE0937"/>
    <w:rsid w:val="00BE1941"/>
    <w:rsid w:val="00BE28DF"/>
    <w:rsid w:val="00BE33E7"/>
    <w:rsid w:val="00BE3AE3"/>
    <w:rsid w:val="00BE47EC"/>
    <w:rsid w:val="00BE4AD3"/>
    <w:rsid w:val="00BE693F"/>
    <w:rsid w:val="00BE6EFD"/>
    <w:rsid w:val="00BE7394"/>
    <w:rsid w:val="00BE774C"/>
    <w:rsid w:val="00BE7859"/>
    <w:rsid w:val="00BF15F9"/>
    <w:rsid w:val="00BF17C6"/>
    <w:rsid w:val="00BF1A23"/>
    <w:rsid w:val="00BF1F92"/>
    <w:rsid w:val="00BF301B"/>
    <w:rsid w:val="00BF32CE"/>
    <w:rsid w:val="00BF3420"/>
    <w:rsid w:val="00BF3523"/>
    <w:rsid w:val="00BF3939"/>
    <w:rsid w:val="00BF5591"/>
    <w:rsid w:val="00BF5B88"/>
    <w:rsid w:val="00BF616B"/>
    <w:rsid w:val="00BF6E1A"/>
    <w:rsid w:val="00C004DF"/>
    <w:rsid w:val="00C00867"/>
    <w:rsid w:val="00C00FDA"/>
    <w:rsid w:val="00C01823"/>
    <w:rsid w:val="00C01855"/>
    <w:rsid w:val="00C01FC8"/>
    <w:rsid w:val="00C02C3E"/>
    <w:rsid w:val="00C02C5E"/>
    <w:rsid w:val="00C02EB9"/>
    <w:rsid w:val="00C03325"/>
    <w:rsid w:val="00C03423"/>
    <w:rsid w:val="00C03AD5"/>
    <w:rsid w:val="00C04E4B"/>
    <w:rsid w:val="00C0564A"/>
    <w:rsid w:val="00C05F73"/>
    <w:rsid w:val="00C07751"/>
    <w:rsid w:val="00C07940"/>
    <w:rsid w:val="00C07BF3"/>
    <w:rsid w:val="00C07F4D"/>
    <w:rsid w:val="00C1019B"/>
    <w:rsid w:val="00C101BE"/>
    <w:rsid w:val="00C115C0"/>
    <w:rsid w:val="00C11B56"/>
    <w:rsid w:val="00C12692"/>
    <w:rsid w:val="00C13953"/>
    <w:rsid w:val="00C13C2C"/>
    <w:rsid w:val="00C141FC"/>
    <w:rsid w:val="00C15118"/>
    <w:rsid w:val="00C159AE"/>
    <w:rsid w:val="00C15D02"/>
    <w:rsid w:val="00C16045"/>
    <w:rsid w:val="00C161D2"/>
    <w:rsid w:val="00C16ACA"/>
    <w:rsid w:val="00C17ADE"/>
    <w:rsid w:val="00C17BB2"/>
    <w:rsid w:val="00C20CA9"/>
    <w:rsid w:val="00C219AF"/>
    <w:rsid w:val="00C21E27"/>
    <w:rsid w:val="00C22E3E"/>
    <w:rsid w:val="00C22F25"/>
    <w:rsid w:val="00C2382D"/>
    <w:rsid w:val="00C23F79"/>
    <w:rsid w:val="00C24D18"/>
    <w:rsid w:val="00C256FC"/>
    <w:rsid w:val="00C2593A"/>
    <w:rsid w:val="00C25D2B"/>
    <w:rsid w:val="00C25DBC"/>
    <w:rsid w:val="00C2626F"/>
    <w:rsid w:val="00C2679E"/>
    <w:rsid w:val="00C276F2"/>
    <w:rsid w:val="00C27C69"/>
    <w:rsid w:val="00C27DC7"/>
    <w:rsid w:val="00C31681"/>
    <w:rsid w:val="00C3243F"/>
    <w:rsid w:val="00C335C0"/>
    <w:rsid w:val="00C345A3"/>
    <w:rsid w:val="00C3498B"/>
    <w:rsid w:val="00C34C5B"/>
    <w:rsid w:val="00C3521C"/>
    <w:rsid w:val="00C3634B"/>
    <w:rsid w:val="00C36B40"/>
    <w:rsid w:val="00C37EB8"/>
    <w:rsid w:val="00C40389"/>
    <w:rsid w:val="00C41A69"/>
    <w:rsid w:val="00C41D04"/>
    <w:rsid w:val="00C42C2B"/>
    <w:rsid w:val="00C43942"/>
    <w:rsid w:val="00C4432B"/>
    <w:rsid w:val="00C4446B"/>
    <w:rsid w:val="00C46E85"/>
    <w:rsid w:val="00C500F2"/>
    <w:rsid w:val="00C503A0"/>
    <w:rsid w:val="00C5191E"/>
    <w:rsid w:val="00C52DBB"/>
    <w:rsid w:val="00C5373B"/>
    <w:rsid w:val="00C55723"/>
    <w:rsid w:val="00C572F6"/>
    <w:rsid w:val="00C57348"/>
    <w:rsid w:val="00C60C6A"/>
    <w:rsid w:val="00C61CF6"/>
    <w:rsid w:val="00C62644"/>
    <w:rsid w:val="00C62BF5"/>
    <w:rsid w:val="00C636DA"/>
    <w:rsid w:val="00C63C6A"/>
    <w:rsid w:val="00C63F93"/>
    <w:rsid w:val="00C64986"/>
    <w:rsid w:val="00C658A2"/>
    <w:rsid w:val="00C663B9"/>
    <w:rsid w:val="00C6797C"/>
    <w:rsid w:val="00C67E22"/>
    <w:rsid w:val="00C72271"/>
    <w:rsid w:val="00C734B6"/>
    <w:rsid w:val="00C744FC"/>
    <w:rsid w:val="00C74FD5"/>
    <w:rsid w:val="00C7536B"/>
    <w:rsid w:val="00C7624C"/>
    <w:rsid w:val="00C76B27"/>
    <w:rsid w:val="00C77037"/>
    <w:rsid w:val="00C8095D"/>
    <w:rsid w:val="00C81356"/>
    <w:rsid w:val="00C82D82"/>
    <w:rsid w:val="00C82E93"/>
    <w:rsid w:val="00C86456"/>
    <w:rsid w:val="00C86CC1"/>
    <w:rsid w:val="00C87578"/>
    <w:rsid w:val="00C87DA0"/>
    <w:rsid w:val="00C9023C"/>
    <w:rsid w:val="00C91580"/>
    <w:rsid w:val="00C916EE"/>
    <w:rsid w:val="00C924F7"/>
    <w:rsid w:val="00C9354C"/>
    <w:rsid w:val="00C93745"/>
    <w:rsid w:val="00C938E5"/>
    <w:rsid w:val="00C944FE"/>
    <w:rsid w:val="00C94BAC"/>
    <w:rsid w:val="00C958C7"/>
    <w:rsid w:val="00C96857"/>
    <w:rsid w:val="00C96D34"/>
    <w:rsid w:val="00C974A1"/>
    <w:rsid w:val="00CA002B"/>
    <w:rsid w:val="00CA06D6"/>
    <w:rsid w:val="00CA2A4A"/>
    <w:rsid w:val="00CA4B16"/>
    <w:rsid w:val="00CA5420"/>
    <w:rsid w:val="00CA59BB"/>
    <w:rsid w:val="00CA5CB5"/>
    <w:rsid w:val="00CA6632"/>
    <w:rsid w:val="00CA6EC4"/>
    <w:rsid w:val="00CA6FF9"/>
    <w:rsid w:val="00CB1CE8"/>
    <w:rsid w:val="00CB2962"/>
    <w:rsid w:val="00CB414F"/>
    <w:rsid w:val="00CB4238"/>
    <w:rsid w:val="00CB5117"/>
    <w:rsid w:val="00CB5938"/>
    <w:rsid w:val="00CB71DF"/>
    <w:rsid w:val="00CB7327"/>
    <w:rsid w:val="00CC0728"/>
    <w:rsid w:val="00CC1195"/>
    <w:rsid w:val="00CC1A64"/>
    <w:rsid w:val="00CC333D"/>
    <w:rsid w:val="00CC34EB"/>
    <w:rsid w:val="00CC3DE8"/>
    <w:rsid w:val="00CC66EA"/>
    <w:rsid w:val="00CC69ED"/>
    <w:rsid w:val="00CC7B36"/>
    <w:rsid w:val="00CD026A"/>
    <w:rsid w:val="00CD13AF"/>
    <w:rsid w:val="00CD14E9"/>
    <w:rsid w:val="00CD2B38"/>
    <w:rsid w:val="00CD3A49"/>
    <w:rsid w:val="00CD3C17"/>
    <w:rsid w:val="00CD612A"/>
    <w:rsid w:val="00CD6D70"/>
    <w:rsid w:val="00CE0429"/>
    <w:rsid w:val="00CE07C9"/>
    <w:rsid w:val="00CE10E3"/>
    <w:rsid w:val="00CE1F9C"/>
    <w:rsid w:val="00CE2E48"/>
    <w:rsid w:val="00CE579C"/>
    <w:rsid w:val="00CE5D72"/>
    <w:rsid w:val="00CE6202"/>
    <w:rsid w:val="00CF089D"/>
    <w:rsid w:val="00CF0AF2"/>
    <w:rsid w:val="00CF0CD7"/>
    <w:rsid w:val="00CF0D90"/>
    <w:rsid w:val="00CF10E5"/>
    <w:rsid w:val="00CF29E8"/>
    <w:rsid w:val="00CF2B30"/>
    <w:rsid w:val="00CF3F00"/>
    <w:rsid w:val="00CF4C11"/>
    <w:rsid w:val="00CF6672"/>
    <w:rsid w:val="00CF6D4C"/>
    <w:rsid w:val="00CF7B1D"/>
    <w:rsid w:val="00D00D7E"/>
    <w:rsid w:val="00D01936"/>
    <w:rsid w:val="00D0211C"/>
    <w:rsid w:val="00D021F7"/>
    <w:rsid w:val="00D03094"/>
    <w:rsid w:val="00D03FB0"/>
    <w:rsid w:val="00D0698F"/>
    <w:rsid w:val="00D069C7"/>
    <w:rsid w:val="00D06B07"/>
    <w:rsid w:val="00D078A2"/>
    <w:rsid w:val="00D12652"/>
    <w:rsid w:val="00D1271E"/>
    <w:rsid w:val="00D1313D"/>
    <w:rsid w:val="00D13CC9"/>
    <w:rsid w:val="00D13D76"/>
    <w:rsid w:val="00D14096"/>
    <w:rsid w:val="00D14C53"/>
    <w:rsid w:val="00D15770"/>
    <w:rsid w:val="00D20EF0"/>
    <w:rsid w:val="00D21123"/>
    <w:rsid w:val="00D2388E"/>
    <w:rsid w:val="00D25448"/>
    <w:rsid w:val="00D26BB7"/>
    <w:rsid w:val="00D27454"/>
    <w:rsid w:val="00D27639"/>
    <w:rsid w:val="00D336B5"/>
    <w:rsid w:val="00D336EB"/>
    <w:rsid w:val="00D33B1D"/>
    <w:rsid w:val="00D33B6A"/>
    <w:rsid w:val="00D33C06"/>
    <w:rsid w:val="00D34074"/>
    <w:rsid w:val="00D34145"/>
    <w:rsid w:val="00D343F2"/>
    <w:rsid w:val="00D34442"/>
    <w:rsid w:val="00D34FAA"/>
    <w:rsid w:val="00D367EB"/>
    <w:rsid w:val="00D37321"/>
    <w:rsid w:val="00D377FE"/>
    <w:rsid w:val="00D40329"/>
    <w:rsid w:val="00D4244E"/>
    <w:rsid w:val="00D4281A"/>
    <w:rsid w:val="00D42907"/>
    <w:rsid w:val="00D45954"/>
    <w:rsid w:val="00D461C2"/>
    <w:rsid w:val="00D46698"/>
    <w:rsid w:val="00D46FFF"/>
    <w:rsid w:val="00D471FA"/>
    <w:rsid w:val="00D47330"/>
    <w:rsid w:val="00D47D0E"/>
    <w:rsid w:val="00D47F11"/>
    <w:rsid w:val="00D51ECF"/>
    <w:rsid w:val="00D52556"/>
    <w:rsid w:val="00D525B3"/>
    <w:rsid w:val="00D526ED"/>
    <w:rsid w:val="00D52A73"/>
    <w:rsid w:val="00D54347"/>
    <w:rsid w:val="00D5522C"/>
    <w:rsid w:val="00D55667"/>
    <w:rsid w:val="00D60705"/>
    <w:rsid w:val="00D60B71"/>
    <w:rsid w:val="00D60E0C"/>
    <w:rsid w:val="00D61AAE"/>
    <w:rsid w:val="00D61D08"/>
    <w:rsid w:val="00D626C3"/>
    <w:rsid w:val="00D62A06"/>
    <w:rsid w:val="00D63E8A"/>
    <w:rsid w:val="00D63F63"/>
    <w:rsid w:val="00D64CB8"/>
    <w:rsid w:val="00D64F81"/>
    <w:rsid w:val="00D6567D"/>
    <w:rsid w:val="00D66A62"/>
    <w:rsid w:val="00D67F99"/>
    <w:rsid w:val="00D703D1"/>
    <w:rsid w:val="00D706FF"/>
    <w:rsid w:val="00D70772"/>
    <w:rsid w:val="00D70D32"/>
    <w:rsid w:val="00D70D93"/>
    <w:rsid w:val="00D71331"/>
    <w:rsid w:val="00D71920"/>
    <w:rsid w:val="00D72FD8"/>
    <w:rsid w:val="00D75091"/>
    <w:rsid w:val="00D75277"/>
    <w:rsid w:val="00D77EFC"/>
    <w:rsid w:val="00D80BA7"/>
    <w:rsid w:val="00D814EF"/>
    <w:rsid w:val="00D81D34"/>
    <w:rsid w:val="00D82077"/>
    <w:rsid w:val="00D831DE"/>
    <w:rsid w:val="00D84442"/>
    <w:rsid w:val="00D8673D"/>
    <w:rsid w:val="00D86987"/>
    <w:rsid w:val="00D87FF7"/>
    <w:rsid w:val="00D914ED"/>
    <w:rsid w:val="00D93F85"/>
    <w:rsid w:val="00D948F2"/>
    <w:rsid w:val="00D949A4"/>
    <w:rsid w:val="00D94BE1"/>
    <w:rsid w:val="00D95062"/>
    <w:rsid w:val="00D9697A"/>
    <w:rsid w:val="00D97F04"/>
    <w:rsid w:val="00DA0251"/>
    <w:rsid w:val="00DA319E"/>
    <w:rsid w:val="00DA328C"/>
    <w:rsid w:val="00DA3E68"/>
    <w:rsid w:val="00DA456B"/>
    <w:rsid w:val="00DA4779"/>
    <w:rsid w:val="00DA4B80"/>
    <w:rsid w:val="00DA4C48"/>
    <w:rsid w:val="00DA4C52"/>
    <w:rsid w:val="00DA4F21"/>
    <w:rsid w:val="00DA5F65"/>
    <w:rsid w:val="00DA6056"/>
    <w:rsid w:val="00DA6160"/>
    <w:rsid w:val="00DA727D"/>
    <w:rsid w:val="00DA746C"/>
    <w:rsid w:val="00DA7D1F"/>
    <w:rsid w:val="00DB0161"/>
    <w:rsid w:val="00DB0852"/>
    <w:rsid w:val="00DB14A7"/>
    <w:rsid w:val="00DB18AD"/>
    <w:rsid w:val="00DB1B83"/>
    <w:rsid w:val="00DB37AA"/>
    <w:rsid w:val="00DB53A7"/>
    <w:rsid w:val="00DB53A9"/>
    <w:rsid w:val="00DB6A2A"/>
    <w:rsid w:val="00DB70C6"/>
    <w:rsid w:val="00DC06A0"/>
    <w:rsid w:val="00DC0EAD"/>
    <w:rsid w:val="00DC26FF"/>
    <w:rsid w:val="00DC2A27"/>
    <w:rsid w:val="00DC3070"/>
    <w:rsid w:val="00DC3AD9"/>
    <w:rsid w:val="00DC3C26"/>
    <w:rsid w:val="00DC4DB2"/>
    <w:rsid w:val="00DC6E0D"/>
    <w:rsid w:val="00DC70A8"/>
    <w:rsid w:val="00DC7F13"/>
    <w:rsid w:val="00DC7F56"/>
    <w:rsid w:val="00DD0BA6"/>
    <w:rsid w:val="00DD170F"/>
    <w:rsid w:val="00DD3B0F"/>
    <w:rsid w:val="00DD3F23"/>
    <w:rsid w:val="00DD48AC"/>
    <w:rsid w:val="00DD57C4"/>
    <w:rsid w:val="00DD5E42"/>
    <w:rsid w:val="00DD64E5"/>
    <w:rsid w:val="00DD7759"/>
    <w:rsid w:val="00DE009C"/>
    <w:rsid w:val="00DE0914"/>
    <w:rsid w:val="00DE0A8A"/>
    <w:rsid w:val="00DE0E86"/>
    <w:rsid w:val="00DE3EB5"/>
    <w:rsid w:val="00DE402E"/>
    <w:rsid w:val="00DE4922"/>
    <w:rsid w:val="00DE5AC2"/>
    <w:rsid w:val="00DE7EEB"/>
    <w:rsid w:val="00DF0BE9"/>
    <w:rsid w:val="00DF1240"/>
    <w:rsid w:val="00DF13AA"/>
    <w:rsid w:val="00DF4F1E"/>
    <w:rsid w:val="00DF6141"/>
    <w:rsid w:val="00DF6E54"/>
    <w:rsid w:val="00DF776C"/>
    <w:rsid w:val="00E006F8"/>
    <w:rsid w:val="00E013B1"/>
    <w:rsid w:val="00E017BA"/>
    <w:rsid w:val="00E01D7A"/>
    <w:rsid w:val="00E024E8"/>
    <w:rsid w:val="00E025F9"/>
    <w:rsid w:val="00E02FD6"/>
    <w:rsid w:val="00E03C17"/>
    <w:rsid w:val="00E04228"/>
    <w:rsid w:val="00E04457"/>
    <w:rsid w:val="00E04BBC"/>
    <w:rsid w:val="00E04CDE"/>
    <w:rsid w:val="00E0520B"/>
    <w:rsid w:val="00E07C06"/>
    <w:rsid w:val="00E10450"/>
    <w:rsid w:val="00E10468"/>
    <w:rsid w:val="00E1157E"/>
    <w:rsid w:val="00E1183B"/>
    <w:rsid w:val="00E11A7A"/>
    <w:rsid w:val="00E1219A"/>
    <w:rsid w:val="00E12C2B"/>
    <w:rsid w:val="00E1395D"/>
    <w:rsid w:val="00E139F8"/>
    <w:rsid w:val="00E1478E"/>
    <w:rsid w:val="00E14C2A"/>
    <w:rsid w:val="00E14C6B"/>
    <w:rsid w:val="00E159D7"/>
    <w:rsid w:val="00E2034C"/>
    <w:rsid w:val="00E203AF"/>
    <w:rsid w:val="00E206F2"/>
    <w:rsid w:val="00E20B17"/>
    <w:rsid w:val="00E21653"/>
    <w:rsid w:val="00E22008"/>
    <w:rsid w:val="00E23F9C"/>
    <w:rsid w:val="00E2414E"/>
    <w:rsid w:val="00E24536"/>
    <w:rsid w:val="00E266BD"/>
    <w:rsid w:val="00E26830"/>
    <w:rsid w:val="00E30A86"/>
    <w:rsid w:val="00E31571"/>
    <w:rsid w:val="00E31E6E"/>
    <w:rsid w:val="00E31FBE"/>
    <w:rsid w:val="00E32AE2"/>
    <w:rsid w:val="00E33949"/>
    <w:rsid w:val="00E34A86"/>
    <w:rsid w:val="00E34CFA"/>
    <w:rsid w:val="00E355A9"/>
    <w:rsid w:val="00E35B14"/>
    <w:rsid w:val="00E3718C"/>
    <w:rsid w:val="00E40B36"/>
    <w:rsid w:val="00E41881"/>
    <w:rsid w:val="00E44F01"/>
    <w:rsid w:val="00E463A4"/>
    <w:rsid w:val="00E50021"/>
    <w:rsid w:val="00E512D0"/>
    <w:rsid w:val="00E51672"/>
    <w:rsid w:val="00E51EB7"/>
    <w:rsid w:val="00E526E3"/>
    <w:rsid w:val="00E52E12"/>
    <w:rsid w:val="00E54865"/>
    <w:rsid w:val="00E548EC"/>
    <w:rsid w:val="00E55504"/>
    <w:rsid w:val="00E55EE5"/>
    <w:rsid w:val="00E577EE"/>
    <w:rsid w:val="00E578BC"/>
    <w:rsid w:val="00E6005E"/>
    <w:rsid w:val="00E61364"/>
    <w:rsid w:val="00E614D6"/>
    <w:rsid w:val="00E61772"/>
    <w:rsid w:val="00E61991"/>
    <w:rsid w:val="00E61C34"/>
    <w:rsid w:val="00E625B3"/>
    <w:rsid w:val="00E62D85"/>
    <w:rsid w:val="00E6408F"/>
    <w:rsid w:val="00E646E9"/>
    <w:rsid w:val="00E64743"/>
    <w:rsid w:val="00E6647E"/>
    <w:rsid w:val="00E66518"/>
    <w:rsid w:val="00E666AD"/>
    <w:rsid w:val="00E67BD7"/>
    <w:rsid w:val="00E67D27"/>
    <w:rsid w:val="00E72338"/>
    <w:rsid w:val="00E7257D"/>
    <w:rsid w:val="00E728CB"/>
    <w:rsid w:val="00E7336F"/>
    <w:rsid w:val="00E734EE"/>
    <w:rsid w:val="00E73E26"/>
    <w:rsid w:val="00E742D5"/>
    <w:rsid w:val="00E7493A"/>
    <w:rsid w:val="00E76262"/>
    <w:rsid w:val="00E76492"/>
    <w:rsid w:val="00E76C8F"/>
    <w:rsid w:val="00E76E60"/>
    <w:rsid w:val="00E77B6A"/>
    <w:rsid w:val="00E77C7F"/>
    <w:rsid w:val="00E77DFF"/>
    <w:rsid w:val="00E8127A"/>
    <w:rsid w:val="00E84216"/>
    <w:rsid w:val="00E84874"/>
    <w:rsid w:val="00E84A6B"/>
    <w:rsid w:val="00E84A94"/>
    <w:rsid w:val="00E85AA2"/>
    <w:rsid w:val="00E90664"/>
    <w:rsid w:val="00E919D3"/>
    <w:rsid w:val="00E91AD2"/>
    <w:rsid w:val="00E91C30"/>
    <w:rsid w:val="00E9222B"/>
    <w:rsid w:val="00E92385"/>
    <w:rsid w:val="00E934A6"/>
    <w:rsid w:val="00E93F48"/>
    <w:rsid w:val="00E952A5"/>
    <w:rsid w:val="00E96DEA"/>
    <w:rsid w:val="00E97405"/>
    <w:rsid w:val="00EA0EF6"/>
    <w:rsid w:val="00EA1585"/>
    <w:rsid w:val="00EA19FC"/>
    <w:rsid w:val="00EA1B78"/>
    <w:rsid w:val="00EA25C3"/>
    <w:rsid w:val="00EA376A"/>
    <w:rsid w:val="00EA37FC"/>
    <w:rsid w:val="00EA48AE"/>
    <w:rsid w:val="00EB09BC"/>
    <w:rsid w:val="00EB09E2"/>
    <w:rsid w:val="00EB1011"/>
    <w:rsid w:val="00EB14E7"/>
    <w:rsid w:val="00EB2388"/>
    <w:rsid w:val="00EB2915"/>
    <w:rsid w:val="00EB30C1"/>
    <w:rsid w:val="00EB347C"/>
    <w:rsid w:val="00EB4160"/>
    <w:rsid w:val="00EB746A"/>
    <w:rsid w:val="00EB74A5"/>
    <w:rsid w:val="00EB7EB3"/>
    <w:rsid w:val="00EC027A"/>
    <w:rsid w:val="00EC1B66"/>
    <w:rsid w:val="00EC3333"/>
    <w:rsid w:val="00EC368A"/>
    <w:rsid w:val="00EC4164"/>
    <w:rsid w:val="00EC42F9"/>
    <w:rsid w:val="00EC4AB5"/>
    <w:rsid w:val="00ED02AC"/>
    <w:rsid w:val="00ED0C0F"/>
    <w:rsid w:val="00ED1483"/>
    <w:rsid w:val="00ED25CD"/>
    <w:rsid w:val="00ED3E79"/>
    <w:rsid w:val="00ED5075"/>
    <w:rsid w:val="00ED5B32"/>
    <w:rsid w:val="00ED69B4"/>
    <w:rsid w:val="00ED760C"/>
    <w:rsid w:val="00ED7A32"/>
    <w:rsid w:val="00EE0126"/>
    <w:rsid w:val="00EE06CC"/>
    <w:rsid w:val="00EE0AB9"/>
    <w:rsid w:val="00EE0C27"/>
    <w:rsid w:val="00EE0E11"/>
    <w:rsid w:val="00EE107B"/>
    <w:rsid w:val="00EE17FF"/>
    <w:rsid w:val="00EE22C4"/>
    <w:rsid w:val="00EE2F54"/>
    <w:rsid w:val="00EE311A"/>
    <w:rsid w:val="00EE4924"/>
    <w:rsid w:val="00EE5378"/>
    <w:rsid w:val="00EE68C9"/>
    <w:rsid w:val="00EE70A5"/>
    <w:rsid w:val="00EF1D10"/>
    <w:rsid w:val="00EF2476"/>
    <w:rsid w:val="00EF2A15"/>
    <w:rsid w:val="00EF2A39"/>
    <w:rsid w:val="00EF32DD"/>
    <w:rsid w:val="00EF39FB"/>
    <w:rsid w:val="00EF44FD"/>
    <w:rsid w:val="00EF4997"/>
    <w:rsid w:val="00EF542E"/>
    <w:rsid w:val="00EF5BFD"/>
    <w:rsid w:val="00EF63E8"/>
    <w:rsid w:val="00EF6E3E"/>
    <w:rsid w:val="00F0176B"/>
    <w:rsid w:val="00F018C3"/>
    <w:rsid w:val="00F01C6F"/>
    <w:rsid w:val="00F03140"/>
    <w:rsid w:val="00F04B4F"/>
    <w:rsid w:val="00F05634"/>
    <w:rsid w:val="00F06EE2"/>
    <w:rsid w:val="00F074DC"/>
    <w:rsid w:val="00F07F49"/>
    <w:rsid w:val="00F1039A"/>
    <w:rsid w:val="00F1211E"/>
    <w:rsid w:val="00F13B2A"/>
    <w:rsid w:val="00F1448F"/>
    <w:rsid w:val="00F14851"/>
    <w:rsid w:val="00F1519A"/>
    <w:rsid w:val="00F152E0"/>
    <w:rsid w:val="00F15310"/>
    <w:rsid w:val="00F15A59"/>
    <w:rsid w:val="00F17FA8"/>
    <w:rsid w:val="00F20803"/>
    <w:rsid w:val="00F21F7C"/>
    <w:rsid w:val="00F2267D"/>
    <w:rsid w:val="00F22C29"/>
    <w:rsid w:val="00F24BE3"/>
    <w:rsid w:val="00F24F8F"/>
    <w:rsid w:val="00F25020"/>
    <w:rsid w:val="00F267C9"/>
    <w:rsid w:val="00F26A45"/>
    <w:rsid w:val="00F26AE6"/>
    <w:rsid w:val="00F26ECF"/>
    <w:rsid w:val="00F30636"/>
    <w:rsid w:val="00F307E0"/>
    <w:rsid w:val="00F30AEA"/>
    <w:rsid w:val="00F3297D"/>
    <w:rsid w:val="00F33CE8"/>
    <w:rsid w:val="00F34D63"/>
    <w:rsid w:val="00F36348"/>
    <w:rsid w:val="00F37AD7"/>
    <w:rsid w:val="00F37B4C"/>
    <w:rsid w:val="00F4294B"/>
    <w:rsid w:val="00F439F9"/>
    <w:rsid w:val="00F45ABD"/>
    <w:rsid w:val="00F463A7"/>
    <w:rsid w:val="00F46815"/>
    <w:rsid w:val="00F47893"/>
    <w:rsid w:val="00F47F7A"/>
    <w:rsid w:val="00F50CC5"/>
    <w:rsid w:val="00F515F4"/>
    <w:rsid w:val="00F529AA"/>
    <w:rsid w:val="00F53100"/>
    <w:rsid w:val="00F54D82"/>
    <w:rsid w:val="00F55604"/>
    <w:rsid w:val="00F57498"/>
    <w:rsid w:val="00F57CC9"/>
    <w:rsid w:val="00F57D74"/>
    <w:rsid w:val="00F57F7A"/>
    <w:rsid w:val="00F6031F"/>
    <w:rsid w:val="00F60755"/>
    <w:rsid w:val="00F609F6"/>
    <w:rsid w:val="00F629ED"/>
    <w:rsid w:val="00F62D33"/>
    <w:rsid w:val="00F631ED"/>
    <w:rsid w:val="00F6446F"/>
    <w:rsid w:val="00F6570B"/>
    <w:rsid w:val="00F6618B"/>
    <w:rsid w:val="00F66B1C"/>
    <w:rsid w:val="00F66F33"/>
    <w:rsid w:val="00F67615"/>
    <w:rsid w:val="00F678F4"/>
    <w:rsid w:val="00F7076C"/>
    <w:rsid w:val="00F72805"/>
    <w:rsid w:val="00F729F2"/>
    <w:rsid w:val="00F73407"/>
    <w:rsid w:val="00F744D6"/>
    <w:rsid w:val="00F74AB0"/>
    <w:rsid w:val="00F74B62"/>
    <w:rsid w:val="00F75AFF"/>
    <w:rsid w:val="00F76471"/>
    <w:rsid w:val="00F76BC4"/>
    <w:rsid w:val="00F76C98"/>
    <w:rsid w:val="00F7767C"/>
    <w:rsid w:val="00F77899"/>
    <w:rsid w:val="00F804CD"/>
    <w:rsid w:val="00F80750"/>
    <w:rsid w:val="00F82570"/>
    <w:rsid w:val="00F836C5"/>
    <w:rsid w:val="00F84113"/>
    <w:rsid w:val="00F844F8"/>
    <w:rsid w:val="00F84DD7"/>
    <w:rsid w:val="00F85F59"/>
    <w:rsid w:val="00F8641E"/>
    <w:rsid w:val="00F86717"/>
    <w:rsid w:val="00F86DD4"/>
    <w:rsid w:val="00F871AD"/>
    <w:rsid w:val="00F90199"/>
    <w:rsid w:val="00F90823"/>
    <w:rsid w:val="00F90F0F"/>
    <w:rsid w:val="00F91036"/>
    <w:rsid w:val="00F91426"/>
    <w:rsid w:val="00F93E7B"/>
    <w:rsid w:val="00F94F83"/>
    <w:rsid w:val="00F97AA3"/>
    <w:rsid w:val="00FA0151"/>
    <w:rsid w:val="00FA049A"/>
    <w:rsid w:val="00FA1746"/>
    <w:rsid w:val="00FA1EC2"/>
    <w:rsid w:val="00FA30E1"/>
    <w:rsid w:val="00FA3CEC"/>
    <w:rsid w:val="00FA618B"/>
    <w:rsid w:val="00FA6B95"/>
    <w:rsid w:val="00FA796A"/>
    <w:rsid w:val="00FA7E3B"/>
    <w:rsid w:val="00FB2DD4"/>
    <w:rsid w:val="00FB309E"/>
    <w:rsid w:val="00FB439A"/>
    <w:rsid w:val="00FB49D5"/>
    <w:rsid w:val="00FB4A7E"/>
    <w:rsid w:val="00FB4CF2"/>
    <w:rsid w:val="00FB4EC1"/>
    <w:rsid w:val="00FB6B32"/>
    <w:rsid w:val="00FB7D35"/>
    <w:rsid w:val="00FB7F74"/>
    <w:rsid w:val="00FC0CDD"/>
    <w:rsid w:val="00FC13AF"/>
    <w:rsid w:val="00FC14A7"/>
    <w:rsid w:val="00FC216E"/>
    <w:rsid w:val="00FC3155"/>
    <w:rsid w:val="00FC3BE5"/>
    <w:rsid w:val="00FC4845"/>
    <w:rsid w:val="00FC605C"/>
    <w:rsid w:val="00FC6B03"/>
    <w:rsid w:val="00FD00B8"/>
    <w:rsid w:val="00FD06D5"/>
    <w:rsid w:val="00FD2F2A"/>
    <w:rsid w:val="00FD3347"/>
    <w:rsid w:val="00FD50B1"/>
    <w:rsid w:val="00FD53B6"/>
    <w:rsid w:val="00FD5854"/>
    <w:rsid w:val="00FD6C41"/>
    <w:rsid w:val="00FD6FC1"/>
    <w:rsid w:val="00FD743E"/>
    <w:rsid w:val="00FD7EDE"/>
    <w:rsid w:val="00FD7F6D"/>
    <w:rsid w:val="00FE008C"/>
    <w:rsid w:val="00FE00AF"/>
    <w:rsid w:val="00FE10F5"/>
    <w:rsid w:val="00FE1485"/>
    <w:rsid w:val="00FE24DC"/>
    <w:rsid w:val="00FE2639"/>
    <w:rsid w:val="00FE2B66"/>
    <w:rsid w:val="00FE34F5"/>
    <w:rsid w:val="00FE39F6"/>
    <w:rsid w:val="00FE3C19"/>
    <w:rsid w:val="00FE419E"/>
    <w:rsid w:val="00FE41A5"/>
    <w:rsid w:val="00FE768B"/>
    <w:rsid w:val="00FF07D6"/>
    <w:rsid w:val="00FF2484"/>
    <w:rsid w:val="00FF25E0"/>
    <w:rsid w:val="00FF26E8"/>
    <w:rsid w:val="00FF44B0"/>
    <w:rsid w:val="00FF5BD5"/>
    <w:rsid w:val="00FF74D1"/>
    <w:rsid w:val="00FF7A25"/>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05A8B"/>
  </w:style>
  <w:style w:type="character" w:customStyle="1" w:styleId="normaltextrun">
    <w:name w:val="normaltextrun"/>
    <w:basedOn w:val="DefaultParagraphFont"/>
    <w:rsid w:val="00B65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D3B4FA12-7F37-4B1E-8716-A63F338609C0}"/>
      </w:docPartPr>
      <w:docPartBody>
        <w:p w:rsidR="00F54481" w:rsidRDefault="00A8603C">
          <w:r w:rsidRPr="00D858FE">
            <w:rPr>
              <w:rStyle w:val="PlaceholderText"/>
            </w:rPr>
            <w:t>Choose an item.</w:t>
          </w:r>
        </w:p>
      </w:docPartBody>
    </w:docPart>
    <w:docPart>
      <w:docPartPr>
        <w:name w:val="2CCDE92A329B45E985394D41D6397141"/>
        <w:category>
          <w:name w:val="General"/>
          <w:gallery w:val="placeholder"/>
        </w:category>
        <w:types>
          <w:type w:val="bbPlcHdr"/>
        </w:types>
        <w:behaviors>
          <w:behavior w:val="content"/>
        </w:behaviors>
        <w:guid w:val="{65365629-D549-44B4-87F7-361754E6D75F}"/>
      </w:docPartPr>
      <w:docPartBody>
        <w:p w:rsidR="00F54481" w:rsidRDefault="00A8603C" w:rsidP="00A8603C">
          <w:pPr>
            <w:pStyle w:val="2CCDE92A329B45E985394D41D6397141"/>
          </w:pPr>
          <w:r w:rsidRPr="00D858FE">
            <w:rPr>
              <w:rStyle w:val="PlaceholderText"/>
            </w:rPr>
            <w:t>Choose an item.</w:t>
          </w:r>
        </w:p>
      </w:docPartBody>
    </w:docPart>
    <w:docPart>
      <w:docPartPr>
        <w:name w:val="2F66796FD6EF4F9299434CE228308ED2"/>
        <w:category>
          <w:name w:val="General"/>
          <w:gallery w:val="placeholder"/>
        </w:category>
        <w:types>
          <w:type w:val="bbPlcHdr"/>
        </w:types>
        <w:behaviors>
          <w:behavior w:val="content"/>
        </w:behaviors>
        <w:guid w:val="{86C3C9B6-E569-4A67-805B-8D0A4A594830}"/>
      </w:docPartPr>
      <w:docPartBody>
        <w:p w:rsidR="00F54481" w:rsidRDefault="00A8603C" w:rsidP="00A8603C">
          <w:pPr>
            <w:pStyle w:val="2F66796FD6EF4F9299434CE228308ED2"/>
          </w:pPr>
          <w:r w:rsidRPr="00D858FE">
            <w:rPr>
              <w:rStyle w:val="PlaceholderText"/>
            </w:rPr>
            <w:t>Choose an item.</w:t>
          </w:r>
        </w:p>
      </w:docPartBody>
    </w:docPart>
    <w:docPart>
      <w:docPartPr>
        <w:name w:val="CD66833C0C9F40DBA61AC76C5B264515"/>
        <w:category>
          <w:name w:val="General"/>
          <w:gallery w:val="placeholder"/>
        </w:category>
        <w:types>
          <w:type w:val="bbPlcHdr"/>
        </w:types>
        <w:behaviors>
          <w:behavior w:val="content"/>
        </w:behaviors>
        <w:guid w:val="{1693E7FB-14AD-4018-8D3B-EA9B46FE0FAA}"/>
      </w:docPartPr>
      <w:docPartBody>
        <w:p w:rsidR="00F54481" w:rsidRDefault="00A8603C" w:rsidP="00A8603C">
          <w:pPr>
            <w:pStyle w:val="CD66833C0C9F40DBA61AC76C5B264515"/>
          </w:pPr>
          <w:r w:rsidRPr="00D858FE">
            <w:rPr>
              <w:rStyle w:val="PlaceholderText"/>
            </w:rPr>
            <w:t>Choose an item.</w:t>
          </w:r>
        </w:p>
      </w:docPartBody>
    </w:docPart>
    <w:docPart>
      <w:docPartPr>
        <w:name w:val="C3CBF4A028DE43CCA00CCFDC9F5F65A8"/>
        <w:category>
          <w:name w:val="General"/>
          <w:gallery w:val="placeholder"/>
        </w:category>
        <w:types>
          <w:type w:val="bbPlcHdr"/>
        </w:types>
        <w:behaviors>
          <w:behavior w:val="content"/>
        </w:behaviors>
        <w:guid w:val="{9B618F8D-7A51-4370-B0DF-A47F8AC7DC76}"/>
      </w:docPartPr>
      <w:docPartBody>
        <w:p w:rsidR="00F54481" w:rsidRDefault="00A8603C" w:rsidP="00A8603C">
          <w:pPr>
            <w:pStyle w:val="C3CBF4A028DE43CCA00CCFDC9F5F65A8"/>
          </w:pPr>
          <w:r w:rsidRPr="00D858FE">
            <w:rPr>
              <w:rStyle w:val="PlaceholderText"/>
            </w:rPr>
            <w:t>Choose an item.</w:t>
          </w:r>
        </w:p>
      </w:docPartBody>
    </w:docPart>
    <w:docPart>
      <w:docPartPr>
        <w:name w:val="70EC44D9EFD64BDAB574B6811F1A250B"/>
        <w:category>
          <w:name w:val="General"/>
          <w:gallery w:val="placeholder"/>
        </w:category>
        <w:types>
          <w:type w:val="bbPlcHdr"/>
        </w:types>
        <w:behaviors>
          <w:behavior w:val="content"/>
        </w:behaviors>
        <w:guid w:val="{2485A404-1E05-4D66-BF5B-C79A633ADE8F}"/>
      </w:docPartPr>
      <w:docPartBody>
        <w:p w:rsidR="00F54481" w:rsidRDefault="00A8603C" w:rsidP="00A8603C">
          <w:pPr>
            <w:pStyle w:val="70EC44D9EFD64BDAB574B6811F1A250B"/>
          </w:pPr>
          <w:r w:rsidRPr="00D858FE">
            <w:rPr>
              <w:rStyle w:val="PlaceholderText"/>
            </w:rPr>
            <w:t>Choose an item.</w:t>
          </w:r>
        </w:p>
      </w:docPartBody>
    </w:docPart>
    <w:docPart>
      <w:docPartPr>
        <w:name w:val="5FC10D6B362E4C27AEC6DD20D8B4CD81"/>
        <w:category>
          <w:name w:val="General"/>
          <w:gallery w:val="placeholder"/>
        </w:category>
        <w:types>
          <w:type w:val="bbPlcHdr"/>
        </w:types>
        <w:behaviors>
          <w:behavior w:val="content"/>
        </w:behaviors>
        <w:guid w:val="{C8CB4337-1D98-4249-8ED9-D0260FFEFCE2}"/>
      </w:docPartPr>
      <w:docPartBody>
        <w:p w:rsidR="00F54481" w:rsidRDefault="00A8603C" w:rsidP="00A8603C">
          <w:pPr>
            <w:pStyle w:val="5FC10D6B362E4C27AEC6DD20D8B4CD81"/>
          </w:pPr>
          <w:r w:rsidRPr="00D858FE">
            <w:rPr>
              <w:rStyle w:val="PlaceholderText"/>
            </w:rPr>
            <w:t>Choose an item.</w:t>
          </w:r>
        </w:p>
      </w:docPartBody>
    </w:docPart>
    <w:docPart>
      <w:docPartPr>
        <w:name w:val="A18F15C413C74BDEADD6D63476467090"/>
        <w:category>
          <w:name w:val="General"/>
          <w:gallery w:val="placeholder"/>
        </w:category>
        <w:types>
          <w:type w:val="bbPlcHdr"/>
        </w:types>
        <w:behaviors>
          <w:behavior w:val="content"/>
        </w:behaviors>
        <w:guid w:val="{0BDD5CA3-6B33-43AC-8676-64E6D87D08E4}"/>
      </w:docPartPr>
      <w:docPartBody>
        <w:p w:rsidR="00F54481" w:rsidRDefault="00A8603C" w:rsidP="00A8603C">
          <w:pPr>
            <w:pStyle w:val="A18F15C413C74BDEADD6D63476467090"/>
          </w:pPr>
          <w:r w:rsidRPr="00D858FE">
            <w:rPr>
              <w:rStyle w:val="PlaceholderText"/>
            </w:rPr>
            <w:t>Choose an item.</w:t>
          </w:r>
        </w:p>
      </w:docPartBody>
    </w:docPart>
    <w:docPart>
      <w:docPartPr>
        <w:name w:val="B6D6A381F0D446EA9A67BFCA07129548"/>
        <w:category>
          <w:name w:val="General"/>
          <w:gallery w:val="placeholder"/>
        </w:category>
        <w:types>
          <w:type w:val="bbPlcHdr"/>
        </w:types>
        <w:behaviors>
          <w:behavior w:val="content"/>
        </w:behaviors>
        <w:guid w:val="{ECAACEA5-140E-42DA-8B01-D77992EE6DB9}"/>
      </w:docPartPr>
      <w:docPartBody>
        <w:p w:rsidR="00F54481" w:rsidRDefault="00A8603C" w:rsidP="00A8603C">
          <w:pPr>
            <w:pStyle w:val="B6D6A381F0D446EA9A67BFCA07129548"/>
          </w:pPr>
          <w:r w:rsidRPr="00D858FE">
            <w:rPr>
              <w:rStyle w:val="PlaceholderText"/>
            </w:rPr>
            <w:t>Choose an item.</w:t>
          </w:r>
        </w:p>
      </w:docPartBody>
    </w:docPart>
    <w:docPart>
      <w:docPartPr>
        <w:name w:val="4D10762A4EE04229A6E06B51C21774A2"/>
        <w:category>
          <w:name w:val="General"/>
          <w:gallery w:val="placeholder"/>
        </w:category>
        <w:types>
          <w:type w:val="bbPlcHdr"/>
        </w:types>
        <w:behaviors>
          <w:behavior w:val="content"/>
        </w:behaviors>
        <w:guid w:val="{F9CE3048-9B2E-4325-A093-42805AF98D65}"/>
      </w:docPartPr>
      <w:docPartBody>
        <w:p w:rsidR="00F54481" w:rsidRDefault="00A8603C" w:rsidP="00A8603C">
          <w:pPr>
            <w:pStyle w:val="4D10762A4EE04229A6E06B51C21774A2"/>
          </w:pPr>
          <w:r w:rsidRPr="00D858FE">
            <w:rPr>
              <w:rStyle w:val="PlaceholderText"/>
            </w:rPr>
            <w:t>Choose an item.</w:t>
          </w:r>
        </w:p>
      </w:docPartBody>
    </w:docPart>
    <w:docPart>
      <w:docPartPr>
        <w:name w:val="9F767ADC85F94BC89EA7FA0110460F15"/>
        <w:category>
          <w:name w:val="General"/>
          <w:gallery w:val="placeholder"/>
        </w:category>
        <w:types>
          <w:type w:val="bbPlcHdr"/>
        </w:types>
        <w:behaviors>
          <w:behavior w:val="content"/>
        </w:behaviors>
        <w:guid w:val="{DC87C61C-DE0F-488D-B386-464A98951FFF}"/>
      </w:docPartPr>
      <w:docPartBody>
        <w:p w:rsidR="00F54481" w:rsidRDefault="00A8603C" w:rsidP="00A8603C">
          <w:pPr>
            <w:pStyle w:val="9F767ADC85F94BC89EA7FA0110460F15"/>
          </w:pPr>
          <w:r w:rsidRPr="00D858FE">
            <w:rPr>
              <w:rStyle w:val="PlaceholderText"/>
            </w:rPr>
            <w:t>Choose an item.</w:t>
          </w:r>
        </w:p>
      </w:docPartBody>
    </w:docPart>
    <w:docPart>
      <w:docPartPr>
        <w:name w:val="300373BE1F0E48549F3E4BCD9C656081"/>
        <w:category>
          <w:name w:val="General"/>
          <w:gallery w:val="placeholder"/>
        </w:category>
        <w:types>
          <w:type w:val="bbPlcHdr"/>
        </w:types>
        <w:behaviors>
          <w:behavior w:val="content"/>
        </w:behaviors>
        <w:guid w:val="{3E00E472-69A5-4612-B045-6F4865390293}"/>
      </w:docPartPr>
      <w:docPartBody>
        <w:p w:rsidR="00F54481" w:rsidRDefault="00A8603C" w:rsidP="00A8603C">
          <w:pPr>
            <w:pStyle w:val="300373BE1F0E48549F3E4BCD9C656081"/>
          </w:pPr>
          <w:r w:rsidRPr="00D858FE">
            <w:rPr>
              <w:rStyle w:val="PlaceholderText"/>
            </w:rPr>
            <w:t>Choose an item.</w:t>
          </w:r>
        </w:p>
      </w:docPartBody>
    </w:docPart>
    <w:docPart>
      <w:docPartPr>
        <w:name w:val="700FB56F46A64A7BA40E0F59159E8EB2"/>
        <w:category>
          <w:name w:val="General"/>
          <w:gallery w:val="placeholder"/>
        </w:category>
        <w:types>
          <w:type w:val="bbPlcHdr"/>
        </w:types>
        <w:behaviors>
          <w:behavior w:val="content"/>
        </w:behaviors>
        <w:guid w:val="{0953E214-DF73-40E1-9EC0-3A01AFE4F5C3}"/>
      </w:docPartPr>
      <w:docPartBody>
        <w:p w:rsidR="00F54481" w:rsidRDefault="00A8603C" w:rsidP="00A8603C">
          <w:pPr>
            <w:pStyle w:val="700FB56F46A64A7BA40E0F59159E8EB2"/>
          </w:pPr>
          <w:r w:rsidRPr="00D858FE">
            <w:rPr>
              <w:rStyle w:val="PlaceholderText"/>
            </w:rPr>
            <w:t>Choose an item.</w:t>
          </w:r>
        </w:p>
      </w:docPartBody>
    </w:docPart>
    <w:docPart>
      <w:docPartPr>
        <w:name w:val="FD01488CBE26475B8CFE75EEBE1D12FB"/>
        <w:category>
          <w:name w:val="General"/>
          <w:gallery w:val="placeholder"/>
        </w:category>
        <w:types>
          <w:type w:val="bbPlcHdr"/>
        </w:types>
        <w:behaviors>
          <w:behavior w:val="content"/>
        </w:behaviors>
        <w:guid w:val="{08F68165-5E5B-441E-BE21-6E1628BEBC26}"/>
      </w:docPartPr>
      <w:docPartBody>
        <w:p w:rsidR="00F54481" w:rsidRDefault="00A8603C" w:rsidP="00A8603C">
          <w:pPr>
            <w:pStyle w:val="FD01488CBE26475B8CFE75EEBE1D12FB"/>
          </w:pPr>
          <w:r w:rsidRPr="00D858FE">
            <w:rPr>
              <w:rStyle w:val="PlaceholderText"/>
            </w:rPr>
            <w:t>Choose an item.</w:t>
          </w:r>
        </w:p>
      </w:docPartBody>
    </w:docPart>
    <w:docPart>
      <w:docPartPr>
        <w:name w:val="EB2DD845BD4948819145EAC2358C295A"/>
        <w:category>
          <w:name w:val="General"/>
          <w:gallery w:val="placeholder"/>
        </w:category>
        <w:types>
          <w:type w:val="bbPlcHdr"/>
        </w:types>
        <w:behaviors>
          <w:behavior w:val="content"/>
        </w:behaviors>
        <w:guid w:val="{405D0BC4-119F-4C4E-B923-C4E55E2F508F}"/>
      </w:docPartPr>
      <w:docPartBody>
        <w:p w:rsidR="00F54481" w:rsidRDefault="00A8603C" w:rsidP="00A8603C">
          <w:pPr>
            <w:pStyle w:val="EB2DD845BD4948819145EAC2358C295A"/>
          </w:pPr>
          <w:r w:rsidRPr="00D858FE">
            <w:rPr>
              <w:rStyle w:val="PlaceholderText"/>
            </w:rPr>
            <w:t>Choose an item.</w:t>
          </w:r>
        </w:p>
      </w:docPartBody>
    </w:docPart>
    <w:docPart>
      <w:docPartPr>
        <w:name w:val="5285CEC4B1984307BC80E7C21CB3ECD1"/>
        <w:category>
          <w:name w:val="General"/>
          <w:gallery w:val="placeholder"/>
        </w:category>
        <w:types>
          <w:type w:val="bbPlcHdr"/>
        </w:types>
        <w:behaviors>
          <w:behavior w:val="content"/>
        </w:behaviors>
        <w:guid w:val="{1D46C91C-940B-493F-8305-311DFDC2C0B3}"/>
      </w:docPartPr>
      <w:docPartBody>
        <w:p w:rsidR="00F54481" w:rsidRDefault="00A8603C" w:rsidP="00A8603C">
          <w:pPr>
            <w:pStyle w:val="5285CEC4B1984307BC80E7C21CB3ECD1"/>
          </w:pPr>
          <w:r w:rsidRPr="00D858FE">
            <w:rPr>
              <w:rStyle w:val="PlaceholderText"/>
            </w:rPr>
            <w:t>Choose an item.</w:t>
          </w:r>
        </w:p>
      </w:docPartBody>
    </w:docPart>
    <w:docPart>
      <w:docPartPr>
        <w:name w:val="3300B65C4EF24B92BA53E69FDCE7555F"/>
        <w:category>
          <w:name w:val="General"/>
          <w:gallery w:val="placeholder"/>
        </w:category>
        <w:types>
          <w:type w:val="bbPlcHdr"/>
        </w:types>
        <w:behaviors>
          <w:behavior w:val="content"/>
        </w:behaviors>
        <w:guid w:val="{60C81AE2-0936-4425-A8DA-48199414F94B}"/>
      </w:docPartPr>
      <w:docPartBody>
        <w:p w:rsidR="00F54481" w:rsidRDefault="00A8603C" w:rsidP="00A8603C">
          <w:pPr>
            <w:pStyle w:val="3300B65C4EF24B92BA53E69FDCE7555F"/>
          </w:pPr>
          <w:r w:rsidRPr="00D858FE">
            <w:rPr>
              <w:rStyle w:val="PlaceholderText"/>
            </w:rPr>
            <w:t>Choose an item.</w:t>
          </w:r>
        </w:p>
      </w:docPartBody>
    </w:docPart>
    <w:docPart>
      <w:docPartPr>
        <w:name w:val="D784235B27514A77B79A455E3C5B9108"/>
        <w:category>
          <w:name w:val="General"/>
          <w:gallery w:val="placeholder"/>
        </w:category>
        <w:types>
          <w:type w:val="bbPlcHdr"/>
        </w:types>
        <w:behaviors>
          <w:behavior w:val="content"/>
        </w:behaviors>
        <w:guid w:val="{AF9F2BC8-5EA9-4A0E-AA56-4C6728FB3F98}"/>
      </w:docPartPr>
      <w:docPartBody>
        <w:p w:rsidR="00F54481" w:rsidRDefault="00A8603C" w:rsidP="00A8603C">
          <w:pPr>
            <w:pStyle w:val="D784235B27514A77B79A455E3C5B9108"/>
          </w:pPr>
          <w:r w:rsidRPr="00D858FE">
            <w:rPr>
              <w:rStyle w:val="PlaceholderText"/>
            </w:rPr>
            <w:t>Choose an item.</w:t>
          </w:r>
        </w:p>
      </w:docPartBody>
    </w:docPart>
    <w:docPart>
      <w:docPartPr>
        <w:name w:val="4DA0848444D640E9BBC5DA6A1CDDCE27"/>
        <w:category>
          <w:name w:val="General"/>
          <w:gallery w:val="placeholder"/>
        </w:category>
        <w:types>
          <w:type w:val="bbPlcHdr"/>
        </w:types>
        <w:behaviors>
          <w:behavior w:val="content"/>
        </w:behaviors>
        <w:guid w:val="{D51E313F-42CB-4BE3-8A13-9279A3EF9DF3}"/>
      </w:docPartPr>
      <w:docPartBody>
        <w:p w:rsidR="00F54481" w:rsidRDefault="00A8603C" w:rsidP="00A8603C">
          <w:pPr>
            <w:pStyle w:val="4DA0848444D640E9BBC5DA6A1CDDCE27"/>
          </w:pPr>
          <w:r w:rsidRPr="00D858FE">
            <w:rPr>
              <w:rStyle w:val="PlaceholderText"/>
            </w:rPr>
            <w:t>Choose an item.</w:t>
          </w:r>
        </w:p>
      </w:docPartBody>
    </w:docPart>
    <w:docPart>
      <w:docPartPr>
        <w:name w:val="168A8C1DEA624182977D6A9AF7E23613"/>
        <w:category>
          <w:name w:val="General"/>
          <w:gallery w:val="placeholder"/>
        </w:category>
        <w:types>
          <w:type w:val="bbPlcHdr"/>
        </w:types>
        <w:behaviors>
          <w:behavior w:val="content"/>
        </w:behaviors>
        <w:guid w:val="{FBE7B4AD-9DF4-40FB-8D80-E3374BFBA41A}"/>
      </w:docPartPr>
      <w:docPartBody>
        <w:p w:rsidR="00F54481" w:rsidRDefault="00A8603C" w:rsidP="00A8603C">
          <w:pPr>
            <w:pStyle w:val="168A8C1DEA624182977D6A9AF7E23613"/>
          </w:pPr>
          <w:r w:rsidRPr="00D858FE">
            <w:rPr>
              <w:rStyle w:val="PlaceholderText"/>
            </w:rPr>
            <w:t>Choose an item.</w:t>
          </w:r>
        </w:p>
      </w:docPartBody>
    </w:docPart>
    <w:docPart>
      <w:docPartPr>
        <w:name w:val="69AB3F254795409FA9D598E18C030F3D"/>
        <w:category>
          <w:name w:val="General"/>
          <w:gallery w:val="placeholder"/>
        </w:category>
        <w:types>
          <w:type w:val="bbPlcHdr"/>
        </w:types>
        <w:behaviors>
          <w:behavior w:val="content"/>
        </w:behaviors>
        <w:guid w:val="{7EA2E61D-C04E-4744-B04E-DD4E6B8B4182}"/>
      </w:docPartPr>
      <w:docPartBody>
        <w:p w:rsidR="00F54481" w:rsidRDefault="00A8603C" w:rsidP="00A8603C">
          <w:pPr>
            <w:pStyle w:val="69AB3F254795409FA9D598E18C030F3D"/>
          </w:pPr>
          <w:r w:rsidRPr="00D858FE">
            <w:rPr>
              <w:rStyle w:val="PlaceholderText"/>
            </w:rPr>
            <w:t>Choose an item.</w:t>
          </w:r>
        </w:p>
      </w:docPartBody>
    </w:docPart>
    <w:docPart>
      <w:docPartPr>
        <w:name w:val="6B97FF85DAEC475DA708DBDD4F474BB9"/>
        <w:category>
          <w:name w:val="General"/>
          <w:gallery w:val="placeholder"/>
        </w:category>
        <w:types>
          <w:type w:val="bbPlcHdr"/>
        </w:types>
        <w:behaviors>
          <w:behavior w:val="content"/>
        </w:behaviors>
        <w:guid w:val="{15773146-2BAC-4254-B2A7-562F4AF5721A}"/>
      </w:docPartPr>
      <w:docPartBody>
        <w:p w:rsidR="00F54481" w:rsidRDefault="00A8603C" w:rsidP="00A8603C">
          <w:pPr>
            <w:pStyle w:val="6B97FF85DAEC475DA708DBDD4F474BB9"/>
          </w:pPr>
          <w:r w:rsidRPr="00D858FE">
            <w:rPr>
              <w:rStyle w:val="PlaceholderText"/>
            </w:rPr>
            <w:t>Choose an item.</w:t>
          </w:r>
        </w:p>
      </w:docPartBody>
    </w:docPart>
    <w:docPart>
      <w:docPartPr>
        <w:name w:val="BB02BEDEF25A4948BE89D3FE50B67D85"/>
        <w:category>
          <w:name w:val="General"/>
          <w:gallery w:val="placeholder"/>
        </w:category>
        <w:types>
          <w:type w:val="bbPlcHdr"/>
        </w:types>
        <w:behaviors>
          <w:behavior w:val="content"/>
        </w:behaviors>
        <w:guid w:val="{6C8D11C3-DDF7-4366-AB8A-A8E3D4BAFD2C}"/>
      </w:docPartPr>
      <w:docPartBody>
        <w:p w:rsidR="00F54481" w:rsidRDefault="00A8603C" w:rsidP="00A8603C">
          <w:pPr>
            <w:pStyle w:val="BB02BEDEF25A4948BE89D3FE50B67D85"/>
          </w:pPr>
          <w:r w:rsidRPr="00D858FE">
            <w:rPr>
              <w:rStyle w:val="PlaceholderText"/>
            </w:rPr>
            <w:t>Choose an item.</w:t>
          </w:r>
        </w:p>
      </w:docPartBody>
    </w:docPart>
    <w:docPart>
      <w:docPartPr>
        <w:name w:val="1F28F1B2D8CB427A897E6E29E38D8B79"/>
        <w:category>
          <w:name w:val="General"/>
          <w:gallery w:val="placeholder"/>
        </w:category>
        <w:types>
          <w:type w:val="bbPlcHdr"/>
        </w:types>
        <w:behaviors>
          <w:behavior w:val="content"/>
        </w:behaviors>
        <w:guid w:val="{B54776BB-D821-4386-AEAA-0274F07B6D8A}"/>
      </w:docPartPr>
      <w:docPartBody>
        <w:p w:rsidR="00F54481" w:rsidRDefault="00A8603C" w:rsidP="00A8603C">
          <w:pPr>
            <w:pStyle w:val="1F28F1B2D8CB427A897E6E29E38D8B79"/>
          </w:pPr>
          <w:r w:rsidRPr="00D858FE">
            <w:rPr>
              <w:rStyle w:val="PlaceholderText"/>
            </w:rPr>
            <w:t>Choose an item.</w:t>
          </w:r>
        </w:p>
      </w:docPartBody>
    </w:docPart>
    <w:docPart>
      <w:docPartPr>
        <w:name w:val="A1B01ECCDA7A46E1971CE180FD4A90F3"/>
        <w:category>
          <w:name w:val="General"/>
          <w:gallery w:val="placeholder"/>
        </w:category>
        <w:types>
          <w:type w:val="bbPlcHdr"/>
        </w:types>
        <w:behaviors>
          <w:behavior w:val="content"/>
        </w:behaviors>
        <w:guid w:val="{E8E24F1D-3547-4B58-8ACF-47E6D3F881B3}"/>
      </w:docPartPr>
      <w:docPartBody>
        <w:p w:rsidR="00F54481" w:rsidRDefault="00A8603C" w:rsidP="00A8603C">
          <w:pPr>
            <w:pStyle w:val="A1B01ECCDA7A46E1971CE180FD4A90F3"/>
          </w:pPr>
          <w:r w:rsidRPr="00D858FE">
            <w:rPr>
              <w:rStyle w:val="PlaceholderText"/>
            </w:rPr>
            <w:t>Choose an item.</w:t>
          </w:r>
        </w:p>
      </w:docPartBody>
    </w:docPart>
    <w:docPart>
      <w:docPartPr>
        <w:name w:val="01EB65535297419F83667683634C1F5E"/>
        <w:category>
          <w:name w:val="General"/>
          <w:gallery w:val="placeholder"/>
        </w:category>
        <w:types>
          <w:type w:val="bbPlcHdr"/>
        </w:types>
        <w:behaviors>
          <w:behavior w:val="content"/>
        </w:behaviors>
        <w:guid w:val="{2F92BBB0-CE21-4A44-8A3C-BCB1A72D78FF}"/>
      </w:docPartPr>
      <w:docPartBody>
        <w:p w:rsidR="00F54481" w:rsidRDefault="00A8603C" w:rsidP="00A8603C">
          <w:pPr>
            <w:pStyle w:val="01EB65535297419F83667683634C1F5E"/>
          </w:pPr>
          <w:r w:rsidRPr="00D858FE">
            <w:rPr>
              <w:rStyle w:val="PlaceholderText"/>
            </w:rPr>
            <w:t>Choose an item.</w:t>
          </w:r>
        </w:p>
      </w:docPartBody>
    </w:docPart>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110809F6B0E04DC09209C0CC1007EFBB"/>
        <w:category>
          <w:name w:val="General"/>
          <w:gallery w:val="placeholder"/>
        </w:category>
        <w:types>
          <w:type w:val="bbPlcHdr"/>
        </w:types>
        <w:behaviors>
          <w:behavior w:val="content"/>
        </w:behaviors>
        <w:guid w:val="{5CF44ED3-FFC0-4152-91E3-FEC0ED9B09C1}"/>
      </w:docPartPr>
      <w:docPartBody>
        <w:p w:rsidR="00F54481" w:rsidRDefault="00A8603C" w:rsidP="00A8603C">
          <w:pPr>
            <w:pStyle w:val="110809F6B0E04DC09209C0CC1007EFBB"/>
          </w:pPr>
          <w:r w:rsidRPr="00D858FE">
            <w:rPr>
              <w:rStyle w:val="PlaceholderText"/>
            </w:rPr>
            <w:t>Choose an item.</w:t>
          </w:r>
        </w:p>
      </w:docPartBody>
    </w:docPart>
    <w:docPart>
      <w:docPartPr>
        <w:name w:val="AA5A52AAB9F5440284F031D0DFECFE79"/>
        <w:category>
          <w:name w:val="General"/>
          <w:gallery w:val="placeholder"/>
        </w:category>
        <w:types>
          <w:type w:val="bbPlcHdr"/>
        </w:types>
        <w:behaviors>
          <w:behavior w:val="content"/>
        </w:behaviors>
        <w:guid w:val="{B5D75DA0-C24D-4A07-9746-115B98867E6A}"/>
      </w:docPartPr>
      <w:docPartBody>
        <w:p w:rsidR="00F54481" w:rsidRDefault="00A8603C" w:rsidP="00A8603C">
          <w:pPr>
            <w:pStyle w:val="AA5A52AAB9F5440284F031D0DFECFE79"/>
          </w:pPr>
          <w:r w:rsidRPr="00D858FE">
            <w:rPr>
              <w:rStyle w:val="PlaceholderText"/>
            </w:rPr>
            <w:t>Choose an item.</w:t>
          </w:r>
        </w:p>
      </w:docPartBody>
    </w:docPart>
    <w:docPart>
      <w:docPartPr>
        <w:name w:val="261C1A1549F8417BA2178FC2C1B5BEBD"/>
        <w:category>
          <w:name w:val="General"/>
          <w:gallery w:val="placeholder"/>
        </w:category>
        <w:types>
          <w:type w:val="bbPlcHdr"/>
        </w:types>
        <w:behaviors>
          <w:behavior w:val="content"/>
        </w:behaviors>
        <w:guid w:val="{CFD9D809-5E19-4FB1-886C-41DF8B3D2F4C}"/>
      </w:docPartPr>
      <w:docPartBody>
        <w:p w:rsidR="00F54481" w:rsidRDefault="00A8603C" w:rsidP="00A8603C">
          <w:pPr>
            <w:pStyle w:val="261C1A1549F8417BA2178FC2C1B5BEBD"/>
          </w:pPr>
          <w:r w:rsidRPr="00D858FE">
            <w:rPr>
              <w:rStyle w:val="PlaceholderText"/>
            </w:rPr>
            <w:t>Choose an item.</w:t>
          </w:r>
        </w:p>
      </w:docPartBody>
    </w:docPart>
    <w:docPart>
      <w:docPartPr>
        <w:name w:val="E8345298B9D74CADA86C7ADC134EF962"/>
        <w:category>
          <w:name w:val="General"/>
          <w:gallery w:val="placeholder"/>
        </w:category>
        <w:types>
          <w:type w:val="bbPlcHdr"/>
        </w:types>
        <w:behaviors>
          <w:behavior w:val="content"/>
        </w:behaviors>
        <w:guid w:val="{9F3275CF-A742-486B-A944-0F9B58F4BFE2}"/>
      </w:docPartPr>
      <w:docPartBody>
        <w:p w:rsidR="00F54481" w:rsidRDefault="00A8603C" w:rsidP="00A8603C">
          <w:pPr>
            <w:pStyle w:val="E8345298B9D74CADA86C7ADC134EF962"/>
          </w:pPr>
          <w:r w:rsidRPr="00D858FE">
            <w:rPr>
              <w:rStyle w:val="PlaceholderText"/>
            </w:rPr>
            <w:t>Choose an item.</w:t>
          </w:r>
        </w:p>
      </w:docPartBody>
    </w:docPart>
    <w:docPart>
      <w:docPartPr>
        <w:name w:val="E9BBF97B26844B0A9D18D5C8695C3BA3"/>
        <w:category>
          <w:name w:val="General"/>
          <w:gallery w:val="placeholder"/>
        </w:category>
        <w:types>
          <w:type w:val="bbPlcHdr"/>
        </w:types>
        <w:behaviors>
          <w:behavior w:val="content"/>
        </w:behaviors>
        <w:guid w:val="{779B43EC-4F07-4E40-9D8C-ABD10254C4E4}"/>
      </w:docPartPr>
      <w:docPartBody>
        <w:p w:rsidR="00F54481" w:rsidRDefault="00A8603C" w:rsidP="00A8603C">
          <w:pPr>
            <w:pStyle w:val="E9BBF97B26844B0A9D18D5C8695C3BA3"/>
          </w:pPr>
          <w:r w:rsidRPr="00D858FE">
            <w:rPr>
              <w:rStyle w:val="PlaceholderText"/>
            </w:rPr>
            <w:t>Choose an item.</w:t>
          </w:r>
        </w:p>
      </w:docPartBody>
    </w:docPart>
    <w:docPart>
      <w:docPartPr>
        <w:name w:val="5ED42C8F45794BBB87D1B74C973077C3"/>
        <w:category>
          <w:name w:val="General"/>
          <w:gallery w:val="placeholder"/>
        </w:category>
        <w:types>
          <w:type w:val="bbPlcHdr"/>
        </w:types>
        <w:behaviors>
          <w:behavior w:val="content"/>
        </w:behaviors>
        <w:guid w:val="{683B6060-F5DF-4DC7-AD49-0DACCA67657E}"/>
      </w:docPartPr>
      <w:docPartBody>
        <w:p w:rsidR="00F54481" w:rsidRDefault="00A8603C" w:rsidP="00A8603C">
          <w:pPr>
            <w:pStyle w:val="5ED42C8F45794BBB87D1B74C973077C3"/>
          </w:pPr>
          <w:r w:rsidRPr="00D858FE">
            <w:rPr>
              <w:rStyle w:val="PlaceholderText"/>
            </w:rPr>
            <w:t>Choose an item.</w:t>
          </w:r>
        </w:p>
      </w:docPartBody>
    </w:docPart>
    <w:docPart>
      <w:docPartPr>
        <w:name w:val="F6D5E851C35A462A8877594AA311C7E1"/>
        <w:category>
          <w:name w:val="General"/>
          <w:gallery w:val="placeholder"/>
        </w:category>
        <w:types>
          <w:type w:val="bbPlcHdr"/>
        </w:types>
        <w:behaviors>
          <w:behavior w:val="content"/>
        </w:behaviors>
        <w:guid w:val="{123E28C9-F91F-4829-BA5D-DA749D5BEE54}"/>
      </w:docPartPr>
      <w:docPartBody>
        <w:p w:rsidR="00F54481" w:rsidRDefault="00A8603C" w:rsidP="00A8603C">
          <w:pPr>
            <w:pStyle w:val="F6D5E851C35A462A8877594AA311C7E1"/>
          </w:pPr>
          <w:r w:rsidRPr="00D858FE">
            <w:rPr>
              <w:rStyle w:val="PlaceholderText"/>
            </w:rPr>
            <w:t>Choose an item.</w:t>
          </w:r>
        </w:p>
      </w:docPartBody>
    </w:docPart>
    <w:docPart>
      <w:docPartPr>
        <w:name w:val="36C960D5BC824E2D870711A655249E2A"/>
        <w:category>
          <w:name w:val="General"/>
          <w:gallery w:val="placeholder"/>
        </w:category>
        <w:types>
          <w:type w:val="bbPlcHdr"/>
        </w:types>
        <w:behaviors>
          <w:behavior w:val="content"/>
        </w:behaviors>
        <w:guid w:val="{E55A20EF-6A45-446B-ADF7-DFAE4E0B9A10}"/>
      </w:docPartPr>
      <w:docPartBody>
        <w:p w:rsidR="00F54481" w:rsidRDefault="00A8603C" w:rsidP="00A8603C">
          <w:pPr>
            <w:pStyle w:val="36C960D5BC824E2D870711A655249E2A"/>
          </w:pPr>
          <w:r w:rsidRPr="00D858FE">
            <w:rPr>
              <w:rStyle w:val="PlaceholderText"/>
            </w:rPr>
            <w:t>Choose an item.</w:t>
          </w:r>
        </w:p>
      </w:docPartBody>
    </w:docPart>
    <w:docPart>
      <w:docPartPr>
        <w:name w:val="8F87D5ACA42D44C08DC02A16C0EBA0CC"/>
        <w:category>
          <w:name w:val="General"/>
          <w:gallery w:val="placeholder"/>
        </w:category>
        <w:types>
          <w:type w:val="bbPlcHdr"/>
        </w:types>
        <w:behaviors>
          <w:behavior w:val="content"/>
        </w:behaviors>
        <w:guid w:val="{72ACD144-7933-4CF4-BED1-0DF7F978B37A}"/>
      </w:docPartPr>
      <w:docPartBody>
        <w:p w:rsidR="00F54481" w:rsidRDefault="00A8603C" w:rsidP="00A8603C">
          <w:pPr>
            <w:pStyle w:val="8F87D5ACA42D44C08DC02A16C0EBA0CC"/>
          </w:pPr>
          <w:r w:rsidRPr="00D858FE">
            <w:rPr>
              <w:rStyle w:val="PlaceholderText"/>
            </w:rPr>
            <w:t>Choose an item.</w:t>
          </w:r>
        </w:p>
      </w:docPartBody>
    </w:docPart>
    <w:docPart>
      <w:docPartPr>
        <w:name w:val="10F044CDB5E34E3CBE5FF9F458C04482"/>
        <w:category>
          <w:name w:val="General"/>
          <w:gallery w:val="placeholder"/>
        </w:category>
        <w:types>
          <w:type w:val="bbPlcHdr"/>
        </w:types>
        <w:behaviors>
          <w:behavior w:val="content"/>
        </w:behaviors>
        <w:guid w:val="{3A1F6DC5-7293-4E92-9501-DF683C5A6C0E}"/>
      </w:docPartPr>
      <w:docPartBody>
        <w:p w:rsidR="00F54481" w:rsidRDefault="00A8603C" w:rsidP="00A8603C">
          <w:pPr>
            <w:pStyle w:val="10F044CDB5E34E3CBE5FF9F458C04482"/>
          </w:pPr>
          <w:r w:rsidRPr="00D858FE">
            <w:rPr>
              <w:rStyle w:val="PlaceholderText"/>
            </w:rPr>
            <w:t>Choose an item.</w:t>
          </w:r>
        </w:p>
      </w:docPartBody>
    </w:docPart>
    <w:docPart>
      <w:docPartPr>
        <w:name w:val="3E525660193E4DE899CB3808568E9337"/>
        <w:category>
          <w:name w:val="General"/>
          <w:gallery w:val="placeholder"/>
        </w:category>
        <w:types>
          <w:type w:val="bbPlcHdr"/>
        </w:types>
        <w:behaviors>
          <w:behavior w:val="content"/>
        </w:behaviors>
        <w:guid w:val="{02E074BF-1890-47AA-B37B-E03F09941BF6}"/>
      </w:docPartPr>
      <w:docPartBody>
        <w:p w:rsidR="00F54481" w:rsidRDefault="00A8603C" w:rsidP="00A8603C">
          <w:pPr>
            <w:pStyle w:val="3E525660193E4DE899CB3808568E9337"/>
          </w:pPr>
          <w:r w:rsidRPr="00D858FE">
            <w:rPr>
              <w:rStyle w:val="PlaceholderText"/>
            </w:rPr>
            <w:t>Choose an item.</w:t>
          </w:r>
        </w:p>
      </w:docPartBody>
    </w:docPart>
    <w:docPart>
      <w:docPartPr>
        <w:name w:val="3C589B2464DF4051BD8D0621FEFA1BCD"/>
        <w:category>
          <w:name w:val="General"/>
          <w:gallery w:val="placeholder"/>
        </w:category>
        <w:types>
          <w:type w:val="bbPlcHdr"/>
        </w:types>
        <w:behaviors>
          <w:behavior w:val="content"/>
        </w:behaviors>
        <w:guid w:val="{A04E3275-5DA3-45AB-8DC7-45A5CD543B0F}"/>
      </w:docPartPr>
      <w:docPartBody>
        <w:p w:rsidR="00F54481" w:rsidRDefault="00A8603C" w:rsidP="00A8603C">
          <w:pPr>
            <w:pStyle w:val="3C589B2464DF4051BD8D0621FEFA1BCD"/>
          </w:pPr>
          <w:r w:rsidRPr="00D858FE">
            <w:rPr>
              <w:rStyle w:val="PlaceholderText"/>
            </w:rPr>
            <w:t>Choose an item.</w:t>
          </w:r>
        </w:p>
      </w:docPartBody>
    </w:docPart>
    <w:docPart>
      <w:docPartPr>
        <w:name w:val="A7D6789F82174750AEACDCB3FC1FD48F"/>
        <w:category>
          <w:name w:val="General"/>
          <w:gallery w:val="placeholder"/>
        </w:category>
        <w:types>
          <w:type w:val="bbPlcHdr"/>
        </w:types>
        <w:behaviors>
          <w:behavior w:val="content"/>
        </w:behaviors>
        <w:guid w:val="{DC2DBC99-83F5-428C-99EE-00C93D5B1DCF}"/>
      </w:docPartPr>
      <w:docPartBody>
        <w:p w:rsidR="00F54481" w:rsidRDefault="00A8603C" w:rsidP="00A8603C">
          <w:pPr>
            <w:pStyle w:val="A7D6789F82174750AEACDCB3FC1FD48F"/>
          </w:pPr>
          <w:r w:rsidRPr="00D858FE">
            <w:rPr>
              <w:rStyle w:val="PlaceholderText"/>
            </w:rPr>
            <w:t>Choose an item.</w:t>
          </w:r>
        </w:p>
      </w:docPartBody>
    </w:docPart>
    <w:docPart>
      <w:docPartPr>
        <w:name w:val="754E0C1C488A4B9F857671E28B033E7A"/>
        <w:category>
          <w:name w:val="General"/>
          <w:gallery w:val="placeholder"/>
        </w:category>
        <w:types>
          <w:type w:val="bbPlcHdr"/>
        </w:types>
        <w:behaviors>
          <w:behavior w:val="content"/>
        </w:behaviors>
        <w:guid w:val="{86F0FDAD-0943-4C4E-8E39-53FBEC6AAD66}"/>
      </w:docPartPr>
      <w:docPartBody>
        <w:p w:rsidR="00F54481" w:rsidRDefault="00A8603C" w:rsidP="00A8603C">
          <w:pPr>
            <w:pStyle w:val="754E0C1C488A4B9F857671E28B033E7A"/>
          </w:pPr>
          <w:r w:rsidRPr="00D858FE">
            <w:rPr>
              <w:rStyle w:val="PlaceholderText"/>
            </w:rPr>
            <w:t>Choose an item.</w:t>
          </w:r>
        </w:p>
      </w:docPartBody>
    </w:docPart>
    <w:docPart>
      <w:docPartPr>
        <w:name w:val="26831866BE354C52A3D587D502129CE3"/>
        <w:category>
          <w:name w:val="General"/>
          <w:gallery w:val="placeholder"/>
        </w:category>
        <w:types>
          <w:type w:val="bbPlcHdr"/>
        </w:types>
        <w:behaviors>
          <w:behavior w:val="content"/>
        </w:behaviors>
        <w:guid w:val="{47C633AD-726C-4A78-9DB2-E87EC4A23EBB}"/>
      </w:docPartPr>
      <w:docPartBody>
        <w:p w:rsidR="00F54481" w:rsidRDefault="00A8603C" w:rsidP="00A8603C">
          <w:pPr>
            <w:pStyle w:val="26831866BE354C52A3D587D502129CE3"/>
          </w:pPr>
          <w:r w:rsidRPr="00D858FE">
            <w:rPr>
              <w:rStyle w:val="PlaceholderText"/>
            </w:rPr>
            <w:t>Choose an item.</w:t>
          </w:r>
        </w:p>
      </w:docPartBody>
    </w:docPart>
    <w:docPart>
      <w:docPartPr>
        <w:name w:val="2D4BE30B11D94BD2AF0D2009EB9A9777"/>
        <w:category>
          <w:name w:val="General"/>
          <w:gallery w:val="placeholder"/>
        </w:category>
        <w:types>
          <w:type w:val="bbPlcHdr"/>
        </w:types>
        <w:behaviors>
          <w:behavior w:val="content"/>
        </w:behaviors>
        <w:guid w:val="{537C9E32-F489-4251-BE2F-DC57D4328B24}"/>
      </w:docPartPr>
      <w:docPartBody>
        <w:p w:rsidR="009B2F03" w:rsidRDefault="00EC3D8C" w:rsidP="00EC3D8C">
          <w:pPr/>
          <w:r w:rsidRPr="00D858FE">
            <w:rPr>
              <w:rStyle w:val="PlaceholderText"/>
            </w:rPr>
            <w:t>Choose an item.</w:t>
          </w:r>
        </w:p>
      </w:docPartBody>
    </w:docPart>
    <w:docPart>
      <w:docPartPr>
        <w:name w:val="ADB19FDE5D0B49E3B2F68383BD665BDD"/>
        <w:category>
          <w:name w:val="General"/>
          <w:gallery w:val="placeholder"/>
        </w:category>
        <w:types>
          <w:type w:val="bbPlcHdr"/>
        </w:types>
        <w:behaviors>
          <w:behavior w:val="content"/>
        </w:behaviors>
        <w:guid w:val="{065C6106-2187-4ADC-B4CC-07DFACF2F758}"/>
      </w:docPartPr>
      <w:docPartBody>
        <w:p w:rsidR="009B2F03" w:rsidRDefault="00EC3D8C" w:rsidP="00EC3D8C">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r w:rsidRPr="00D858FE">
            <w:rPr>
              <w:rStyle w:val="PlaceholderText"/>
            </w:rPr>
            <w:t>Choose an item.</w:t>
          </w:r>
        </w:p>
      </w:docPartBody>
    </w:docPart>
    <w:docPart>
      <w:docPartPr>
        <w:name w:val="391C130878D04BD8B3BE82F48EC8D19B"/>
        <w:category>
          <w:name w:val="General"/>
          <w:gallery w:val="placeholder"/>
        </w:category>
        <w:types>
          <w:type w:val="bbPlcHdr"/>
        </w:types>
        <w:behaviors>
          <w:behavior w:val="content"/>
        </w:behaviors>
        <w:guid w:val="{CE3E105D-6B72-4C8B-994D-55ADA677453E}"/>
      </w:docPartPr>
      <w:docPartBody>
        <w:p w:rsidR="009B2F03" w:rsidRDefault="00EC3D8C" w:rsidP="00EC3D8C">
          <w:pPr/>
          <w:r w:rsidRPr="00D858FE">
            <w:rPr>
              <w:rStyle w:val="PlaceholderText"/>
            </w:rPr>
            <w:t>Choose an item.</w:t>
          </w:r>
        </w:p>
      </w:docPartBody>
    </w:docPart>
    <w:docPart>
      <w:docPartPr>
        <w:name w:val="12DECFDE0CAC43A9803F9DC0643D9FEC"/>
        <w:category>
          <w:name w:val="General"/>
          <w:gallery w:val="placeholder"/>
        </w:category>
        <w:types>
          <w:type w:val="bbPlcHdr"/>
        </w:types>
        <w:behaviors>
          <w:behavior w:val="content"/>
        </w:behaviors>
        <w:guid w:val="{9EBC1475-482E-4BB0-8893-EBF5E41C54D8}"/>
      </w:docPartPr>
      <w:docPartBody>
        <w:p w:rsidR="009B2F03" w:rsidRDefault="00EC3D8C" w:rsidP="00EC3D8C">
          <w:pPr/>
          <w:r w:rsidRPr="00D858FE">
            <w:rPr>
              <w:rStyle w:val="PlaceholderText"/>
            </w:rPr>
            <w:t>Choose an item.</w:t>
          </w:r>
        </w:p>
      </w:docPartBody>
    </w:docPart>
    <w:docPart>
      <w:docPartPr>
        <w:name w:val="371F8C4FB63D44F8B23BAF122A245302"/>
        <w:category>
          <w:name w:val="General"/>
          <w:gallery w:val="placeholder"/>
        </w:category>
        <w:types>
          <w:type w:val="bbPlcHdr"/>
        </w:types>
        <w:behaviors>
          <w:behavior w:val="content"/>
        </w:behaviors>
        <w:guid w:val="{871B75E8-1085-4928-9630-172FBC69DB72}"/>
      </w:docPartPr>
      <w:docPartBody>
        <w:p w:rsidR="009B2F03" w:rsidRDefault="00EC3D8C" w:rsidP="00EC3D8C">
          <w:pPr/>
          <w:r w:rsidRPr="00D858FE">
            <w:rPr>
              <w:rStyle w:val="PlaceholderText"/>
            </w:rPr>
            <w:t>Choose an item.</w:t>
          </w:r>
        </w:p>
      </w:docPartBody>
    </w:docPart>
    <w:docPart>
      <w:docPartPr>
        <w:name w:val="B0F702DADA694E9ABB92812EFCC25FEB"/>
        <w:category>
          <w:name w:val="General"/>
          <w:gallery w:val="placeholder"/>
        </w:category>
        <w:types>
          <w:type w:val="bbPlcHdr"/>
        </w:types>
        <w:behaviors>
          <w:behavior w:val="content"/>
        </w:behaviors>
        <w:guid w:val="{8D7CC7AF-42D3-4599-AD1D-CC12E56C4395}"/>
      </w:docPartPr>
      <w:docPartBody>
        <w:p w:rsidR="009B2F03" w:rsidRDefault="00EC3D8C" w:rsidP="00EC3D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033430"/>
    <w:rsid w:val="00176DC9"/>
    <w:rsid w:val="0022369C"/>
    <w:rsid w:val="00347811"/>
    <w:rsid w:val="00454994"/>
    <w:rsid w:val="004901E5"/>
    <w:rsid w:val="00617401"/>
    <w:rsid w:val="00710E18"/>
    <w:rsid w:val="00721C71"/>
    <w:rsid w:val="00735909"/>
    <w:rsid w:val="007C47BC"/>
    <w:rsid w:val="007F612F"/>
    <w:rsid w:val="00823183"/>
    <w:rsid w:val="008C4D77"/>
    <w:rsid w:val="008F7EE6"/>
    <w:rsid w:val="009B2F03"/>
    <w:rsid w:val="00A8603C"/>
    <w:rsid w:val="00B76146"/>
    <w:rsid w:val="00BE1545"/>
    <w:rsid w:val="00C373AC"/>
    <w:rsid w:val="00C85193"/>
    <w:rsid w:val="00DF53BF"/>
    <w:rsid w:val="00EC3D8C"/>
    <w:rsid w:val="00F54481"/>
    <w:rsid w:val="00F674C6"/>
    <w:rsid w:val="00F80DF3"/>
    <w:rsid w:val="00FC05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612F"/>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Labrador Aged Care Facility</Home>
    <Signed xmlns="a8338b6e-77a6-4851-82b6-98166143ffdd" xsi:nil="true"/>
    <Uploaded xmlns="a8338b6e-77a6-4851-82b6-98166143ffdd">true</Uploaded>
    <Management_x0020_Company xmlns="a8338b6e-77a6-4851-82b6-98166143ffdd" xsi:nil="true"/>
    <Doc_x0020_Date xmlns="a8338b6e-77a6-4851-82b6-98166143ffdd">2022-09-08T07:22:58+00:00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00725745-7CF4-DC11-AD41-005056922186</Home_x0020_ID>
    <State xmlns="a8338b6e-77a6-4851-82b6-98166143ffdd" xsi:nil="true"/>
    <Doc_x0020_Sent_Received_x0020_Date xmlns="a8338b6e-77a6-4851-82b6-98166143ffdd">2022-09-08T00:00:00+00:00</Doc_x0020_Sent_Received_x0020_Date>
    <Activity_x0020_ID xmlns="a8338b6e-77a6-4851-82b6-98166143ffdd">36987BEE-0F54-E911-BBE1-005056922186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purl.org/dc/dcmitype/"/>
    <ds:schemaRef ds:uri="a8338b6e-77a6-4851-82b6-98166143ffdd"/>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05F806D-8297-4FB1-B99F-89BA79F0E8F3}">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DFB5CA1-5EAB-49C5-9FD0-D138AD108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32</Pages>
  <Words>10795</Words>
  <Characters>61537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Performance Report Residential Services</vt:lpstr>
    </vt:vector>
  </TitlesOfParts>
  <Company/>
  <LinksUpToDate>false</LinksUpToDate>
  <CharactersWithSpaces>72188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 Residential Services</dc:title>
  <dc:creator>Paul Relf-Christopher</dc:creator>
  <cp:lastModifiedBy>Rhonda Hansen</cp:lastModifiedBy>
  <cp:revision>3</cp:revision>
  <cp:lastPrinted>2022-09-08T07:18:00Z</cp:lastPrinted>
  <dcterms:created xsi:type="dcterms:W3CDTF">2022-09-14T23:03:00Z</dcterms:created>
  <dcterms:modified xsi:type="dcterms:W3CDTF">2022-09-14T23:03:00Z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ies>
</file>